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F748A" w14:textId="497986D7" w:rsidR="00B8009E" w:rsidRPr="00ED325D" w:rsidRDefault="00B8009E" w:rsidP="00623884">
      <w:pPr>
        <w:rPr>
          <w:rFonts w:ascii="Tahoma" w:hAnsi="Tahoma" w:cs="Tahoma"/>
          <w:b/>
          <w:color w:val="C2325F"/>
          <w:sz w:val="32"/>
          <w:szCs w:val="56"/>
          <w:lang w:val="de-DE"/>
        </w:rPr>
      </w:pPr>
      <w:r w:rsidRPr="00ED325D">
        <w:rPr>
          <w:rFonts w:ascii="Tahoma" w:hAnsi="Tahoma" w:cs="Tahoma"/>
          <w:b/>
          <w:color w:val="C2325F"/>
          <w:sz w:val="32"/>
          <w:szCs w:val="56"/>
          <w:lang w:val="de-DE"/>
        </w:rPr>
        <w:t xml:space="preserve">Lehrstelle 1. oder 2. Lehrjahr per sofort für das </w:t>
      </w:r>
      <w:r w:rsidR="00EB3C55">
        <w:rPr>
          <w:rFonts w:ascii="Tahoma" w:hAnsi="Tahoma" w:cs="Tahoma"/>
          <w:b/>
          <w:color w:val="C2325F"/>
          <w:sz w:val="32"/>
          <w:szCs w:val="56"/>
          <w:lang w:val="de-DE"/>
        </w:rPr>
        <w:t xml:space="preserve">   </w:t>
      </w:r>
      <w:r w:rsidRPr="00ED325D">
        <w:rPr>
          <w:rFonts w:ascii="Tahoma" w:hAnsi="Tahoma" w:cs="Tahoma"/>
          <w:b/>
          <w:color w:val="C2325F"/>
          <w:sz w:val="32"/>
          <w:szCs w:val="56"/>
          <w:lang w:val="de-DE"/>
        </w:rPr>
        <w:t>laufende Schuljahr</w:t>
      </w:r>
    </w:p>
    <w:p w14:paraId="74467A11" w14:textId="77777777" w:rsidR="00B8009E" w:rsidRPr="00CE5799" w:rsidRDefault="00B8009E" w:rsidP="00F7416C">
      <w:pPr>
        <w:pStyle w:val="LauftextkidalFormat"/>
      </w:pPr>
      <w:r w:rsidRPr="00CE5799">
        <w:t>Wollen Sie in einem modernen, multikulturellen, offenen und dynamischen Arbeitsumfeld tätig sein? Dann sind Sie bei uns an der richtigen Stelle!</w:t>
      </w:r>
    </w:p>
    <w:p w14:paraId="4EC5D742" w14:textId="77777777" w:rsidR="00B8009E" w:rsidRPr="009A43FC" w:rsidRDefault="00B8009E" w:rsidP="00F7416C">
      <w:pPr>
        <w:pStyle w:val="LauftextkidalFormat"/>
        <w:rPr>
          <w:rFonts w:asciiTheme="minorHAnsi" w:hAnsiTheme="minorHAnsi"/>
        </w:rPr>
      </w:pPr>
      <w:r w:rsidRPr="009A43FC">
        <w:t>Die Kita ylaa Basel steht für qualitativ hochwertige Kinderbetreuung und bietet eine anspruchsvolle, vielseitige Tätigkeit in einem multikulturellen Umfeld. Wir bieten für Kinder ab dem Alter von 3 Monaten bis zum Schuleintritt eine Ganz- oder Halbtagesbetreuung. Die Betreuung findet bilingual auf Deutsch und Englisch statt. Weitere Infos finden Sie unter</w:t>
      </w:r>
      <w:r w:rsidRPr="009A43FC">
        <w:rPr>
          <w:rFonts w:asciiTheme="minorHAnsi" w:hAnsiTheme="minorHAnsi"/>
        </w:rPr>
        <w:t xml:space="preserve"> </w:t>
      </w:r>
      <w:hyperlink r:id="rId7" w:history="1">
        <w:r w:rsidRPr="009A43FC">
          <w:rPr>
            <w:rStyle w:val="Hyperlink"/>
            <w:color w:val="C2325F"/>
          </w:rPr>
          <w:t>www.ylaa.ch</w:t>
        </w:r>
      </w:hyperlink>
      <w:r w:rsidRPr="009A43FC">
        <w:rPr>
          <w:rStyle w:val="Hyperlink"/>
          <w:color w:val="C2325F"/>
        </w:rPr>
        <w:t>.</w:t>
      </w:r>
    </w:p>
    <w:p w14:paraId="16DFED33" w14:textId="50ED6889" w:rsidR="00B8009E" w:rsidRPr="009A43FC" w:rsidRDefault="00B8009E" w:rsidP="00F7416C">
      <w:pPr>
        <w:pStyle w:val="LauftextkidalFormat"/>
      </w:pPr>
      <w:r w:rsidRPr="009A43FC">
        <w:t xml:space="preserve">Per sofort haben wir eine Lehrstelle im 1. </w:t>
      </w:r>
      <w:r w:rsidR="00E95239" w:rsidRPr="009A43FC">
        <w:t>o</w:t>
      </w:r>
      <w:r w:rsidRPr="009A43FC">
        <w:t>der 2. Lehrjahr zu vergeben für das laufende Schuljahr:</w:t>
      </w:r>
    </w:p>
    <w:p w14:paraId="279B786C" w14:textId="77777777" w:rsidR="00B8009E" w:rsidRPr="00A33EF6" w:rsidRDefault="00B8009E" w:rsidP="00B8009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C2325F"/>
          <w:sz w:val="24"/>
          <w:szCs w:val="24"/>
        </w:rPr>
      </w:pPr>
      <w:r w:rsidRPr="00A33EF6">
        <w:rPr>
          <w:rFonts w:ascii="Tahoma" w:hAnsi="Tahoma" w:cs="Tahoma"/>
          <w:b/>
          <w:bCs/>
          <w:color w:val="C2325F"/>
          <w:sz w:val="24"/>
          <w:szCs w:val="24"/>
        </w:rPr>
        <w:t>Ihre Aufgaben:</w:t>
      </w:r>
    </w:p>
    <w:p w14:paraId="1267983C" w14:textId="77777777" w:rsidR="00B8009E" w:rsidRPr="000112A8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betreuen Kinder im Alter von 3 Monaten bis 7 Jahre und arbeiten mit anderen Teammitglieder zusammen</w:t>
      </w:r>
    </w:p>
    <w:p w14:paraId="2B47F6D6" w14:textId="77777777" w:rsidR="00B8009E" w:rsidRPr="000112A8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unterstützen die Gruppenleiter und Miterzieher bei der Kinderbetreuung (Spiel, Pflege, Vorbereiten der geführten Aktivitäten, etc.)</w:t>
      </w:r>
    </w:p>
    <w:p w14:paraId="02D53CB3" w14:textId="77777777" w:rsidR="00B8009E" w:rsidRPr="000112A8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sind kreativ und unterstützen die Erstellung des pädagogischen Programms für die Gruppe</w:t>
      </w:r>
    </w:p>
    <w:p w14:paraId="4986410B" w14:textId="77777777" w:rsidR="00B8009E" w:rsidRDefault="00B8009E" w:rsidP="00B8009E">
      <w:pPr>
        <w:pStyle w:val="Listenabsatz"/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</w:rPr>
      </w:pPr>
    </w:p>
    <w:p w14:paraId="3E7A2EAC" w14:textId="77777777" w:rsidR="00B8009E" w:rsidRPr="00A33EF6" w:rsidRDefault="00B8009E" w:rsidP="00B8009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C2325F"/>
          <w:sz w:val="24"/>
          <w:szCs w:val="24"/>
        </w:rPr>
      </w:pPr>
      <w:r w:rsidRPr="00A33EF6">
        <w:rPr>
          <w:rFonts w:ascii="Tahoma" w:hAnsi="Tahoma" w:cs="Tahoma"/>
          <w:b/>
          <w:bCs/>
          <w:color w:val="C2325F"/>
          <w:sz w:val="24"/>
          <w:szCs w:val="24"/>
        </w:rPr>
        <w:t>Unsere Anforderungen:</w:t>
      </w:r>
    </w:p>
    <w:p w14:paraId="705D47A3" w14:textId="77777777" w:rsidR="00B8009E" w:rsidRPr="009A43FC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haben das erste oder zweite Lehrjahr bereits angefangen aber sind auf der Suche nach einem neuen Arbeitsplatz</w:t>
      </w:r>
    </w:p>
    <w:p w14:paraId="4592192C" w14:textId="77777777" w:rsidR="00B8009E" w:rsidRPr="009A43FC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sind eine aufgestellte und fröhliche Person mit viel Eigeninitiative</w:t>
      </w:r>
    </w:p>
    <w:p w14:paraId="10DC88A0" w14:textId="72CF9296" w:rsidR="00B8009E" w:rsidRPr="009A43FC" w:rsidRDefault="00B8009E" w:rsidP="00B8009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sprechen fliessend Deutsch, Englischkenntnisse sind vo</w:t>
      </w:r>
      <w:r w:rsidR="004559F1">
        <w:rPr>
          <w:rFonts w:ascii="Tahoma" w:hAnsi="Tahoma" w:cs="Tahoma"/>
        </w:rPr>
        <w:t>n</w:t>
      </w:r>
      <w:r w:rsidRPr="009A43FC">
        <w:rPr>
          <w:rFonts w:ascii="Tahoma" w:hAnsi="Tahoma" w:cs="Tahoma"/>
        </w:rPr>
        <w:t xml:space="preserve"> Vorteil</w:t>
      </w:r>
    </w:p>
    <w:p w14:paraId="6F8B1CEA" w14:textId="51DBA792" w:rsidR="00B8009E" w:rsidRDefault="00B8009E" w:rsidP="00A33EF6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9A43FC">
        <w:rPr>
          <w:rFonts w:ascii="Tahoma" w:hAnsi="Tahoma" w:cs="Tahoma"/>
        </w:rPr>
        <w:t>Sie sind belastbar und bewahren auch in hektischen und schwierigen Situationen den Überblick</w:t>
      </w:r>
    </w:p>
    <w:p w14:paraId="72B867C0" w14:textId="77777777" w:rsidR="009A43FC" w:rsidRPr="009A43FC" w:rsidRDefault="009A43FC" w:rsidP="009A43F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46E13AAA" w14:textId="77777777" w:rsidR="00B8009E" w:rsidRPr="00A33EF6" w:rsidRDefault="00B8009E" w:rsidP="00B8009E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C2325F"/>
          <w:sz w:val="24"/>
          <w:szCs w:val="24"/>
        </w:rPr>
      </w:pPr>
      <w:r w:rsidRPr="00A33EF6">
        <w:rPr>
          <w:rFonts w:ascii="Tahoma" w:hAnsi="Tahoma" w:cs="Tahoma"/>
          <w:b/>
          <w:bCs/>
          <w:color w:val="C2325F"/>
          <w:sz w:val="24"/>
          <w:szCs w:val="24"/>
        </w:rPr>
        <w:t xml:space="preserve">Interessiert? </w:t>
      </w:r>
    </w:p>
    <w:p w14:paraId="5AD149DC" w14:textId="3C827F00" w:rsidR="00B8009E" w:rsidRPr="00667346" w:rsidRDefault="00B8009E" w:rsidP="00F7416C">
      <w:pPr>
        <w:pStyle w:val="LauftextkidalFormat"/>
      </w:pPr>
      <w:r w:rsidRPr="00667346">
        <w:t>Senden Sie Ihre vollständigen Bewerbungsunterlagen (Motivationsschreiben, CV, Semesterzeugnisse, ggf. Arbeitszeugnisse) an Iris Cartier:</w:t>
      </w:r>
    </w:p>
    <w:p w14:paraId="1187B772" w14:textId="754F053A" w:rsidR="00B8009E" w:rsidRPr="004559F1" w:rsidRDefault="00B8009E" w:rsidP="00F7416C">
      <w:pPr>
        <w:pStyle w:val="LauftextkidalFormat"/>
      </w:pPr>
      <w:r w:rsidRPr="00667346">
        <w:rPr>
          <w:i/>
        </w:rPr>
        <w:t xml:space="preserve">E-Mail: </w:t>
      </w:r>
      <w:r w:rsidRPr="00667346">
        <w:rPr>
          <w:color w:val="C2325F"/>
        </w:rPr>
        <w:t>bruderholz@ylaa.ch</w:t>
      </w:r>
      <w:r w:rsidRPr="00667346">
        <w:rPr>
          <w:color w:val="C2325F"/>
        </w:rPr>
        <w:br/>
      </w:r>
      <w:r w:rsidRPr="004559F1">
        <w:rPr>
          <w:i/>
          <w:iCs/>
        </w:rPr>
        <w:t>Bewerbungen per Post werden nicht berücksichtigt!</w:t>
      </w:r>
    </w:p>
    <w:p w14:paraId="5E40A02C" w14:textId="7388874A" w:rsidR="00B8009E" w:rsidRPr="00F7416C" w:rsidRDefault="00B8009E" w:rsidP="00F7416C">
      <w:pPr>
        <w:pStyle w:val="LauftextkidalFormat"/>
      </w:pPr>
      <w:r w:rsidRPr="004559F1">
        <w:t>Gerne stehen wir für weitere Auskünfte zur Verfügung:</w:t>
      </w:r>
      <w:r w:rsidRPr="00667346">
        <w:br/>
        <w:t>079 80 90 160</w:t>
      </w:r>
    </w:p>
    <w:p w14:paraId="6DD6FB2E" w14:textId="57BB2096" w:rsidR="00B8009E" w:rsidRPr="004559F1" w:rsidRDefault="00B8009E" w:rsidP="00F7416C">
      <w:pPr>
        <w:pStyle w:val="LauftextkidalFormat"/>
      </w:pPr>
      <w:r w:rsidRPr="004559F1">
        <w:t>Wir freuen uns, Sie kennenzulernen!</w:t>
      </w:r>
    </w:p>
    <w:p w14:paraId="0FA2481D" w14:textId="2B9AB572" w:rsidR="006D1696" w:rsidRPr="004559F1" w:rsidRDefault="00B8009E" w:rsidP="00F7416C">
      <w:pPr>
        <w:pStyle w:val="LauftextkidalFormat"/>
      </w:pPr>
      <w:r w:rsidRPr="004559F1">
        <w:t>ylaa-Bruderholz-Team</w:t>
      </w:r>
    </w:p>
    <w:sectPr w:rsidR="006D1696" w:rsidRPr="004559F1" w:rsidSect="009A43F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1701" w:bottom="426" w:left="1701" w:header="851" w:footer="1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1D218" w14:textId="77777777" w:rsidR="00B85A5B" w:rsidRDefault="00B85A5B" w:rsidP="00B95A40">
      <w:r>
        <w:separator/>
      </w:r>
    </w:p>
  </w:endnote>
  <w:endnote w:type="continuationSeparator" w:id="0">
    <w:p w14:paraId="797A6D9D" w14:textId="77777777" w:rsidR="00B85A5B" w:rsidRDefault="00B85A5B" w:rsidP="00B95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27ACA" w14:textId="77777777" w:rsidR="00B95A40" w:rsidRPr="00B95A40" w:rsidRDefault="00B95A40" w:rsidP="00B95A40">
    <w:pPr>
      <w:tabs>
        <w:tab w:val="center" w:pos="3969"/>
        <w:tab w:val="right" w:pos="8364"/>
      </w:tabs>
      <w:spacing w:after="100"/>
      <w:rPr>
        <w:rFonts w:ascii="Tahoma" w:hAnsi="Tahoma" w:cs="Tahoma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4000E" w14:textId="77777777" w:rsidR="00E370EE" w:rsidRPr="00E370EE" w:rsidRDefault="00E370EE" w:rsidP="00E370EE">
    <w:pPr>
      <w:tabs>
        <w:tab w:val="center" w:pos="3969"/>
        <w:tab w:val="right" w:pos="8364"/>
      </w:tabs>
      <w:spacing w:after="100"/>
      <w:rPr>
        <w:rFonts w:ascii="Tahoma" w:hAnsi="Tahoma" w:cs="Tahom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B4EF6" w14:textId="77777777" w:rsidR="00B85A5B" w:rsidRDefault="00B85A5B" w:rsidP="00B95A40">
      <w:r>
        <w:separator/>
      </w:r>
    </w:p>
  </w:footnote>
  <w:footnote w:type="continuationSeparator" w:id="0">
    <w:p w14:paraId="39C43135" w14:textId="77777777" w:rsidR="00B85A5B" w:rsidRDefault="00B85A5B" w:rsidP="00B95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B79D" w14:textId="77777777" w:rsidR="00B95A40" w:rsidRDefault="005623BF">
    <w:pPr>
      <w:pStyle w:val="Kopfzeile"/>
    </w:pPr>
    <w:r>
      <w:rPr>
        <w:noProof/>
      </w:rPr>
      <w:drawing>
        <wp:anchor distT="0" distB="0" distL="114300" distR="114300" simplePos="0" relativeHeight="251670528" behindDoc="1" locked="1" layoutInCell="1" allowOverlap="1" wp14:anchorId="0B9C0A24" wp14:editId="7C3DC437">
          <wp:simplePos x="0" y="0"/>
          <wp:positionH relativeFrom="margin">
            <wp:align>right</wp:align>
          </wp:positionH>
          <wp:positionV relativeFrom="paragraph">
            <wp:posOffset>165735</wp:posOffset>
          </wp:positionV>
          <wp:extent cx="1584000" cy="709200"/>
          <wp:effectExtent l="0" t="0" r="0" b="0"/>
          <wp:wrapNone/>
          <wp:docPr id="73" name="Grafik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89D7A93" wp14:editId="7C743855">
          <wp:simplePos x="1076325" y="600075"/>
          <wp:positionH relativeFrom="margin">
            <wp:align>left</wp:align>
          </wp:positionH>
          <wp:positionV relativeFrom="paragraph">
            <wp:posOffset>165735</wp:posOffset>
          </wp:positionV>
          <wp:extent cx="1620000" cy="111600"/>
          <wp:effectExtent l="0" t="0" r="0" b="3175"/>
          <wp:wrapNone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1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B6F9" w14:textId="77777777" w:rsidR="00E370EE" w:rsidRDefault="001A2EAB">
    <w:pPr>
      <w:pStyle w:val="Kopfzeil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11A21A67" wp14:editId="12DBAF46">
          <wp:simplePos x="1076325" y="542925"/>
          <wp:positionH relativeFrom="margin">
            <wp:align>left</wp:align>
          </wp:positionH>
          <wp:positionV relativeFrom="paragraph">
            <wp:posOffset>165735</wp:posOffset>
          </wp:positionV>
          <wp:extent cx="1620000" cy="820800"/>
          <wp:effectExtent l="0" t="0" r="0" b="0"/>
          <wp:wrapNone/>
          <wp:docPr id="75" name="Grafik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752B">
      <w:rPr>
        <w:noProof/>
      </w:rPr>
      <w:drawing>
        <wp:anchor distT="0" distB="0" distL="114300" distR="114300" simplePos="0" relativeHeight="251666432" behindDoc="1" locked="1" layoutInCell="1" allowOverlap="1" wp14:anchorId="10DFB958" wp14:editId="71D61F2F">
          <wp:simplePos x="0" y="0"/>
          <wp:positionH relativeFrom="margin">
            <wp:align>right</wp:align>
          </wp:positionH>
          <wp:positionV relativeFrom="paragraph">
            <wp:posOffset>165735</wp:posOffset>
          </wp:positionV>
          <wp:extent cx="1584000" cy="709200"/>
          <wp:effectExtent l="0" t="0" r="0" b="0"/>
          <wp:wrapNone/>
          <wp:docPr id="76" name="Grafik 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D36B2C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96598"/>
    <w:multiLevelType w:val="hybridMultilevel"/>
    <w:tmpl w:val="B5CCFB12"/>
    <w:lvl w:ilvl="0" w:tplc="8210144A">
      <w:start w:val="1"/>
      <w:numFmt w:val="bullet"/>
      <w:pStyle w:val="pfeil2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D676B"/>
    <w:multiLevelType w:val="multilevel"/>
    <w:tmpl w:val="33DCEC20"/>
    <w:lvl w:ilvl="0">
      <w:start w:val="1"/>
      <w:numFmt w:val="upperLetter"/>
      <w:pStyle w:val="ATitelkidalFormat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A1TitelkidalFormat"/>
      <w:lvlText w:val="%1 %2."/>
      <w:lvlJc w:val="left"/>
      <w:pPr>
        <w:tabs>
          <w:tab w:val="num" w:pos="5103"/>
        </w:tabs>
        <w:ind w:left="1077" w:hanging="1077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11TitelkidalFormat"/>
      <w:lvlText w:val="%1 %2.%3."/>
      <w:lvlJc w:val="left"/>
      <w:pPr>
        <w:ind w:left="1077" w:hanging="1077"/>
      </w:pPr>
      <w:rPr>
        <w:rFonts w:ascii="Tahoma" w:hAnsi="Tahoma" w:cs="Tahoma" w:hint="default"/>
        <w:b/>
        <w:bCs/>
        <w:sz w:val="22"/>
        <w:szCs w:val="22"/>
      </w:rPr>
    </w:lvl>
    <w:lvl w:ilvl="3">
      <w:start w:val="1"/>
      <w:numFmt w:val="decimal"/>
      <w:pStyle w:val="A111TitelkidalFormat"/>
      <w:lvlText w:val="%1 %2.%3.%4."/>
      <w:lvlJc w:val="left"/>
      <w:pPr>
        <w:ind w:left="1077" w:hanging="1077"/>
      </w:pPr>
      <w:rPr>
        <w:rFonts w:hint="default"/>
      </w:rPr>
    </w:lvl>
    <w:lvl w:ilvl="4">
      <w:start w:val="1"/>
      <w:numFmt w:val="decimal"/>
      <w:pStyle w:val="A1111TitelkidalFormat"/>
      <w:lvlText w:val="%1 %2.%3.%4.%5."/>
      <w:lvlJc w:val="left"/>
      <w:pPr>
        <w:tabs>
          <w:tab w:val="num" w:pos="5103"/>
        </w:tabs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5086176"/>
    <w:multiLevelType w:val="multilevel"/>
    <w:tmpl w:val="1A384EAE"/>
    <w:lvl w:ilvl="0">
      <w:start w:val="1"/>
      <w:numFmt w:val="decimal"/>
      <w:pStyle w:val="1TitelfarblichhinterlegtkidalFormat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11TitelfarblichhinterlegtkidalFormat"/>
      <w:lvlText w:val="%1.%2.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111TitelfarblichhinterlegtkidalFormat"/>
      <w:lvlText w:val="%1.%2.%3.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pStyle w:val="1111TitelfarblichhinterlegtkidalFormat"/>
      <w:lvlText w:val="%1.%2.%3.%4."/>
      <w:lvlJc w:val="left"/>
      <w:pPr>
        <w:ind w:left="1077" w:hanging="107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7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33B5562"/>
    <w:multiLevelType w:val="multilevel"/>
    <w:tmpl w:val="ABF0A6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Titel2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3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7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5" w15:restartNumberingAfterBreak="0">
    <w:nsid w:val="59402C1C"/>
    <w:multiLevelType w:val="multilevel"/>
    <w:tmpl w:val="FC6E9B0A"/>
    <w:lvl w:ilvl="0">
      <w:start w:val="1"/>
      <w:numFmt w:val="decimal"/>
      <w:pStyle w:val="1Tite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11Untertitel"/>
      <w:lvlText w:val="%1.%2."/>
      <w:lvlJc w:val="left"/>
      <w:pPr>
        <w:ind w:left="1077" w:hanging="1077"/>
      </w:pPr>
      <w:rPr>
        <w:rFonts w:ascii="Tahoma" w:hAnsi="Tahoma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077" w:hanging="1077"/>
      </w:pPr>
      <w:rPr>
        <w:rFonts w:ascii="Tahoma" w:hAnsi="Tahoma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ind w:left="1077" w:hanging="1077"/>
      </w:pPr>
      <w:rPr>
        <w:rFonts w:ascii="Tahoma" w:hAnsi="Tahoma" w:hint="default"/>
        <w:b/>
        <w:i w:val="0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04B3201"/>
    <w:multiLevelType w:val="hybridMultilevel"/>
    <w:tmpl w:val="327C46B4"/>
    <w:lvl w:ilvl="0" w:tplc="F3D86FDC">
      <w:start w:val="1"/>
      <w:numFmt w:val="bullet"/>
      <w:pStyle w:val="1BulletpointkidalForma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45E8E">
      <w:start w:val="1"/>
      <w:numFmt w:val="bullet"/>
      <w:pStyle w:val="2BulletPointkidalForma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pStyle w:val="3BulletPointkidalForma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B1130F"/>
    <w:multiLevelType w:val="hybridMultilevel"/>
    <w:tmpl w:val="CB262A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C0F"/>
    <w:rsid w:val="000112A8"/>
    <w:rsid w:val="001106EB"/>
    <w:rsid w:val="00115F6D"/>
    <w:rsid w:val="0013601A"/>
    <w:rsid w:val="00195E90"/>
    <w:rsid w:val="001A2EAB"/>
    <w:rsid w:val="001A6C0F"/>
    <w:rsid w:val="001B0BBF"/>
    <w:rsid w:val="002A6717"/>
    <w:rsid w:val="00307EAE"/>
    <w:rsid w:val="003C1A32"/>
    <w:rsid w:val="003D4187"/>
    <w:rsid w:val="003E5130"/>
    <w:rsid w:val="00421033"/>
    <w:rsid w:val="004559F1"/>
    <w:rsid w:val="00521D8B"/>
    <w:rsid w:val="0054644C"/>
    <w:rsid w:val="005623BF"/>
    <w:rsid w:val="0059752B"/>
    <w:rsid w:val="005B66F6"/>
    <w:rsid w:val="006067B7"/>
    <w:rsid w:val="00623884"/>
    <w:rsid w:val="00626E5C"/>
    <w:rsid w:val="00667346"/>
    <w:rsid w:val="006D1696"/>
    <w:rsid w:val="0071483A"/>
    <w:rsid w:val="00835AE2"/>
    <w:rsid w:val="00893B43"/>
    <w:rsid w:val="00927746"/>
    <w:rsid w:val="0095342F"/>
    <w:rsid w:val="00980034"/>
    <w:rsid w:val="009A43FC"/>
    <w:rsid w:val="009A7D08"/>
    <w:rsid w:val="00A33EF6"/>
    <w:rsid w:val="00AE7B5B"/>
    <w:rsid w:val="00B8009E"/>
    <w:rsid w:val="00B85A5B"/>
    <w:rsid w:val="00B95A40"/>
    <w:rsid w:val="00BB6971"/>
    <w:rsid w:val="00BD21B0"/>
    <w:rsid w:val="00BD21F8"/>
    <w:rsid w:val="00C21E48"/>
    <w:rsid w:val="00C546FE"/>
    <w:rsid w:val="00CE5799"/>
    <w:rsid w:val="00E23FCA"/>
    <w:rsid w:val="00E370EE"/>
    <w:rsid w:val="00E95239"/>
    <w:rsid w:val="00EB3C55"/>
    <w:rsid w:val="00ED325D"/>
    <w:rsid w:val="00F157D3"/>
    <w:rsid w:val="00F7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C9228C"/>
  <w15:chartTrackingRefBased/>
  <w15:docId w15:val="{EC3C0A1F-F062-4FA3-A853-1A00B38B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009E"/>
    <w:pPr>
      <w:spacing w:after="200" w:line="276" w:lineRule="auto"/>
    </w:pPr>
    <w:rPr>
      <w:rFonts w:eastAsiaTheme="minorHAnsi"/>
    </w:rPr>
  </w:style>
  <w:style w:type="paragraph" w:styleId="berschrift1">
    <w:name w:val="heading 1"/>
    <w:basedOn w:val="Standard"/>
    <w:next w:val="Standard"/>
    <w:link w:val="berschrift1Zchn"/>
    <w:rsid w:val="00980034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rsid w:val="0098003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8003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BulletpointkidalFormat">
    <w:name w:val="1 Bullet point kidéal Format"/>
    <w:basedOn w:val="Standard"/>
    <w:link w:val="1BulletpointkidalFormatZchn"/>
    <w:autoRedefine/>
    <w:qFormat/>
    <w:rsid w:val="00B95A40"/>
    <w:pPr>
      <w:numPr>
        <w:numId w:val="5"/>
      </w:numPr>
      <w:spacing w:before="60" w:after="100"/>
      <w:ind w:left="1094" w:hanging="737"/>
    </w:pPr>
    <w:rPr>
      <w:rFonts w:ascii="Tahoma" w:eastAsia="Calibri" w:hAnsi="Tahoma" w:cs="Tahoma"/>
    </w:rPr>
  </w:style>
  <w:style w:type="character" w:customStyle="1" w:styleId="1BulletpointkidalFormatZchn">
    <w:name w:val="1 Bullet point kidéal Format Zchn"/>
    <w:basedOn w:val="Absatz-Standardschriftart"/>
    <w:link w:val="1BulletpointkidalFormat"/>
    <w:rsid w:val="00B95A40"/>
    <w:rPr>
      <w:rFonts w:ascii="Tahoma" w:eastAsia="Calibri" w:hAnsi="Tahoma" w:cs="Tahoma"/>
    </w:rPr>
  </w:style>
  <w:style w:type="character" w:customStyle="1" w:styleId="berschrift1Zchn">
    <w:name w:val="Überschrift 1 Zchn"/>
    <w:link w:val="berschrift1"/>
    <w:rsid w:val="00980034"/>
    <w:rPr>
      <w:rFonts w:ascii="Calibri Light" w:hAnsi="Calibri Light" w:cs="Times New Roman"/>
      <w:b/>
      <w:bCs/>
      <w:kern w:val="32"/>
      <w:sz w:val="32"/>
      <w:szCs w:val="32"/>
      <w:lang w:eastAsia="de-CH"/>
    </w:rPr>
  </w:style>
  <w:style w:type="paragraph" w:customStyle="1" w:styleId="1BulletPointkidalformatfarbe">
    <w:name w:val="1 Bullet Point kidéal format farbe"/>
    <w:basedOn w:val="1BulletpointkidalFormat"/>
    <w:link w:val="1BulletPointkidalformatfarbeZchn"/>
    <w:qFormat/>
    <w:rsid w:val="00980034"/>
    <w:pPr>
      <w:shd w:val="clear" w:color="auto" w:fill="FDE7D7"/>
    </w:pPr>
  </w:style>
  <w:style w:type="character" w:customStyle="1" w:styleId="1BulletPointkidalformatfarbeZchn">
    <w:name w:val="1 Bullet Point kidéal format farbe Zchn"/>
    <w:basedOn w:val="1BulletpointkidalFormatZchn"/>
    <w:link w:val="1BulletPointkidalformatfarbe"/>
    <w:rsid w:val="00980034"/>
    <w:rPr>
      <w:rFonts w:ascii="Tahoma" w:eastAsia="Calibri" w:hAnsi="Tahoma" w:cs="Tahoma"/>
      <w:shd w:val="clear" w:color="auto" w:fill="FDE7D7"/>
    </w:rPr>
  </w:style>
  <w:style w:type="character" w:customStyle="1" w:styleId="berschrift2Zchn">
    <w:name w:val="Überschrift 2 Zchn"/>
    <w:link w:val="berschrift2"/>
    <w:semiHidden/>
    <w:rsid w:val="00980034"/>
    <w:rPr>
      <w:rFonts w:ascii="Calibri Light" w:hAnsi="Calibri Light" w:cs="Times New Roman"/>
      <w:b/>
      <w:bCs/>
      <w:i/>
      <w:iCs/>
      <w:sz w:val="28"/>
      <w:szCs w:val="28"/>
      <w:lang w:eastAsia="de-CH"/>
    </w:rPr>
  </w:style>
  <w:style w:type="paragraph" w:customStyle="1" w:styleId="1Titel">
    <w:name w:val="1. Titel"/>
    <w:basedOn w:val="berschrift1"/>
    <w:link w:val="1TitelZchn"/>
    <w:qFormat/>
    <w:rsid w:val="00980034"/>
    <w:pPr>
      <w:numPr>
        <w:numId w:val="1"/>
      </w:numPr>
      <w:spacing w:before="360" w:after="240"/>
    </w:pPr>
    <w:rPr>
      <w:rFonts w:ascii="Tahoma" w:hAnsi="Tahoma"/>
      <w:sz w:val="24"/>
    </w:rPr>
  </w:style>
  <w:style w:type="character" w:customStyle="1" w:styleId="1TitelZchn">
    <w:name w:val="1. Titel Zchn"/>
    <w:basedOn w:val="berschrift1Zchn"/>
    <w:link w:val="1Titel"/>
    <w:rsid w:val="00980034"/>
    <w:rPr>
      <w:rFonts w:ascii="Tahoma" w:hAnsi="Tahoma" w:cs="Times New Roman"/>
      <w:b/>
      <w:bCs/>
      <w:kern w:val="32"/>
      <w:sz w:val="24"/>
      <w:szCs w:val="32"/>
      <w:lang w:eastAsia="de-CH"/>
    </w:rPr>
  </w:style>
  <w:style w:type="paragraph" w:customStyle="1" w:styleId="1TitelfarblichhinterlegtkidalFormat">
    <w:name w:val="1. Titel farblich hinterlegt kidéal Format"/>
    <w:basedOn w:val="berschrift2"/>
    <w:link w:val="1TitelfarblichhinterlegtkidalFormatZchn"/>
    <w:qFormat/>
    <w:rsid w:val="00980034"/>
    <w:pPr>
      <w:numPr>
        <w:numId w:val="2"/>
      </w:numPr>
      <w:shd w:val="clear" w:color="auto" w:fill="FDE7D7"/>
      <w:spacing w:before="360" w:after="240"/>
    </w:pPr>
    <w:rPr>
      <w:rFonts w:ascii="Tahoma" w:hAnsi="Tahoma"/>
      <w:i w:val="0"/>
      <w:sz w:val="24"/>
    </w:rPr>
  </w:style>
  <w:style w:type="character" w:customStyle="1" w:styleId="1TitelfarblichhinterlegtkidalFormatZchn">
    <w:name w:val="1. Titel farblich hinterlegt kidéal Format Zchn"/>
    <w:basedOn w:val="berschrift2Zchn"/>
    <w:link w:val="1TitelfarblichhinterlegtkidalFormat"/>
    <w:rsid w:val="00980034"/>
    <w:rPr>
      <w:rFonts w:ascii="Tahoma" w:hAnsi="Tahoma" w:cs="Times New Roman"/>
      <w:b/>
      <w:bCs/>
      <w:i w:val="0"/>
      <w:iCs/>
      <w:sz w:val="24"/>
      <w:szCs w:val="28"/>
      <w:shd w:val="clear" w:color="auto" w:fill="FDE7D7"/>
      <w:lang w:eastAsia="de-CH"/>
    </w:rPr>
  </w:style>
  <w:style w:type="paragraph" w:customStyle="1" w:styleId="11Titel">
    <w:name w:val="1.1. Titel"/>
    <w:basedOn w:val="1Titel"/>
    <w:autoRedefine/>
    <w:qFormat/>
    <w:rsid w:val="00980034"/>
    <w:pPr>
      <w:numPr>
        <w:numId w:val="0"/>
      </w:numPr>
      <w:tabs>
        <w:tab w:val="left" w:pos="1077"/>
      </w:tabs>
      <w:spacing w:before="240"/>
    </w:pPr>
    <w:rPr>
      <w:sz w:val="22"/>
      <w:szCs w:val="22"/>
    </w:rPr>
  </w:style>
  <w:style w:type="paragraph" w:customStyle="1" w:styleId="11TitelfarblichhinterlegtkidalFormat">
    <w:name w:val="1.1. Titel farblich hinterlegt kidéal Format"/>
    <w:basedOn w:val="Standard"/>
    <w:link w:val="11TitelfarblichhinterlegtkidalFormatZchn"/>
    <w:qFormat/>
    <w:rsid w:val="00980034"/>
    <w:pPr>
      <w:keepNext/>
      <w:numPr>
        <w:ilvl w:val="1"/>
        <w:numId w:val="2"/>
      </w:numPr>
      <w:shd w:val="clear" w:color="auto" w:fill="FDE7D7"/>
      <w:spacing w:before="240" w:after="240"/>
      <w:outlineLvl w:val="2"/>
    </w:pPr>
    <w:rPr>
      <w:rFonts w:ascii="Tahoma" w:hAnsi="Tahoma"/>
      <w:b/>
      <w:bCs/>
      <w:szCs w:val="26"/>
    </w:rPr>
  </w:style>
  <w:style w:type="character" w:customStyle="1" w:styleId="11TitelfarblichhinterlegtkidalFormatZchn">
    <w:name w:val="1.1. Titel farblich hinterlegt kidéal Format Zchn"/>
    <w:basedOn w:val="Absatz-Standardschriftart"/>
    <w:link w:val="11TitelfarblichhinterlegtkidalFormat"/>
    <w:rsid w:val="00980034"/>
    <w:rPr>
      <w:rFonts w:ascii="Tahoma" w:hAnsi="Tahoma" w:cs="Times New Roman"/>
      <w:b/>
      <w:bCs/>
      <w:szCs w:val="26"/>
      <w:shd w:val="clear" w:color="auto" w:fill="FDE7D7"/>
      <w:lang w:eastAsia="de-CH"/>
    </w:rPr>
  </w:style>
  <w:style w:type="paragraph" w:customStyle="1" w:styleId="11Untertitel">
    <w:name w:val="1.1. Untertitel"/>
    <w:basedOn w:val="1Titel"/>
    <w:link w:val="11UntertitelZchn"/>
    <w:autoRedefine/>
    <w:qFormat/>
    <w:rsid w:val="00B95A40"/>
    <w:pPr>
      <w:numPr>
        <w:ilvl w:val="1"/>
      </w:numPr>
      <w:spacing w:before="240"/>
    </w:pPr>
    <w:rPr>
      <w:sz w:val="22"/>
    </w:rPr>
  </w:style>
  <w:style w:type="character" w:customStyle="1" w:styleId="11UntertitelZchn">
    <w:name w:val="1.1. Untertitel Zchn"/>
    <w:basedOn w:val="1TitelZchn"/>
    <w:link w:val="11Untertitel"/>
    <w:rsid w:val="00B95A40"/>
    <w:rPr>
      <w:rFonts w:ascii="Tahoma" w:hAnsi="Tahoma" w:cs="Times New Roman"/>
      <w:b/>
      <w:bCs/>
      <w:kern w:val="32"/>
      <w:sz w:val="24"/>
      <w:szCs w:val="32"/>
      <w:lang w:eastAsia="de-CH"/>
    </w:rPr>
  </w:style>
  <w:style w:type="paragraph" w:customStyle="1" w:styleId="111Titel">
    <w:name w:val="1.1.1. Titel"/>
    <w:basedOn w:val="11Titel"/>
    <w:autoRedefine/>
    <w:qFormat/>
    <w:rsid w:val="00980034"/>
  </w:style>
  <w:style w:type="paragraph" w:customStyle="1" w:styleId="111TitelfarblichhinterlegtkidalFormat">
    <w:name w:val="1.1.1. Titel farblich hinterlegt kidéal Format"/>
    <w:basedOn w:val="11TitelfarblichhinterlegtkidalFormat"/>
    <w:link w:val="111TitelfarblichhinterlegtkidalFormatZchn"/>
    <w:qFormat/>
    <w:rsid w:val="00980034"/>
    <w:pPr>
      <w:numPr>
        <w:ilvl w:val="2"/>
      </w:numPr>
      <w:outlineLvl w:val="1"/>
    </w:pPr>
    <w:rPr>
      <w:iCs/>
      <w:szCs w:val="28"/>
    </w:rPr>
  </w:style>
  <w:style w:type="character" w:customStyle="1" w:styleId="111TitelfarblichhinterlegtkidalFormatZchn">
    <w:name w:val="1.1.1. Titel farblich hinterlegt kidéal Format Zchn"/>
    <w:basedOn w:val="11TitelfarblichhinterlegtkidalFormatZchn"/>
    <w:link w:val="111TitelfarblichhinterlegtkidalFormat"/>
    <w:rsid w:val="00980034"/>
    <w:rPr>
      <w:rFonts w:ascii="Tahoma" w:hAnsi="Tahoma" w:cs="Times New Roman"/>
      <w:b/>
      <w:bCs/>
      <w:iCs/>
      <w:szCs w:val="28"/>
      <w:shd w:val="clear" w:color="auto" w:fill="FDE7D7"/>
      <w:lang w:eastAsia="de-CH"/>
    </w:rPr>
  </w:style>
  <w:style w:type="paragraph" w:customStyle="1" w:styleId="111Untertitel">
    <w:name w:val="1.1.1. Untertitel"/>
    <w:basedOn w:val="11Untertitel"/>
    <w:link w:val="111UntertitelZchn"/>
    <w:qFormat/>
    <w:rsid w:val="00980034"/>
    <w:pPr>
      <w:numPr>
        <w:ilvl w:val="2"/>
        <w:numId w:val="0"/>
      </w:numPr>
    </w:pPr>
    <w:rPr>
      <w:bCs w:val="0"/>
    </w:rPr>
  </w:style>
  <w:style w:type="character" w:customStyle="1" w:styleId="111UntertitelZchn">
    <w:name w:val="1.1.1. Untertitel Zchn"/>
    <w:basedOn w:val="Absatz-Standardschriftart"/>
    <w:link w:val="111Untertitel"/>
    <w:rsid w:val="00980034"/>
    <w:rPr>
      <w:rFonts w:ascii="Tahoma" w:hAnsi="Tahoma" w:cs="Times New Roman"/>
      <w:b/>
      <w:kern w:val="32"/>
      <w:szCs w:val="32"/>
      <w:lang w:eastAsia="de-CH"/>
    </w:rPr>
  </w:style>
  <w:style w:type="paragraph" w:customStyle="1" w:styleId="1111TitelfarblichhinterlegtkidalFormat">
    <w:name w:val="1.1.1.1. Titel farblich hinterlegt kidéal Format"/>
    <w:basedOn w:val="111TitelfarblichhinterlegtkidalFormat"/>
    <w:link w:val="1111TitelfarblichhinterlegtkidalFormatZchn"/>
    <w:qFormat/>
    <w:rsid w:val="00980034"/>
    <w:pPr>
      <w:numPr>
        <w:ilvl w:val="3"/>
      </w:numPr>
    </w:pPr>
  </w:style>
  <w:style w:type="character" w:customStyle="1" w:styleId="1111TitelfarblichhinterlegtkidalFormatZchn">
    <w:name w:val="1.1.1.1. Titel farblich hinterlegt kidéal Format Zchn"/>
    <w:basedOn w:val="111TitelfarblichhinterlegtkidalFormatZchn"/>
    <w:link w:val="1111TitelfarblichhinterlegtkidalFormat"/>
    <w:rsid w:val="00980034"/>
    <w:rPr>
      <w:rFonts w:ascii="Tahoma" w:hAnsi="Tahoma" w:cs="Times New Roman"/>
      <w:b/>
      <w:bCs/>
      <w:iCs/>
      <w:szCs w:val="28"/>
      <w:shd w:val="clear" w:color="auto" w:fill="FDE7D7"/>
      <w:lang w:eastAsia="de-CH"/>
    </w:rPr>
  </w:style>
  <w:style w:type="paragraph" w:customStyle="1" w:styleId="1111TitelkidalFormat">
    <w:name w:val="1.1.1.1. Titel kidéal Format"/>
    <w:basedOn w:val="111Titel"/>
    <w:autoRedefine/>
    <w:qFormat/>
    <w:rsid w:val="00980034"/>
    <w:pPr>
      <w:ind w:left="1728" w:hanging="1728"/>
    </w:pPr>
  </w:style>
  <w:style w:type="paragraph" w:customStyle="1" w:styleId="1111Untertitel">
    <w:name w:val="1.1.1.1. Untertitel"/>
    <w:basedOn w:val="111Untertitel"/>
    <w:link w:val="1111UntertitelZchn"/>
    <w:qFormat/>
    <w:rsid w:val="00980034"/>
    <w:pPr>
      <w:numPr>
        <w:ilvl w:val="3"/>
      </w:numPr>
    </w:pPr>
  </w:style>
  <w:style w:type="character" w:customStyle="1" w:styleId="1111UntertitelZchn">
    <w:name w:val="1.1.1.1. Untertitel Zchn"/>
    <w:basedOn w:val="111UntertitelZchn"/>
    <w:link w:val="1111Untertitel"/>
    <w:rsid w:val="00980034"/>
    <w:rPr>
      <w:rFonts w:ascii="Tahoma" w:hAnsi="Tahoma" w:cs="Times New Roman"/>
      <w:b/>
      <w:kern w:val="32"/>
      <w:szCs w:val="32"/>
      <w:lang w:eastAsia="de-CH"/>
    </w:rPr>
  </w:style>
  <w:style w:type="paragraph" w:customStyle="1" w:styleId="12">
    <w:name w:val="12"/>
    <w:basedOn w:val="Standard"/>
    <w:link w:val="12Zchn"/>
    <w:rsid w:val="00980034"/>
    <w:pPr>
      <w:framePr w:wrap="around" w:vAnchor="page" w:hAnchor="page" w:xAlign="center" w:y="11205"/>
      <w:tabs>
        <w:tab w:val="left" w:pos="4320"/>
        <w:tab w:val="left" w:pos="7463"/>
      </w:tabs>
      <w:spacing w:after="120"/>
      <w:jc w:val="center"/>
    </w:pPr>
    <w:rPr>
      <w:rFonts w:ascii="Tahoma" w:hAnsi="Tahoma" w:cs="Tahoma"/>
      <w:lang w:val="de-DE" w:eastAsia="de-DE"/>
    </w:rPr>
  </w:style>
  <w:style w:type="character" w:customStyle="1" w:styleId="12Zchn">
    <w:name w:val="12 Zchn"/>
    <w:basedOn w:val="Absatz-Standardschriftart"/>
    <w:link w:val="12"/>
    <w:rsid w:val="00980034"/>
    <w:rPr>
      <w:rFonts w:ascii="Tahoma" w:hAnsi="Tahoma" w:cs="Tahoma"/>
      <w:sz w:val="24"/>
      <w:szCs w:val="24"/>
      <w:lang w:val="de-DE" w:eastAsia="de-DE"/>
    </w:rPr>
  </w:style>
  <w:style w:type="paragraph" w:customStyle="1" w:styleId="14">
    <w:name w:val="14"/>
    <w:basedOn w:val="Standard"/>
    <w:link w:val="14Zchn"/>
    <w:rsid w:val="00980034"/>
    <w:pPr>
      <w:framePr w:wrap="around" w:vAnchor="page" w:hAnchor="page" w:xAlign="center" w:y="11914"/>
      <w:tabs>
        <w:tab w:val="left" w:pos="4320"/>
        <w:tab w:val="left" w:pos="7463"/>
      </w:tabs>
      <w:spacing w:after="120"/>
      <w:jc w:val="center"/>
    </w:pPr>
    <w:rPr>
      <w:rFonts w:ascii="Tahoma" w:hAnsi="Tahoma" w:cs="Tahoma"/>
      <w:lang w:val="de-DE" w:eastAsia="de-DE"/>
    </w:rPr>
  </w:style>
  <w:style w:type="character" w:customStyle="1" w:styleId="14Zchn">
    <w:name w:val="14 Zchn"/>
    <w:basedOn w:val="Absatz-Standardschriftart"/>
    <w:link w:val="14"/>
    <w:rsid w:val="00980034"/>
    <w:rPr>
      <w:rFonts w:ascii="Tahoma" w:hAnsi="Tahoma" w:cs="Tahoma"/>
      <w:szCs w:val="24"/>
      <w:lang w:val="de-DE" w:eastAsia="de-DE"/>
    </w:rPr>
  </w:style>
  <w:style w:type="paragraph" w:customStyle="1" w:styleId="2BulletPointkidalFormat">
    <w:name w:val="2 Bullet Point kidéal Format"/>
    <w:basedOn w:val="1BulletpointkidalFormat"/>
    <w:link w:val="2BulletPointkidalFormatZchn"/>
    <w:qFormat/>
    <w:rsid w:val="00980034"/>
    <w:pPr>
      <w:numPr>
        <w:ilvl w:val="1"/>
      </w:numPr>
      <w:tabs>
        <w:tab w:val="left" w:pos="1077"/>
      </w:tabs>
    </w:pPr>
  </w:style>
  <w:style w:type="character" w:customStyle="1" w:styleId="2BulletPointkidalFormatZchn">
    <w:name w:val="2 Bullet Point kidéal Format Zchn"/>
    <w:basedOn w:val="Absatz-Standardschriftart"/>
    <w:link w:val="2BulletPointkidalFormat"/>
    <w:rsid w:val="00980034"/>
    <w:rPr>
      <w:rFonts w:ascii="Tahoma" w:eastAsia="Calibri" w:hAnsi="Tahoma" w:cs="Tahoma"/>
    </w:rPr>
  </w:style>
  <w:style w:type="paragraph" w:customStyle="1" w:styleId="2BulletPointkidalformatfarbe">
    <w:name w:val="2 Bullet Point kidéal format farbe"/>
    <w:basedOn w:val="2BulletPointkidalFormat"/>
    <w:link w:val="2BulletPointkidalformatfarbeZchn"/>
    <w:qFormat/>
    <w:rsid w:val="00980034"/>
    <w:pPr>
      <w:shd w:val="clear" w:color="auto" w:fill="FDE7D7"/>
    </w:pPr>
  </w:style>
  <w:style w:type="character" w:customStyle="1" w:styleId="2BulletPointkidalformatfarbeZchn">
    <w:name w:val="2 Bullet Point kidéal format farbe Zchn"/>
    <w:basedOn w:val="2BulletPointkidalFormatZchn"/>
    <w:link w:val="2BulletPointkidalformatfarbe"/>
    <w:rsid w:val="00980034"/>
    <w:rPr>
      <w:rFonts w:ascii="Tahoma" w:eastAsia="Calibri" w:hAnsi="Tahoma" w:cs="Tahoma"/>
      <w:shd w:val="clear" w:color="auto" w:fill="FDE7D7"/>
    </w:rPr>
  </w:style>
  <w:style w:type="paragraph" w:customStyle="1" w:styleId="3BulletPointkidalFormat">
    <w:name w:val="3 Bullet Point kidéal Format"/>
    <w:basedOn w:val="2BulletPointkidalFormat"/>
    <w:link w:val="3BulletPointkidalFormatZchn"/>
    <w:qFormat/>
    <w:rsid w:val="00980034"/>
    <w:pPr>
      <w:numPr>
        <w:ilvl w:val="2"/>
      </w:numPr>
    </w:pPr>
  </w:style>
  <w:style w:type="character" w:customStyle="1" w:styleId="3BulletPointkidalFormatZchn">
    <w:name w:val="3 Bullet Point kidéal Format Zchn"/>
    <w:basedOn w:val="2BulletPointkidalFormatZchn"/>
    <w:link w:val="3BulletPointkidalFormat"/>
    <w:rsid w:val="00980034"/>
    <w:rPr>
      <w:rFonts w:ascii="Tahoma" w:eastAsia="Calibri" w:hAnsi="Tahoma" w:cs="Tahoma"/>
    </w:rPr>
  </w:style>
  <w:style w:type="paragraph" w:customStyle="1" w:styleId="3BulletPointkidalformatfarbe">
    <w:name w:val="3 Bullet Point kidéal format farbe"/>
    <w:basedOn w:val="3BulletPointkidalFormat"/>
    <w:link w:val="3BulletPointkidalformatfarbeZchn"/>
    <w:qFormat/>
    <w:rsid w:val="00980034"/>
    <w:pPr>
      <w:shd w:val="clear" w:color="auto" w:fill="FDE7D7"/>
      <w:ind w:left="2154" w:hanging="357"/>
    </w:pPr>
  </w:style>
  <w:style w:type="character" w:customStyle="1" w:styleId="3BulletPointkidalformatfarbeZchn">
    <w:name w:val="3 Bullet Point kidéal format farbe Zchn"/>
    <w:basedOn w:val="3BulletPointkidalFormatZchn"/>
    <w:link w:val="3BulletPointkidalformatfarbe"/>
    <w:rsid w:val="00980034"/>
    <w:rPr>
      <w:rFonts w:ascii="Tahoma" w:eastAsia="Calibri" w:hAnsi="Tahoma" w:cs="Tahoma"/>
      <w:shd w:val="clear" w:color="auto" w:fill="FDE7D7"/>
    </w:rPr>
  </w:style>
  <w:style w:type="paragraph" w:customStyle="1" w:styleId="A1TitelkidalFormat">
    <w:name w:val="A 1. Titel kidéal Format"/>
    <w:basedOn w:val="Standard"/>
    <w:link w:val="A1TitelkidalFormatZchn"/>
    <w:qFormat/>
    <w:rsid w:val="00980034"/>
    <w:pPr>
      <w:keepNext/>
      <w:numPr>
        <w:ilvl w:val="1"/>
        <w:numId w:val="3"/>
      </w:numPr>
      <w:spacing w:before="240" w:after="240"/>
      <w:outlineLvl w:val="2"/>
    </w:pPr>
    <w:rPr>
      <w:rFonts w:ascii="Tahoma" w:hAnsi="Tahoma"/>
      <w:b/>
      <w:bCs/>
      <w:szCs w:val="26"/>
    </w:rPr>
  </w:style>
  <w:style w:type="character" w:customStyle="1" w:styleId="A1TitelkidalFormatZchn">
    <w:name w:val="A 1. Titel kidéal Format Zchn"/>
    <w:basedOn w:val="Absatz-Standardschriftart"/>
    <w:link w:val="A1TitelkidalFormat"/>
    <w:rsid w:val="00980034"/>
    <w:rPr>
      <w:rFonts w:ascii="Tahoma" w:hAnsi="Tahoma" w:cs="Times New Roman"/>
      <w:b/>
      <w:bCs/>
      <w:szCs w:val="26"/>
      <w:lang w:eastAsia="de-CH"/>
    </w:rPr>
  </w:style>
  <w:style w:type="paragraph" w:customStyle="1" w:styleId="A11TitelkidalFormat">
    <w:name w:val="A 1.1. Titel kidéal Format"/>
    <w:basedOn w:val="A1TitelkidalFormat"/>
    <w:link w:val="A11TitelkidalFormatZchn"/>
    <w:qFormat/>
    <w:rsid w:val="00980034"/>
    <w:pPr>
      <w:numPr>
        <w:ilvl w:val="2"/>
      </w:numPr>
    </w:pPr>
  </w:style>
  <w:style w:type="character" w:customStyle="1" w:styleId="A11TitelkidalFormatZchn">
    <w:name w:val="A 1.1. Titel kidéal Format Zchn"/>
    <w:basedOn w:val="Absatz-Standardschriftart"/>
    <w:link w:val="A11TitelkidalFormat"/>
    <w:rsid w:val="00980034"/>
    <w:rPr>
      <w:rFonts w:ascii="Tahoma" w:hAnsi="Tahoma" w:cs="Times New Roman"/>
      <w:b/>
      <w:bCs/>
      <w:szCs w:val="26"/>
      <w:lang w:eastAsia="de-CH"/>
    </w:rPr>
  </w:style>
  <w:style w:type="paragraph" w:customStyle="1" w:styleId="A111TitelkidalFormat">
    <w:name w:val="A 1.1.1. Titel kidéal Format"/>
    <w:basedOn w:val="A11TitelkidalFormat"/>
    <w:link w:val="A111TitelkidalFormatZchn"/>
    <w:qFormat/>
    <w:rsid w:val="00980034"/>
    <w:pPr>
      <w:numPr>
        <w:ilvl w:val="3"/>
      </w:numPr>
      <w:outlineLvl w:val="0"/>
    </w:pPr>
    <w:rPr>
      <w:bCs w:val="0"/>
      <w:kern w:val="32"/>
      <w:szCs w:val="32"/>
    </w:rPr>
  </w:style>
  <w:style w:type="character" w:customStyle="1" w:styleId="A111TitelkidalFormatZchn">
    <w:name w:val="A 1.1.1. Titel kidéal Format Zchn"/>
    <w:basedOn w:val="Absatz-Standardschriftart"/>
    <w:link w:val="A111TitelkidalFormat"/>
    <w:rsid w:val="00980034"/>
    <w:rPr>
      <w:rFonts w:ascii="Tahoma" w:hAnsi="Tahoma" w:cs="Times New Roman"/>
      <w:b/>
      <w:kern w:val="32"/>
      <w:szCs w:val="32"/>
      <w:lang w:eastAsia="de-CH"/>
    </w:rPr>
  </w:style>
  <w:style w:type="paragraph" w:customStyle="1" w:styleId="A1111TitelkidalFormat">
    <w:name w:val="A 1.1.1.1. Titel kidéal Format"/>
    <w:basedOn w:val="A111TitelkidalFormat"/>
    <w:link w:val="A1111TitelkidalFormatZchn"/>
    <w:qFormat/>
    <w:rsid w:val="00980034"/>
    <w:pPr>
      <w:numPr>
        <w:ilvl w:val="4"/>
      </w:numPr>
    </w:pPr>
  </w:style>
  <w:style w:type="character" w:customStyle="1" w:styleId="A1111TitelkidalFormatZchn">
    <w:name w:val="A 1.1.1.1. Titel kidéal Format Zchn"/>
    <w:basedOn w:val="A111TitelkidalFormatZchn"/>
    <w:link w:val="A1111TitelkidalFormat"/>
    <w:rsid w:val="00980034"/>
    <w:rPr>
      <w:rFonts w:ascii="Tahoma" w:hAnsi="Tahoma" w:cs="Times New Roman"/>
      <w:b/>
      <w:kern w:val="32"/>
      <w:szCs w:val="32"/>
      <w:lang w:eastAsia="de-CH"/>
    </w:rPr>
  </w:style>
  <w:style w:type="paragraph" w:customStyle="1" w:styleId="ATitelkidalFormat">
    <w:name w:val="A Titel kidéal Format"/>
    <w:basedOn w:val="berschrift2"/>
    <w:link w:val="ATitelkidalFormatZchn"/>
    <w:qFormat/>
    <w:rsid w:val="00980034"/>
    <w:pPr>
      <w:numPr>
        <w:numId w:val="3"/>
      </w:numPr>
      <w:spacing w:before="360" w:after="240"/>
    </w:pPr>
    <w:rPr>
      <w:rFonts w:ascii="Tahoma" w:hAnsi="Tahoma"/>
      <w:i w:val="0"/>
      <w:sz w:val="24"/>
    </w:rPr>
  </w:style>
  <w:style w:type="character" w:customStyle="1" w:styleId="ATitelkidalFormatZchn">
    <w:name w:val="A Titel kidéal Format Zchn"/>
    <w:basedOn w:val="A1TitelkidalFormatZchn"/>
    <w:link w:val="ATitelkidalFormat"/>
    <w:rsid w:val="00980034"/>
    <w:rPr>
      <w:rFonts w:ascii="Tahoma" w:hAnsi="Tahoma" w:cs="Times New Roman"/>
      <w:b/>
      <w:bCs/>
      <w:iCs/>
      <w:sz w:val="24"/>
      <w:szCs w:val="28"/>
      <w:lang w:eastAsia="de-CH"/>
    </w:rPr>
  </w:style>
  <w:style w:type="paragraph" w:styleId="Listenabsatz">
    <w:name w:val="List Paragraph"/>
    <w:basedOn w:val="Standard"/>
    <w:link w:val="ListenabsatzZchn"/>
    <w:uiPriority w:val="34"/>
    <w:qFormat/>
    <w:rsid w:val="00980034"/>
    <w:pPr>
      <w:ind w:left="720"/>
      <w:contextualSpacing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980034"/>
    <w:rPr>
      <w:rFonts w:ascii="Times New Roman" w:hAnsi="Times New Roman" w:cs="Times New Roman"/>
      <w:sz w:val="24"/>
      <w:szCs w:val="24"/>
      <w:lang w:eastAsia="de-CH"/>
    </w:rPr>
  </w:style>
  <w:style w:type="paragraph" w:customStyle="1" w:styleId="Aufzhlung1kidalFormat">
    <w:name w:val="Aufzählung 1 kidéal Format"/>
    <w:basedOn w:val="Listenabsatz"/>
    <w:qFormat/>
    <w:rsid w:val="00980034"/>
    <w:pPr>
      <w:tabs>
        <w:tab w:val="left" w:pos="1077"/>
      </w:tabs>
      <w:spacing w:before="60" w:after="100"/>
      <w:ind w:left="1094" w:hanging="737"/>
      <w:contextualSpacing w:val="0"/>
    </w:pPr>
    <w:rPr>
      <w:rFonts w:ascii="Tahoma" w:eastAsia="Calibri" w:hAnsi="Tahoma" w:cs="Tahoma"/>
    </w:rPr>
  </w:style>
  <w:style w:type="paragraph" w:customStyle="1" w:styleId="Aufzhlung2kidalFormat">
    <w:name w:val="Aufzählung 2 kidéal Format"/>
    <w:basedOn w:val="Aufzhlung1kidalFormat"/>
    <w:link w:val="Aufzhlung2kidalFormatZchn"/>
    <w:qFormat/>
    <w:rsid w:val="00980034"/>
    <w:pPr>
      <w:ind w:left="1440" w:hanging="360"/>
    </w:pPr>
  </w:style>
  <w:style w:type="character" w:customStyle="1" w:styleId="Aufzhlung2kidalFormatZchn">
    <w:name w:val="Aufzählung 2 kidéal Format Zchn"/>
    <w:basedOn w:val="Absatz-Standardschriftart"/>
    <w:link w:val="Aufzhlung2kidalFormat"/>
    <w:rsid w:val="00980034"/>
    <w:rPr>
      <w:rFonts w:ascii="Tahoma" w:eastAsia="Calibri" w:hAnsi="Tahoma" w:cs="Tahoma"/>
    </w:rPr>
  </w:style>
  <w:style w:type="paragraph" w:styleId="Aufzhlungszeichen">
    <w:name w:val="List Bullet"/>
    <w:basedOn w:val="Standard"/>
    <w:uiPriority w:val="99"/>
    <w:semiHidden/>
    <w:unhideWhenUsed/>
    <w:rsid w:val="00980034"/>
    <w:pPr>
      <w:numPr>
        <w:numId w:val="4"/>
      </w:numPr>
      <w:contextualSpacing/>
    </w:pPr>
  </w:style>
  <w:style w:type="paragraph" w:customStyle="1" w:styleId="Formatvorlage1">
    <w:name w:val="Formatvorlage1"/>
    <w:basedOn w:val="1BulletpointkidalFormat"/>
    <w:link w:val="Formatvorlage1Zchn"/>
    <w:qFormat/>
    <w:rsid w:val="00980034"/>
    <w:rPr>
      <w:rFonts w:ascii="Arial" w:hAnsi="Arial" w:cs="Arial"/>
      <w:lang w:val="de-DE"/>
    </w:rPr>
  </w:style>
  <w:style w:type="character" w:customStyle="1" w:styleId="Formatvorlage1Zchn">
    <w:name w:val="Formatvorlage1 Zchn"/>
    <w:basedOn w:val="1BulletpointkidalFormatZchn"/>
    <w:link w:val="Formatvorlage1"/>
    <w:rsid w:val="00980034"/>
    <w:rPr>
      <w:rFonts w:ascii="Arial" w:eastAsia="Calibri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800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80034"/>
    <w:rPr>
      <w:rFonts w:ascii="Times New Roman" w:hAnsi="Times New Roman" w:cs="Times New Roman"/>
      <w:sz w:val="24"/>
      <w:szCs w:val="24"/>
      <w:lang w:eastAsia="de-CH"/>
    </w:rPr>
  </w:style>
  <w:style w:type="paragraph" w:customStyle="1" w:styleId="HaupttitelkidalFormat">
    <w:name w:val="Haupttitel kidéal Format"/>
    <w:basedOn w:val="Standard"/>
    <w:link w:val="HaupttitelkidalFormatZchn"/>
    <w:rsid w:val="00980034"/>
    <w:pPr>
      <w:spacing w:before="360" w:after="240"/>
    </w:pPr>
    <w:rPr>
      <w:rFonts w:ascii="Tahoma" w:hAnsi="Tahoma" w:cs="Tahoma"/>
      <w:b/>
      <w:sz w:val="28"/>
      <w:szCs w:val="28"/>
    </w:rPr>
  </w:style>
  <w:style w:type="character" w:customStyle="1" w:styleId="HaupttitelkidalFormatZchn">
    <w:name w:val="Haupttitel kidéal Format Zchn"/>
    <w:link w:val="HaupttitelkidalFormat"/>
    <w:rsid w:val="00980034"/>
    <w:rPr>
      <w:rFonts w:ascii="Tahoma" w:hAnsi="Tahoma" w:cs="Tahoma"/>
      <w:b/>
      <w:sz w:val="28"/>
      <w:szCs w:val="28"/>
      <w:lang w:eastAsia="de-CH"/>
    </w:rPr>
  </w:style>
  <w:style w:type="paragraph" w:customStyle="1" w:styleId="HaupttitelohneNummerierungkidalFormat">
    <w:name w:val="Haupttitel ohne Nummerierung kidéal Format"/>
    <w:basedOn w:val="berschrift1"/>
    <w:link w:val="HaupttitelohneNummerierungkidalFormatZchn"/>
    <w:autoRedefine/>
    <w:qFormat/>
    <w:rsid w:val="00980034"/>
    <w:pPr>
      <w:spacing w:before="360" w:after="240"/>
    </w:pPr>
    <w:rPr>
      <w:rFonts w:ascii="Tahoma" w:eastAsia="Calibri" w:hAnsi="Tahoma" w:cs="Tahoma"/>
      <w:sz w:val="28"/>
      <w:szCs w:val="28"/>
    </w:rPr>
  </w:style>
  <w:style w:type="character" w:customStyle="1" w:styleId="HaupttitelohneNummerierungkidalFormatZchn">
    <w:name w:val="Haupttitel ohne Nummerierung kidéal Format Zchn"/>
    <w:link w:val="HaupttitelohneNummerierungkidalFormat"/>
    <w:rsid w:val="00980034"/>
    <w:rPr>
      <w:rFonts w:ascii="Tahoma" w:eastAsia="Calibri" w:hAnsi="Tahoma" w:cs="Tahoma"/>
      <w:b/>
      <w:bCs/>
      <w:kern w:val="32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80034"/>
    <w:rPr>
      <w:color w:val="0563C1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8003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Kopfzeile">
    <w:name w:val="header"/>
    <w:basedOn w:val="Standard"/>
    <w:link w:val="KopfzeileZchn"/>
    <w:uiPriority w:val="99"/>
    <w:unhideWhenUsed/>
    <w:rsid w:val="009800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80034"/>
    <w:rPr>
      <w:rFonts w:ascii="Times New Roman" w:hAnsi="Times New Roman" w:cs="Times New Roman"/>
      <w:sz w:val="24"/>
      <w:szCs w:val="24"/>
      <w:lang w:eastAsia="de-CH"/>
    </w:rPr>
  </w:style>
  <w:style w:type="paragraph" w:customStyle="1" w:styleId="Lauftext">
    <w:name w:val="Lauftext"/>
    <w:basedOn w:val="Standard"/>
    <w:link w:val="LauftextZchn"/>
    <w:qFormat/>
    <w:rsid w:val="00980034"/>
    <w:pPr>
      <w:spacing w:before="120"/>
    </w:pPr>
    <w:rPr>
      <w:rFonts w:ascii="Tahoma" w:hAnsi="Tahoma" w:cs="Tahoma"/>
    </w:rPr>
  </w:style>
  <w:style w:type="character" w:customStyle="1" w:styleId="LauftextZchn">
    <w:name w:val="Lauftext Zchn"/>
    <w:link w:val="Lauftext"/>
    <w:rsid w:val="00980034"/>
    <w:rPr>
      <w:rFonts w:ascii="Tahoma" w:hAnsi="Tahoma" w:cs="Tahoma"/>
      <w:lang w:eastAsia="de-CH"/>
    </w:rPr>
  </w:style>
  <w:style w:type="paragraph" w:customStyle="1" w:styleId="LauftextkidalFormat">
    <w:name w:val="Lauftext kidéal Format"/>
    <w:basedOn w:val="Standard"/>
    <w:link w:val="LauftextkidalFormatZchn"/>
    <w:qFormat/>
    <w:rsid w:val="00980034"/>
    <w:pPr>
      <w:spacing w:before="120"/>
    </w:pPr>
    <w:rPr>
      <w:rFonts w:ascii="Tahoma" w:hAnsi="Tahoma" w:cs="Tahoma"/>
    </w:rPr>
  </w:style>
  <w:style w:type="character" w:customStyle="1" w:styleId="LauftextkidalFormatZchn">
    <w:name w:val="Lauftext kidéal Format Zchn"/>
    <w:link w:val="LauftextkidalFormat"/>
    <w:rsid w:val="00980034"/>
    <w:rPr>
      <w:rFonts w:ascii="Tahoma" w:hAnsi="Tahoma" w:cs="Tahoma"/>
      <w:lang w:eastAsia="de-CH"/>
    </w:rPr>
  </w:style>
  <w:style w:type="paragraph" w:customStyle="1" w:styleId="Lauftextfarblichhinterlegte">
    <w:name w:val="Lauftext farblich hinterlegte"/>
    <w:basedOn w:val="LauftextkidalFormat"/>
    <w:link w:val="LauftextfarblichhinterlegteZchn"/>
    <w:qFormat/>
    <w:rsid w:val="00980034"/>
    <w:pPr>
      <w:shd w:val="clear" w:color="auto" w:fill="FDE7D7"/>
    </w:pPr>
  </w:style>
  <w:style w:type="character" w:customStyle="1" w:styleId="berschrift3Zchn">
    <w:name w:val="Überschrift 3 Zchn"/>
    <w:link w:val="berschrift3"/>
    <w:semiHidden/>
    <w:rsid w:val="00980034"/>
    <w:rPr>
      <w:rFonts w:ascii="Calibri Light" w:hAnsi="Calibri Light" w:cs="Times New Roman"/>
      <w:b/>
      <w:bCs/>
      <w:sz w:val="26"/>
      <w:szCs w:val="26"/>
      <w:lang w:eastAsia="de-CH"/>
    </w:rPr>
  </w:style>
  <w:style w:type="character" w:customStyle="1" w:styleId="LauftextfarblichhinterlegteZchn">
    <w:name w:val="Lauftext farblich hinterlegte Zchn"/>
    <w:link w:val="Lauftextfarblichhinterlegte"/>
    <w:rsid w:val="00980034"/>
    <w:rPr>
      <w:rFonts w:ascii="Tahoma" w:hAnsi="Tahoma" w:cs="Tahoma"/>
      <w:shd w:val="clear" w:color="auto" w:fill="FDE7D7"/>
      <w:lang w:eastAsia="de-CH"/>
    </w:rPr>
  </w:style>
  <w:style w:type="paragraph" w:styleId="Listenfortsetzung">
    <w:name w:val="List Continue"/>
    <w:basedOn w:val="Standard"/>
    <w:link w:val="ListenfortsetzungZchn"/>
    <w:uiPriority w:val="99"/>
    <w:semiHidden/>
    <w:unhideWhenUsed/>
    <w:rsid w:val="00980034"/>
    <w:pPr>
      <w:spacing w:after="120"/>
      <w:ind w:left="283"/>
      <w:contextualSpacing/>
    </w:pPr>
  </w:style>
  <w:style w:type="character" w:customStyle="1" w:styleId="ListenfortsetzungZchn">
    <w:name w:val="Listenfortsetzung Zchn"/>
    <w:basedOn w:val="Absatz-Standardschriftart"/>
    <w:link w:val="Listenfortsetzung"/>
    <w:uiPriority w:val="99"/>
    <w:semiHidden/>
    <w:rsid w:val="00980034"/>
    <w:rPr>
      <w:rFonts w:ascii="Times New Roman" w:hAnsi="Times New Roman" w:cs="Times New Roman"/>
      <w:sz w:val="24"/>
      <w:szCs w:val="24"/>
      <w:lang w:eastAsia="de-CH"/>
    </w:rPr>
  </w:style>
  <w:style w:type="paragraph" w:styleId="Listenfortsetzung2">
    <w:name w:val="List Continue 2"/>
    <w:basedOn w:val="Standard"/>
    <w:link w:val="Listenfortsetzung2Zchn"/>
    <w:uiPriority w:val="99"/>
    <w:semiHidden/>
    <w:unhideWhenUsed/>
    <w:rsid w:val="00980034"/>
    <w:pPr>
      <w:spacing w:after="120"/>
      <w:ind w:left="566"/>
      <w:contextualSpacing/>
    </w:pPr>
  </w:style>
  <w:style w:type="character" w:customStyle="1" w:styleId="Listenfortsetzung2Zchn">
    <w:name w:val="Listenfortsetzung 2 Zchn"/>
    <w:basedOn w:val="Absatz-Standardschriftart"/>
    <w:link w:val="Listenfortsetzung2"/>
    <w:uiPriority w:val="99"/>
    <w:semiHidden/>
    <w:rsid w:val="00980034"/>
    <w:rPr>
      <w:rFonts w:ascii="Times New Roman" w:hAnsi="Times New Roman" w:cs="Times New Roman"/>
      <w:sz w:val="24"/>
      <w:szCs w:val="24"/>
      <w:lang w:eastAsia="de-CH"/>
    </w:rPr>
  </w:style>
  <w:style w:type="paragraph" w:customStyle="1" w:styleId="original">
    <w:name w:val="original"/>
    <w:basedOn w:val="berschrift1"/>
    <w:link w:val="originalZchn"/>
    <w:qFormat/>
    <w:rsid w:val="00980034"/>
    <w:pPr>
      <w:spacing w:after="240"/>
    </w:pPr>
    <w:rPr>
      <w:rFonts w:ascii="Tahoma" w:hAnsi="Tahoma"/>
    </w:rPr>
  </w:style>
  <w:style w:type="character" w:customStyle="1" w:styleId="originalZchn">
    <w:name w:val="original Zchn"/>
    <w:basedOn w:val="berschrift1Zchn"/>
    <w:link w:val="original"/>
    <w:rsid w:val="00980034"/>
    <w:rPr>
      <w:rFonts w:ascii="Tahoma" w:hAnsi="Tahoma" w:cs="Times New Roman"/>
      <w:b/>
      <w:bCs/>
      <w:kern w:val="32"/>
      <w:sz w:val="32"/>
      <w:szCs w:val="32"/>
      <w:lang w:eastAsia="de-CH"/>
    </w:rPr>
  </w:style>
  <w:style w:type="paragraph" w:customStyle="1" w:styleId="pfeil2">
    <w:name w:val="pfeil 2"/>
    <w:basedOn w:val="Listenabsatz"/>
    <w:link w:val="pfeil2Zchn"/>
    <w:qFormat/>
    <w:rsid w:val="00980034"/>
    <w:pPr>
      <w:numPr>
        <w:numId w:val="6"/>
      </w:numPr>
      <w:spacing w:before="60" w:after="100"/>
    </w:pPr>
    <w:rPr>
      <w:rFonts w:ascii="Tahoma" w:hAnsi="Tahoma"/>
    </w:rPr>
  </w:style>
  <w:style w:type="character" w:customStyle="1" w:styleId="pfeil2Zchn">
    <w:name w:val="pfeil 2 Zchn"/>
    <w:basedOn w:val="ListenabsatzZchn"/>
    <w:link w:val="pfeil2"/>
    <w:rsid w:val="00980034"/>
    <w:rPr>
      <w:rFonts w:ascii="Tahoma" w:hAnsi="Tahoma" w:cs="Times New Roman"/>
      <w:sz w:val="24"/>
      <w:szCs w:val="24"/>
      <w:lang w:eastAsia="de-CH"/>
    </w:rPr>
  </w:style>
  <w:style w:type="paragraph" w:customStyle="1" w:styleId="Pfeilert">
    <w:name w:val="Pfeil ert"/>
    <w:link w:val="PfeilertZchn"/>
    <w:qFormat/>
    <w:rsid w:val="00980034"/>
    <w:pPr>
      <w:spacing w:before="60" w:after="100"/>
      <w:ind w:left="1094" w:hanging="737"/>
    </w:pPr>
    <w:rPr>
      <w:rFonts w:ascii="Tahoma" w:eastAsia="Calibri" w:hAnsi="Tahoma" w:cs="Tahoma"/>
    </w:rPr>
  </w:style>
  <w:style w:type="character" w:customStyle="1" w:styleId="PfeilertZchn">
    <w:name w:val="Pfeil ert Zchn"/>
    <w:basedOn w:val="1BulletpointkidalFormatZchn"/>
    <w:link w:val="Pfeilert"/>
    <w:rsid w:val="00980034"/>
    <w:rPr>
      <w:rFonts w:ascii="Tahoma" w:eastAsia="Calibri" w:hAnsi="Tahoma" w:cs="Tahoma"/>
    </w:rPr>
  </w:style>
  <w:style w:type="paragraph" w:styleId="Sprechblasentext">
    <w:name w:val="Balloon Text"/>
    <w:basedOn w:val="Standard"/>
    <w:link w:val="SprechblasentextZchn"/>
    <w:semiHidden/>
    <w:unhideWhenUsed/>
    <w:rsid w:val="0098003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980034"/>
    <w:rPr>
      <w:rFonts w:ascii="Segoe UI" w:hAnsi="Segoe UI" w:cs="Segoe UI"/>
      <w:sz w:val="18"/>
      <w:szCs w:val="18"/>
      <w:lang w:eastAsia="de-CH"/>
    </w:rPr>
  </w:style>
  <w:style w:type="paragraph" w:customStyle="1" w:styleId="Titel1ohneNummerierungfarblichhinterlegtkidalFormat">
    <w:name w:val="Titel 1 ohne Nummerierung farblich hinterlegt kidéal Format"/>
    <w:basedOn w:val="Standard"/>
    <w:link w:val="Titel1ohneNummerierungfarblichhinterlegtkidalFormatZchn"/>
    <w:rsid w:val="00980034"/>
    <w:pPr>
      <w:keepNext/>
      <w:shd w:val="clear" w:color="auto" w:fill="FDE7D7"/>
      <w:tabs>
        <w:tab w:val="left" w:pos="1077"/>
      </w:tabs>
      <w:spacing w:before="360" w:after="240"/>
      <w:ind w:left="1077" w:hanging="1077"/>
      <w:outlineLvl w:val="0"/>
    </w:pPr>
    <w:rPr>
      <w:rFonts w:ascii="Tahoma" w:eastAsia="Calibri" w:hAnsi="Tahoma" w:cs="Tahoma"/>
      <w:b/>
      <w:kern w:val="32"/>
    </w:rPr>
  </w:style>
  <w:style w:type="character" w:customStyle="1" w:styleId="Titel1ohneNummerierungfarblichhinterlegtkidalFormatZchn">
    <w:name w:val="Titel 1 ohne Nummerierung farblich hinterlegt kidéal Format Zchn"/>
    <w:link w:val="Titel1ohneNummerierungfarblichhinterlegtkidalFormat"/>
    <w:rsid w:val="00980034"/>
    <w:rPr>
      <w:rFonts w:ascii="Tahoma" w:eastAsia="Calibri" w:hAnsi="Tahoma" w:cs="Tahoma"/>
      <w:b/>
      <w:kern w:val="32"/>
      <w:sz w:val="24"/>
      <w:szCs w:val="24"/>
      <w:shd w:val="clear" w:color="auto" w:fill="FDE7D7"/>
    </w:rPr>
  </w:style>
  <w:style w:type="paragraph" w:customStyle="1" w:styleId="Titel1ohneNummerierungkidalFormat">
    <w:name w:val="Titel 1 ohne Nummerierung kidéal Format"/>
    <w:basedOn w:val="HaupttitelohneNummerierungkidalFormat"/>
    <w:link w:val="Titel1ohneNummerierungkidalFormatZchn"/>
    <w:autoRedefine/>
    <w:qFormat/>
    <w:rsid w:val="00980034"/>
    <w:pPr>
      <w:tabs>
        <w:tab w:val="left" w:pos="1077"/>
      </w:tabs>
    </w:pPr>
    <w:rPr>
      <w:bCs w:val="0"/>
      <w:sz w:val="24"/>
      <w:szCs w:val="24"/>
    </w:rPr>
  </w:style>
  <w:style w:type="character" w:customStyle="1" w:styleId="Titel1ohneNummerierungkidalFormatZchn">
    <w:name w:val="Titel 1 ohne Nummerierung kidéal Format Zchn"/>
    <w:link w:val="Titel1ohneNummerierungkidalFormat"/>
    <w:rsid w:val="00980034"/>
    <w:rPr>
      <w:rFonts w:ascii="Tahoma" w:eastAsia="Calibri" w:hAnsi="Tahoma" w:cs="Tahoma"/>
      <w:b/>
      <w:kern w:val="32"/>
      <w:sz w:val="24"/>
      <w:szCs w:val="24"/>
    </w:rPr>
  </w:style>
  <w:style w:type="paragraph" w:customStyle="1" w:styleId="Titel2">
    <w:name w:val="Titel 2"/>
    <w:basedOn w:val="Standard"/>
    <w:link w:val="Titel2Zchn"/>
    <w:rsid w:val="00980034"/>
    <w:pPr>
      <w:numPr>
        <w:ilvl w:val="1"/>
        <w:numId w:val="7"/>
      </w:numPr>
      <w:tabs>
        <w:tab w:val="left" w:pos="851"/>
      </w:tabs>
      <w:spacing w:before="360" w:after="240"/>
      <w:contextualSpacing/>
    </w:pPr>
    <w:rPr>
      <w:rFonts w:ascii="Tahoma" w:eastAsia="Calibri" w:hAnsi="Tahoma" w:cs="Tahoma"/>
      <w:b/>
    </w:rPr>
  </w:style>
  <w:style w:type="character" w:customStyle="1" w:styleId="Titel2Zchn">
    <w:name w:val="Titel 2 Zchn"/>
    <w:link w:val="Titel2"/>
    <w:rsid w:val="00980034"/>
    <w:rPr>
      <w:rFonts w:ascii="Tahoma" w:eastAsia="Calibri" w:hAnsi="Tahoma" w:cs="Tahoma"/>
      <w:b/>
      <w:sz w:val="24"/>
      <w:szCs w:val="24"/>
    </w:rPr>
  </w:style>
  <w:style w:type="paragraph" w:customStyle="1" w:styleId="Titel2ohneNummerierungkidalFormat">
    <w:name w:val="Titel 2 ohne Nummerierung kidéal Format"/>
    <w:basedOn w:val="Titel1ohneNummerierungkidalFormat"/>
    <w:link w:val="Titel2ohneNummerierungkidalFormatZchn"/>
    <w:autoRedefine/>
    <w:qFormat/>
    <w:rsid w:val="00980034"/>
    <w:pPr>
      <w:spacing w:before="240"/>
    </w:pPr>
    <w:rPr>
      <w:rFonts w:eastAsia="Times New Roman" w:cs="Times New Roman"/>
      <w:sz w:val="22"/>
      <w:lang w:eastAsia="de-CH"/>
    </w:rPr>
  </w:style>
  <w:style w:type="character" w:customStyle="1" w:styleId="Titel2ohneNummerierungkidalFormatZchn">
    <w:name w:val="Titel 2 ohne Nummerierung kidéal Format Zchn"/>
    <w:link w:val="Titel2ohneNummerierungkidalFormat"/>
    <w:rsid w:val="00980034"/>
    <w:rPr>
      <w:rFonts w:ascii="Tahoma" w:hAnsi="Tahoma" w:cs="Times New Roman"/>
      <w:b/>
      <w:kern w:val="32"/>
      <w:szCs w:val="24"/>
      <w:lang w:eastAsia="de-CH"/>
    </w:rPr>
  </w:style>
  <w:style w:type="paragraph" w:customStyle="1" w:styleId="TitelblattDatum">
    <w:name w:val="Titelblatt Datum"/>
    <w:basedOn w:val="Standard"/>
    <w:link w:val="TitelblattDatumZchn"/>
    <w:qFormat/>
    <w:rsid w:val="00980034"/>
    <w:pPr>
      <w:framePr w:wrap="around" w:vAnchor="page" w:hAnchor="page" w:xAlign="center" w:y="11205"/>
      <w:tabs>
        <w:tab w:val="left" w:pos="4320"/>
        <w:tab w:val="left" w:pos="7463"/>
      </w:tabs>
      <w:spacing w:after="120"/>
      <w:jc w:val="center"/>
    </w:pPr>
    <w:rPr>
      <w:rFonts w:ascii="Tahoma" w:hAnsi="Tahoma" w:cs="Tahoma"/>
      <w:lang w:val="de-DE" w:eastAsia="de-DE"/>
    </w:rPr>
  </w:style>
  <w:style w:type="character" w:customStyle="1" w:styleId="TitelblattDatumZchn">
    <w:name w:val="Titelblatt Datum Zchn"/>
    <w:basedOn w:val="Absatz-Standardschriftart"/>
    <w:link w:val="TitelblattDatum"/>
    <w:rsid w:val="00980034"/>
    <w:rPr>
      <w:rFonts w:ascii="Tahoma" w:hAnsi="Tahoma" w:cs="Tahoma"/>
      <w:sz w:val="24"/>
      <w:szCs w:val="24"/>
      <w:lang w:val="de-DE" w:eastAsia="de-DE"/>
    </w:rPr>
  </w:style>
  <w:style w:type="paragraph" w:customStyle="1" w:styleId="TitelblattHaupttitel">
    <w:name w:val="Titelblatt Haupttitel"/>
    <w:basedOn w:val="Standard"/>
    <w:link w:val="TitelblattHaupttitelZchn"/>
    <w:qFormat/>
    <w:rsid w:val="00980034"/>
    <w:pPr>
      <w:framePr w:wrap="around" w:vAnchor="page" w:hAnchor="page" w:xAlign="center" w:y="3392"/>
      <w:tabs>
        <w:tab w:val="left" w:pos="4320"/>
        <w:tab w:val="left" w:pos="7463"/>
      </w:tabs>
      <w:spacing w:after="120"/>
    </w:pPr>
    <w:rPr>
      <w:rFonts w:ascii="Tahoma" w:hAnsi="Tahoma" w:cs="Tahoma"/>
      <w:b/>
      <w:color w:val="706F6F"/>
      <w:sz w:val="56"/>
      <w:szCs w:val="56"/>
      <w:lang w:val="de-DE" w:eastAsia="de-DE"/>
    </w:rPr>
  </w:style>
  <w:style w:type="character" w:customStyle="1" w:styleId="TitelblattHaupttitelZchn">
    <w:name w:val="Titelblatt Haupttitel Zchn"/>
    <w:basedOn w:val="Absatz-Standardschriftart"/>
    <w:link w:val="TitelblattHaupttitel"/>
    <w:rsid w:val="00980034"/>
    <w:rPr>
      <w:rFonts w:ascii="Tahoma" w:hAnsi="Tahoma" w:cs="Tahoma"/>
      <w:b/>
      <w:color w:val="706F6F"/>
      <w:sz w:val="56"/>
      <w:szCs w:val="56"/>
      <w:lang w:val="de-DE" w:eastAsia="de-DE"/>
    </w:rPr>
  </w:style>
  <w:style w:type="paragraph" w:customStyle="1" w:styleId="TitelblattText">
    <w:name w:val="Titelblatt Text"/>
    <w:basedOn w:val="Standard"/>
    <w:link w:val="TitelblattTextZchn"/>
    <w:qFormat/>
    <w:rsid w:val="00980034"/>
    <w:pPr>
      <w:framePr w:wrap="around" w:vAnchor="page" w:hAnchor="page" w:xAlign="center" w:y="11914"/>
      <w:tabs>
        <w:tab w:val="left" w:pos="4320"/>
        <w:tab w:val="left" w:pos="7463"/>
      </w:tabs>
      <w:spacing w:after="120"/>
      <w:jc w:val="center"/>
    </w:pPr>
    <w:rPr>
      <w:rFonts w:ascii="Tahoma" w:hAnsi="Tahoma" w:cs="Tahoma"/>
      <w:lang w:val="de-DE" w:eastAsia="de-DE"/>
    </w:rPr>
  </w:style>
  <w:style w:type="character" w:customStyle="1" w:styleId="TitelblattTextZchn">
    <w:name w:val="Titelblatt Text Zchn"/>
    <w:basedOn w:val="Absatz-Standardschriftart"/>
    <w:link w:val="TitelblattText"/>
    <w:rsid w:val="00980034"/>
    <w:rPr>
      <w:rFonts w:ascii="Tahoma" w:hAnsi="Tahoma" w:cs="Tahoma"/>
      <w:szCs w:val="24"/>
      <w:lang w:val="de-DE" w:eastAsia="de-DE"/>
    </w:rPr>
  </w:style>
  <w:style w:type="paragraph" w:customStyle="1" w:styleId="TitelblattUntertitel">
    <w:name w:val="Titelblatt Untertitel"/>
    <w:basedOn w:val="Standard"/>
    <w:link w:val="TitelblattUntertitelZchn"/>
    <w:qFormat/>
    <w:rsid w:val="00980034"/>
    <w:pPr>
      <w:framePr w:wrap="around" w:vAnchor="page" w:hAnchor="page" w:xAlign="center" w:y="4395"/>
      <w:tabs>
        <w:tab w:val="left" w:pos="4320"/>
        <w:tab w:val="left" w:pos="7463"/>
      </w:tabs>
      <w:spacing w:after="120"/>
      <w:jc w:val="center"/>
    </w:pPr>
    <w:rPr>
      <w:rFonts w:ascii="Tahoma" w:hAnsi="Tahoma" w:cs="Tahoma"/>
      <w:b/>
      <w:color w:val="706F6F"/>
      <w:sz w:val="36"/>
      <w:szCs w:val="36"/>
      <w:lang w:val="de-DE" w:eastAsia="de-DE"/>
    </w:rPr>
  </w:style>
  <w:style w:type="character" w:customStyle="1" w:styleId="TitelblattUntertitelZchn">
    <w:name w:val="Titelblatt Untertitel Zchn"/>
    <w:basedOn w:val="Absatz-Standardschriftart"/>
    <w:link w:val="TitelblattUntertitel"/>
    <w:rsid w:val="00980034"/>
    <w:rPr>
      <w:rFonts w:ascii="Tahoma" w:hAnsi="Tahoma" w:cs="Tahoma"/>
      <w:b/>
      <w:color w:val="706F6F"/>
      <w:sz w:val="36"/>
      <w:szCs w:val="36"/>
      <w:lang w:val="de-DE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980034"/>
    <w:pPr>
      <w:spacing w:after="100"/>
    </w:pPr>
  </w:style>
  <w:style w:type="paragraph" w:styleId="StandardWeb">
    <w:name w:val="Normal (Web)"/>
    <w:basedOn w:val="Standard"/>
    <w:uiPriority w:val="99"/>
    <w:unhideWhenUsed/>
    <w:rsid w:val="00B8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6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laa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F&#252;r%20meine%20Gruppen\C040C%20Handb%20&amp;%20Dok%20Betrieb\C042%20Vorlagen\C042.3%20Vorlagen%20Download\C042%20YBH%20Vorlagen\Ylaa%20Bruderholz\03%20Briefvorlage\Template%20Brief%20ylaa%20Bruderholz%20202011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Brief ylaa Bruderholz 202011.dotm</Template>
  <TotalTime>0</TotalTime>
  <Pages>1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Severa Lanz</dc:creator>
  <cp:keywords/>
  <dc:description/>
  <cp:lastModifiedBy>Severa Lanz</cp:lastModifiedBy>
  <cp:revision>25</cp:revision>
  <dcterms:created xsi:type="dcterms:W3CDTF">2021-03-10T14:24:00Z</dcterms:created>
  <dcterms:modified xsi:type="dcterms:W3CDTF">2021-09-02T12:07:00Z</dcterms:modified>
</cp:coreProperties>
</file>