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75DB" w14:textId="03661CE5" w:rsidR="008A28A9" w:rsidRPr="00273EED" w:rsidRDefault="00F95422" w:rsidP="0062595C">
      <w:pPr>
        <w:tabs>
          <w:tab w:val="left" w:pos="284"/>
        </w:tabs>
        <w:spacing w:before="0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104A22" w:rsidRPr="001C77C3">
        <w:rPr>
          <w:b/>
          <w:color w:val="C7135D"/>
          <w:sz w:val="28"/>
          <w:szCs w:val="28"/>
        </w:rPr>
        <w:t xml:space="preserve">Menüplan </w:t>
      </w:r>
      <w:sdt>
        <w:sdtPr>
          <w:rPr>
            <w:b/>
            <w:color w:val="C7135D"/>
            <w:sz w:val="28"/>
            <w:szCs w:val="28"/>
          </w:rPr>
          <w:id w:val="475113076"/>
          <w:placeholder>
            <w:docPart w:val="449352253D234F70B007922AEB91BF90"/>
          </w:placeholder>
          <w:dropDownList>
            <w:listItem w:value="Wählen Sie ein Element aus."/>
            <w:listItem w:displayText="Densa Park &amp; Bruderholz" w:value="Densa Park &amp; Bruderholz"/>
            <w:listItem w:displayText="Densa Park" w:value="Densa Park"/>
            <w:listItem w:displayText="Bruderholz" w:value="Bruderholz"/>
          </w:dropDownList>
        </w:sdtPr>
        <w:sdtContent>
          <w:r w:rsidR="00EF246C" w:rsidRPr="001C77C3">
            <w:rPr>
              <w:b/>
              <w:color w:val="C7135D"/>
              <w:sz w:val="28"/>
              <w:szCs w:val="28"/>
            </w:rPr>
            <w:t>Densa Park</w:t>
          </w:r>
        </w:sdtContent>
      </w:sdt>
      <w:r w:rsidR="00104A22" w:rsidRPr="001C77C3">
        <w:rPr>
          <w:b/>
          <w:color w:val="C7135D"/>
          <w:sz w:val="28"/>
          <w:szCs w:val="28"/>
        </w:rPr>
        <w:t xml:space="preserve"> –</w:t>
      </w:r>
      <w:r w:rsidR="00F16672" w:rsidRPr="001C77C3">
        <w:rPr>
          <w:b/>
          <w:color w:val="C7135D"/>
          <w:sz w:val="28"/>
          <w:szCs w:val="28"/>
        </w:rPr>
        <w:t xml:space="preserve"> </w:t>
      </w:r>
      <w:r w:rsidR="00500BF1">
        <w:rPr>
          <w:b/>
          <w:color w:val="C7135D"/>
          <w:sz w:val="28"/>
          <w:szCs w:val="28"/>
        </w:rPr>
        <w:t xml:space="preserve">September </w:t>
      </w:r>
      <w:r w:rsidR="00F760A7" w:rsidRPr="001C77C3">
        <w:rPr>
          <w:b/>
          <w:color w:val="C7135D"/>
          <w:sz w:val="28"/>
          <w:szCs w:val="28"/>
        </w:rPr>
        <w:t>2023</w:t>
      </w:r>
    </w:p>
    <w:p w14:paraId="3181262E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p w14:paraId="41C8C5DD" w14:textId="77777777" w:rsidR="00500BF1" w:rsidRPr="0046201E" w:rsidRDefault="007410AF" w:rsidP="0062595C">
      <w:pPr>
        <w:tabs>
          <w:tab w:val="left" w:pos="284"/>
        </w:tabs>
        <w:ind w:left="-993" w:firstLine="993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</w:t>
      </w: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500BF1" w:rsidRPr="00991C82" w14:paraId="6B7D60BF" w14:textId="77777777" w:rsidTr="00D67E78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4E5B89CC" w14:textId="77777777" w:rsidR="00500BF1" w:rsidRPr="00991C82" w:rsidRDefault="00500BF1" w:rsidP="00D67E78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C2325F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C2325F"/>
                  <w:sz w:val="22"/>
                  <w:szCs w:val="22"/>
                </w:rPr>
                <w:id w:val="-901829088"/>
                <w:placeholder>
                  <w:docPart w:val="68DBBF5352B54AE8AE62C3C4E5E4FCAE"/>
                </w:placeholder>
                <w:text/>
              </w:sdtPr>
              <w:sdtContent>
                <w:r>
                  <w:rPr>
                    <w:b/>
                    <w:color w:val="C2325F"/>
                    <w:sz w:val="22"/>
                    <w:szCs w:val="22"/>
                  </w:rPr>
                  <w:t>36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24122" w14:textId="77777777" w:rsidR="00500BF1" w:rsidRPr="00991C82" w:rsidRDefault="00500BF1" w:rsidP="00D67E78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9004" w14:textId="77777777" w:rsidR="00500BF1" w:rsidRPr="00991C82" w:rsidRDefault="00500BF1" w:rsidP="00D67E78">
            <w:pPr>
              <w:spacing w:before="60" w:after="120"/>
              <w:rPr>
                <w:b/>
                <w:sz w:val="22"/>
                <w:szCs w:val="22"/>
              </w:rPr>
            </w:pPr>
            <w:r>
              <w:rPr>
                <w:b/>
                <w:color w:val="832D7C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832D7C"/>
                  <w:sz w:val="22"/>
                  <w:szCs w:val="22"/>
                </w:rPr>
                <w:id w:val="-460647133"/>
                <w:placeholder>
                  <w:docPart w:val="68DBBF5352B54AE8AE62C3C4E5E4FCAE"/>
                </w:placeholder>
                <w:text/>
              </w:sdtPr>
              <w:sdtContent>
                <w:r>
                  <w:rPr>
                    <w:b/>
                    <w:color w:val="832D7C"/>
                    <w:sz w:val="22"/>
                    <w:szCs w:val="22"/>
                  </w:rPr>
                  <w:t>37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26BB0E" w14:textId="77777777" w:rsidR="00500BF1" w:rsidRPr="00991C82" w:rsidRDefault="00500BF1" w:rsidP="00D67E78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B424" w14:textId="77777777" w:rsidR="00500BF1" w:rsidRPr="00991C82" w:rsidRDefault="00500BF1" w:rsidP="00D67E78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75B53C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75B53C"/>
                  <w:sz w:val="22"/>
                  <w:szCs w:val="22"/>
                </w:rPr>
                <w:id w:val="963009433"/>
                <w:placeholder>
                  <w:docPart w:val="68DBBF5352B54AE8AE62C3C4E5E4FCAE"/>
                </w:placeholder>
                <w:text/>
              </w:sdtPr>
              <w:sdtContent>
                <w:r>
                  <w:rPr>
                    <w:b/>
                    <w:color w:val="75B53C"/>
                    <w:sz w:val="22"/>
                    <w:szCs w:val="22"/>
                  </w:rPr>
                  <w:t>38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25C1CB" w14:textId="77777777" w:rsidR="00500BF1" w:rsidRPr="00991C82" w:rsidRDefault="00500BF1" w:rsidP="00D67E78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2DC3" w14:textId="77777777" w:rsidR="00500BF1" w:rsidRPr="00991C82" w:rsidRDefault="00500BF1" w:rsidP="00D67E78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F9B129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F9B129"/>
                  <w:sz w:val="22"/>
                  <w:szCs w:val="22"/>
                </w:rPr>
                <w:id w:val="1081951211"/>
                <w:placeholder>
                  <w:docPart w:val="68DBBF5352B54AE8AE62C3C4E5E4FCAE"/>
                </w:placeholder>
                <w:text/>
              </w:sdtPr>
              <w:sdtContent>
                <w:r>
                  <w:rPr>
                    <w:b/>
                    <w:color w:val="F9B129"/>
                    <w:sz w:val="22"/>
                    <w:szCs w:val="22"/>
                  </w:rPr>
                  <w:t>39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06157" w14:textId="77777777" w:rsidR="00500BF1" w:rsidRPr="00991C82" w:rsidRDefault="00500BF1" w:rsidP="00D67E78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58B3241D" w14:textId="77777777" w:rsidR="00500BF1" w:rsidRPr="00991C82" w:rsidRDefault="00500BF1" w:rsidP="00D67E78">
            <w:pPr>
              <w:spacing w:before="60" w:after="120"/>
              <w:rPr>
                <w:b/>
                <w:sz w:val="22"/>
                <w:szCs w:val="22"/>
              </w:rPr>
            </w:pPr>
            <w:r w:rsidRPr="0051359E">
              <w:rPr>
                <w:b/>
                <w:color w:val="EF7E2D"/>
                <w:sz w:val="22"/>
                <w:szCs w:val="22"/>
              </w:rPr>
              <w:t xml:space="preserve">Woche </w:t>
            </w:r>
            <w:sdt>
              <w:sdtPr>
                <w:rPr>
                  <w:b/>
                  <w:color w:val="EF7E2D"/>
                  <w:sz w:val="22"/>
                  <w:szCs w:val="22"/>
                </w:rPr>
                <w:id w:val="-207040751"/>
                <w:placeholder>
                  <w:docPart w:val="68DBBF5352B54AE8AE62C3C4E5E4FCAE"/>
                </w:placeholder>
                <w:text/>
              </w:sdtPr>
              <w:sdtContent>
                <w:r>
                  <w:rPr>
                    <w:b/>
                    <w:color w:val="EF7E2D"/>
                    <w:sz w:val="22"/>
                    <w:szCs w:val="22"/>
                  </w:rPr>
                  <w:t>40</w:t>
                </w:r>
              </w:sdtContent>
            </w:sdt>
          </w:p>
        </w:tc>
      </w:tr>
      <w:tr w:rsidR="00500BF1" w:rsidRPr="00991C82" w14:paraId="5D2675F8" w14:textId="77777777" w:rsidTr="00D67E78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F57506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747EA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AEA297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058BE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793B5B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6CCBA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48DE07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A7FF2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8B32BE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500BF1" w:rsidRPr="00E56AAE" w14:paraId="70DC29B3" w14:textId="77777777" w:rsidTr="00D67E78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87DB" w14:textId="77777777" w:rsidR="00500BF1" w:rsidRPr="00122CAF" w:rsidRDefault="00500BF1" w:rsidP="00D67E78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Montag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D111ABA506994A2C82A5AE489268E31D"/>
                </w:placeholder>
                <w:date w:fullDate="2023-08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28.08.23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3BD0B174" w14:textId="77777777" w:rsidR="00500BF1" w:rsidRPr="004115C9" w:rsidRDefault="00500BF1" w:rsidP="00D67E78">
            <w:pPr>
              <w:jc w:val="center"/>
              <w:rPr>
                <w:b/>
                <w:bCs/>
                <w:sz w:val="52"/>
                <w:szCs w:val="52"/>
              </w:rPr>
            </w:pP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348143" w14:textId="77777777" w:rsidR="00500BF1" w:rsidRPr="00307E20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C42E" w14:textId="77777777" w:rsidR="00500BF1" w:rsidRDefault="00500BF1" w:rsidP="00D67E78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299994481"/>
                <w:placeholder>
                  <w:docPart w:val="35CB6E5B26D540C784EF541AF504313B"/>
                </w:placeholder>
                <w:date w:fullDate="2023-09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04.09.23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  <w:r>
              <w:rPr>
                <w:b/>
                <w:color w:val="832D7C"/>
                <w:sz w:val="16"/>
                <w:szCs w:val="16"/>
              </w:rPr>
              <w:t xml:space="preserve">             </w:t>
            </w:r>
          </w:p>
          <w:p w14:paraId="5425CE35" w14:textId="77777777" w:rsidR="00500BF1" w:rsidRDefault="00500BF1" w:rsidP="00D67E78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Meli-</w:t>
            </w:r>
            <w:proofErr w:type="spellStart"/>
            <w:r>
              <w:rPr>
                <w:bCs/>
                <w:sz w:val="16"/>
                <w:szCs w:val="16"/>
              </w:rPr>
              <w:t>melo</w:t>
            </w:r>
            <w:proofErr w:type="spellEnd"/>
            <w:r>
              <w:rPr>
                <w:bCs/>
                <w:sz w:val="16"/>
                <w:szCs w:val="16"/>
              </w:rPr>
              <w:t>-Salat</w:t>
            </w:r>
          </w:p>
          <w:p w14:paraId="4964BB9E" w14:textId="77777777" w:rsidR="00500BF1" w:rsidRPr="001952DB" w:rsidRDefault="00500BF1" w:rsidP="00D67E78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Spätzlepfanne</w:t>
            </w:r>
            <w:proofErr w:type="spellEnd"/>
            <w:r>
              <w:rPr>
                <w:sz w:val="16"/>
                <w:szCs w:val="16"/>
              </w:rPr>
              <w:t xml:space="preserve"> mit Pilzen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7E799C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2E03" w14:textId="77777777" w:rsidR="00500BF1" w:rsidRPr="00122CAF" w:rsidRDefault="00500BF1" w:rsidP="00D67E78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122CAF">
              <w:rPr>
                <w:b/>
                <w:color w:val="75B53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113324973"/>
                <w:placeholder>
                  <w:docPart w:val="D7CEF7DE89254F16BE1FB30AE590548F"/>
                </w:placeholder>
                <w:date w:fullDate="2023-09-1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11.09.23</w:t>
                </w:r>
              </w:sdtContent>
            </w:sdt>
            <w:r w:rsidRPr="00122CAF">
              <w:rPr>
                <w:b/>
                <w:color w:val="75B53C"/>
                <w:sz w:val="16"/>
                <w:szCs w:val="16"/>
              </w:rPr>
              <w:t>)</w:t>
            </w:r>
          </w:p>
          <w:p w14:paraId="594E08D9" w14:textId="77777777" w:rsidR="00500BF1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Griechischer Salat</w:t>
            </w:r>
          </w:p>
          <w:p w14:paraId="21B64BEB" w14:textId="77777777" w:rsidR="00500BF1" w:rsidRPr="00991C82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Tortillas mit Gemüse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B3D1A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FA45" w14:textId="77777777" w:rsidR="00500BF1" w:rsidRPr="0096586A" w:rsidRDefault="00500BF1" w:rsidP="00D67E78">
            <w:pPr>
              <w:spacing w:before="60" w:after="120"/>
              <w:rPr>
                <w:b/>
                <w:color w:val="F9B129"/>
                <w:sz w:val="16"/>
                <w:szCs w:val="16"/>
                <w:lang w:val="en-US"/>
              </w:rPr>
            </w:pPr>
            <w:r w:rsidRPr="0096586A">
              <w:rPr>
                <w:b/>
                <w:color w:val="F9B129"/>
                <w:sz w:val="16"/>
                <w:szCs w:val="16"/>
                <w:lang w:val="en-US"/>
              </w:rPr>
              <w:t>Montag (</w:t>
            </w:r>
            <w:sdt>
              <w:sdtPr>
                <w:rPr>
                  <w:b/>
                  <w:color w:val="F9B129"/>
                  <w:sz w:val="16"/>
                  <w:szCs w:val="16"/>
                  <w:lang w:val="en-US"/>
                </w:rPr>
                <w:id w:val="-18542380"/>
                <w:placeholder>
                  <w:docPart w:val="29F46E6594E64944AA64D9A9353230A9"/>
                </w:placeholder>
                <w:date w:fullDate="2023-09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18.09.23</w:t>
                </w:r>
              </w:sdtContent>
            </w:sdt>
            <w:r w:rsidRPr="0096586A">
              <w:rPr>
                <w:b/>
                <w:color w:val="F9B129"/>
                <w:sz w:val="16"/>
                <w:szCs w:val="16"/>
                <w:lang w:val="en-US"/>
              </w:rPr>
              <w:t>)</w:t>
            </w:r>
          </w:p>
          <w:p w14:paraId="1C94EB28" w14:textId="77777777" w:rsidR="00500BF1" w:rsidRPr="0015564B" w:rsidRDefault="00500BF1" w:rsidP="00D67E78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Orangen-Gurken-S</w:t>
            </w:r>
            <w:r w:rsidRPr="0015564B">
              <w:rPr>
                <w:bCs/>
                <w:sz w:val="16"/>
                <w:szCs w:val="16"/>
              </w:rPr>
              <w:t>alat</w:t>
            </w:r>
          </w:p>
          <w:p w14:paraId="180E18F4" w14:textId="0FE84230" w:rsidR="00500BF1" w:rsidRPr="00FA0EE1" w:rsidRDefault="00500BF1" w:rsidP="00D67E78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Toast Hawai</w:t>
            </w:r>
            <w:r w:rsidR="00E56564">
              <w:rPr>
                <w:sz w:val="16"/>
                <w:szCs w:val="16"/>
                <w:lang w:val="en-US"/>
              </w:rPr>
              <w:t>i</w:t>
            </w:r>
            <w:r>
              <w:rPr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DFFDB0" w14:textId="77777777" w:rsidR="00500BF1" w:rsidRPr="00FA0EE1" w:rsidRDefault="00500BF1" w:rsidP="00D67E78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1439DA" w14:textId="77777777" w:rsidR="00500BF1" w:rsidRPr="00AC4859" w:rsidRDefault="00500BF1" w:rsidP="00D67E78">
            <w:pPr>
              <w:spacing w:before="60" w:after="120"/>
              <w:rPr>
                <w:b/>
                <w:color w:val="EF7E2D"/>
                <w:sz w:val="16"/>
                <w:szCs w:val="16"/>
                <w:lang w:val="fr-CH"/>
              </w:rPr>
            </w:pPr>
            <w:r w:rsidRPr="00AC4859">
              <w:rPr>
                <w:b/>
                <w:color w:val="EF7E2D"/>
                <w:sz w:val="16"/>
                <w:szCs w:val="16"/>
                <w:lang w:val="fr-CH"/>
              </w:rPr>
              <w:t>Montag (</w:t>
            </w:r>
            <w:sdt>
              <w:sdtPr>
                <w:rPr>
                  <w:b/>
                  <w:color w:val="EF7E2D"/>
                  <w:sz w:val="16"/>
                  <w:szCs w:val="16"/>
                  <w:lang w:val="fr-CH"/>
                </w:rPr>
                <w:id w:val="-1125467869"/>
                <w:placeholder>
                  <w:docPart w:val="F3FC4F0CC827427E8E5DA19CD42C1CAD"/>
                </w:placeholder>
                <w:date w:fullDate="2023-09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AC4859">
                  <w:rPr>
                    <w:b/>
                    <w:color w:val="EF7E2D"/>
                    <w:sz w:val="16"/>
                    <w:szCs w:val="16"/>
                    <w:lang w:val="fr-CH"/>
                  </w:rPr>
                  <w:t>25.09.23</w:t>
                </w:r>
              </w:sdtContent>
            </w:sdt>
            <w:r w:rsidRPr="00AC4859">
              <w:rPr>
                <w:b/>
                <w:color w:val="EF7E2D"/>
                <w:sz w:val="16"/>
                <w:szCs w:val="16"/>
                <w:lang w:val="fr-CH"/>
              </w:rPr>
              <w:t>)</w:t>
            </w:r>
          </w:p>
          <w:p w14:paraId="45FC5635" w14:textId="77777777" w:rsidR="00500BF1" w:rsidRPr="00AC4859" w:rsidRDefault="00500BF1" w:rsidP="00D67E78">
            <w:pPr>
              <w:rPr>
                <w:sz w:val="16"/>
                <w:szCs w:val="16"/>
                <w:lang w:val="fr-CH"/>
              </w:rPr>
            </w:pPr>
            <w:proofErr w:type="spellStart"/>
            <w:r w:rsidRPr="00AC4859">
              <w:rPr>
                <w:sz w:val="16"/>
                <w:szCs w:val="16"/>
                <w:lang w:val="fr-CH"/>
              </w:rPr>
              <w:t>Thon</w:t>
            </w:r>
            <w:r>
              <w:rPr>
                <w:sz w:val="16"/>
                <w:szCs w:val="16"/>
                <w:lang w:val="fr-CH"/>
              </w:rPr>
              <w:t>salat</w:t>
            </w:r>
            <w:proofErr w:type="spellEnd"/>
            <w:r>
              <w:rPr>
                <w:sz w:val="16"/>
                <w:szCs w:val="16"/>
                <w:lang w:val="fr-CH"/>
              </w:rPr>
              <w:t xml:space="preserve"> </w:t>
            </w:r>
          </w:p>
          <w:p w14:paraId="7C840C63" w14:textId="77777777" w:rsidR="00500BF1" w:rsidRPr="00AC4859" w:rsidRDefault="00500BF1" w:rsidP="00D67E78">
            <w:pPr>
              <w:rPr>
                <w:sz w:val="16"/>
                <w:szCs w:val="16"/>
                <w:lang w:val="fr-CH"/>
              </w:rPr>
            </w:pPr>
            <w:proofErr w:type="spellStart"/>
            <w:r w:rsidRPr="00AC4859">
              <w:rPr>
                <w:sz w:val="16"/>
                <w:szCs w:val="16"/>
                <w:lang w:val="fr-CH"/>
              </w:rPr>
              <w:t>Raviolina</w:t>
            </w:r>
            <w:proofErr w:type="spellEnd"/>
            <w:r w:rsidRPr="00AC4859">
              <w:rPr>
                <w:sz w:val="16"/>
                <w:szCs w:val="16"/>
                <w:lang w:val="fr-CH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fr-CH"/>
              </w:rPr>
              <w:t>C</w:t>
            </w:r>
            <w:r w:rsidRPr="00AC4859">
              <w:rPr>
                <w:sz w:val="16"/>
                <w:szCs w:val="16"/>
                <w:lang w:val="fr-CH"/>
              </w:rPr>
              <w:t>antadou</w:t>
            </w:r>
            <w:proofErr w:type="spellEnd"/>
            <w:r w:rsidRPr="00AC4859">
              <w:rPr>
                <w:sz w:val="16"/>
                <w:szCs w:val="16"/>
                <w:lang w:val="fr-CH"/>
              </w:rPr>
              <w:t xml:space="preserve"> </w:t>
            </w:r>
          </w:p>
        </w:tc>
      </w:tr>
      <w:tr w:rsidR="00500BF1" w:rsidRPr="00E56AAE" w14:paraId="4384E487" w14:textId="77777777" w:rsidTr="00D67E78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389C0E" w14:textId="77777777" w:rsidR="00500BF1" w:rsidRPr="00AC4859" w:rsidRDefault="00500BF1" w:rsidP="00D67E78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BC7B1CF" w14:textId="77777777" w:rsidR="00500BF1" w:rsidRPr="00AC4859" w:rsidRDefault="00500BF1" w:rsidP="00D67E78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FD1B2E" w14:textId="77777777" w:rsidR="00500BF1" w:rsidRPr="00AC4859" w:rsidRDefault="00500BF1" w:rsidP="00D67E78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7088A67" w14:textId="77777777" w:rsidR="00500BF1" w:rsidRPr="00AC4859" w:rsidRDefault="00500BF1" w:rsidP="00D67E78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27154" w14:textId="77777777" w:rsidR="00500BF1" w:rsidRPr="00AC4859" w:rsidRDefault="00500BF1" w:rsidP="00D67E78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1B26A2D" w14:textId="77777777" w:rsidR="00500BF1" w:rsidRPr="00AC4859" w:rsidRDefault="00500BF1" w:rsidP="00D67E78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9FFED7" w14:textId="77777777" w:rsidR="00500BF1" w:rsidRPr="00AC4859" w:rsidRDefault="00500BF1" w:rsidP="00D67E78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9004451" w14:textId="77777777" w:rsidR="00500BF1" w:rsidRPr="00AC4859" w:rsidRDefault="00500BF1" w:rsidP="00D67E78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99279" w14:textId="77777777" w:rsidR="00500BF1" w:rsidRPr="00AC4859" w:rsidRDefault="00500BF1" w:rsidP="00D67E78">
            <w:pPr>
              <w:spacing w:before="60" w:after="120"/>
              <w:rPr>
                <w:sz w:val="16"/>
                <w:szCs w:val="16"/>
                <w:lang w:val="fr-CH"/>
              </w:rPr>
            </w:pPr>
          </w:p>
        </w:tc>
      </w:tr>
      <w:tr w:rsidR="00500BF1" w:rsidRPr="00991C82" w14:paraId="3E84DC98" w14:textId="77777777" w:rsidTr="00D67E78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5C3FEE33" w14:textId="77777777" w:rsidR="00500BF1" w:rsidRPr="00A5389B" w:rsidRDefault="00500BF1" w:rsidP="00D67E78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A5389B">
              <w:rPr>
                <w:b/>
                <w:color w:val="C2325F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255F878E549A4169BAA928B7F7CC778F"/>
                </w:placeholder>
                <w:date w:fullDate="2023-08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29.08.23</w:t>
                </w:r>
              </w:sdtContent>
            </w:sdt>
            <w:r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1BA20E98" w14:textId="77777777" w:rsidR="00500BF1" w:rsidRPr="00646913" w:rsidRDefault="00500BF1" w:rsidP="00D67E78">
            <w:pPr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3169E8F" w14:textId="77777777" w:rsidR="00500BF1" w:rsidRPr="00A5389B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5CD966A" w14:textId="77777777" w:rsidR="00500BF1" w:rsidRPr="00122CAF" w:rsidRDefault="00500BF1" w:rsidP="00D67E78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463419068"/>
                <w:placeholder>
                  <w:docPart w:val="2D3DA2BE8C6C493A9EFF1484A28FCCAE"/>
                </w:placeholder>
                <w:date w:fullDate="2023-09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05.09.23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3B101868" w14:textId="77777777" w:rsidR="00500BF1" w:rsidRPr="006F264E" w:rsidRDefault="00500BF1" w:rsidP="00D67E78">
            <w:pPr>
              <w:rPr>
                <w:sz w:val="16"/>
                <w:szCs w:val="16"/>
              </w:rPr>
            </w:pPr>
            <w:proofErr w:type="spellStart"/>
            <w:r w:rsidRPr="006F264E">
              <w:rPr>
                <w:sz w:val="16"/>
                <w:szCs w:val="16"/>
              </w:rPr>
              <w:t>Antipastisalat</w:t>
            </w:r>
            <w:proofErr w:type="spellEnd"/>
            <w:r w:rsidRPr="006F264E">
              <w:rPr>
                <w:sz w:val="16"/>
                <w:szCs w:val="16"/>
              </w:rPr>
              <w:t xml:space="preserve"> </w:t>
            </w:r>
          </w:p>
          <w:p w14:paraId="73851496" w14:textId="77777777" w:rsidR="00500BF1" w:rsidRPr="00933B71" w:rsidRDefault="00500BF1" w:rsidP="00D67E78">
            <w:pPr>
              <w:rPr>
                <w:sz w:val="16"/>
                <w:szCs w:val="16"/>
              </w:rPr>
            </w:pPr>
            <w:r w:rsidRPr="006F264E">
              <w:rPr>
                <w:sz w:val="16"/>
                <w:szCs w:val="16"/>
              </w:rPr>
              <w:t>Gebratenes Gemüse saisonal mit Joghurtdip und Kartoffeln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373B148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864FB7D" w14:textId="77777777" w:rsidR="00500BF1" w:rsidRPr="0051359E" w:rsidRDefault="00500BF1" w:rsidP="00D67E78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51359E">
              <w:rPr>
                <w:b/>
                <w:color w:val="75B53C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471781778"/>
                <w:placeholder>
                  <w:docPart w:val="C671CA8331E24457992DE7065AC405FF"/>
                </w:placeholder>
                <w:date w:fullDate="2023-09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12.09.23</w:t>
                </w:r>
              </w:sdtContent>
            </w:sdt>
            <w:r w:rsidRPr="0051359E">
              <w:rPr>
                <w:b/>
                <w:color w:val="75B53C"/>
                <w:sz w:val="16"/>
                <w:szCs w:val="16"/>
              </w:rPr>
              <w:t>)</w:t>
            </w:r>
          </w:p>
          <w:p w14:paraId="7510A633" w14:textId="77777777" w:rsidR="00500BF1" w:rsidRPr="00ED01B9" w:rsidRDefault="00500BF1" w:rsidP="00D67E78">
            <w:pPr>
              <w:rPr>
                <w:rFonts w:cs="Tahoma"/>
                <w:b/>
                <w:i/>
                <w:sz w:val="16"/>
                <w:szCs w:val="16"/>
                <w:lang w:val="fr-CH"/>
              </w:rPr>
            </w:pPr>
            <w:proofErr w:type="spellStart"/>
            <w:r w:rsidRPr="00ED01B9">
              <w:rPr>
                <w:rFonts w:cs="Tahoma"/>
                <w:b/>
                <w:i/>
                <w:sz w:val="16"/>
                <w:szCs w:val="16"/>
                <w:lang w:val="fr-CH"/>
              </w:rPr>
              <w:t>Maissalat</w:t>
            </w:r>
            <w:proofErr w:type="spellEnd"/>
            <w:r w:rsidRPr="00ED01B9">
              <w:rPr>
                <w:rFonts w:cs="Tahoma"/>
                <w:b/>
                <w:i/>
                <w:sz w:val="16"/>
                <w:szCs w:val="16"/>
                <w:lang w:val="fr-CH"/>
              </w:rPr>
              <w:t xml:space="preserve"> mit </w:t>
            </w:r>
            <w:proofErr w:type="spellStart"/>
            <w:r w:rsidRPr="00ED01B9">
              <w:rPr>
                <w:rFonts w:cs="Tahoma"/>
                <w:b/>
                <w:i/>
                <w:sz w:val="16"/>
                <w:szCs w:val="16"/>
                <w:lang w:val="fr-CH"/>
              </w:rPr>
              <w:t>Erbsen</w:t>
            </w:r>
            <w:proofErr w:type="spellEnd"/>
          </w:p>
          <w:p w14:paraId="1AC4F0C9" w14:textId="77777777" w:rsidR="00500BF1" w:rsidRPr="00ED01B9" w:rsidRDefault="00500BF1" w:rsidP="00D67E78">
            <w:pPr>
              <w:rPr>
                <w:rFonts w:eastAsia="Times New Roman" w:cs="Tahoma"/>
                <w:b/>
                <w:bCs/>
                <w:i/>
                <w:kern w:val="36"/>
                <w:sz w:val="16"/>
                <w:szCs w:val="16"/>
                <w:lang w:eastAsia="de-CH"/>
              </w:rPr>
            </w:pPr>
            <w:r w:rsidRPr="00ED01B9">
              <w:rPr>
                <w:rFonts w:eastAsia="Times New Roman" w:cs="Tahoma"/>
                <w:b/>
                <w:bCs/>
                <w:i/>
                <w:kern w:val="36"/>
                <w:sz w:val="16"/>
                <w:szCs w:val="16"/>
                <w:lang w:eastAsia="de-CH"/>
              </w:rPr>
              <w:t xml:space="preserve">Griechische </w:t>
            </w:r>
            <w:proofErr w:type="spellStart"/>
            <w:r w:rsidRPr="00ED01B9">
              <w:rPr>
                <w:rFonts w:eastAsia="Times New Roman" w:cs="Tahoma"/>
                <w:b/>
                <w:bCs/>
                <w:i/>
                <w:kern w:val="36"/>
                <w:sz w:val="16"/>
                <w:szCs w:val="16"/>
                <w:lang w:eastAsia="de-CH"/>
              </w:rPr>
              <w:t>Kolokithakia</w:t>
            </w:r>
            <w:proofErr w:type="spellEnd"/>
            <w:r w:rsidRPr="00ED01B9">
              <w:rPr>
                <w:rFonts w:eastAsia="Times New Roman" w:cs="Tahoma"/>
                <w:b/>
                <w:bCs/>
                <w:i/>
                <w:kern w:val="36"/>
                <w:sz w:val="16"/>
                <w:szCs w:val="16"/>
                <w:lang w:eastAsia="de-CH"/>
              </w:rPr>
              <w:t xml:space="preserve">-Zucchinikrapfen mit Dip </w:t>
            </w:r>
          </w:p>
          <w:p w14:paraId="1056050C" w14:textId="77777777" w:rsidR="00500BF1" w:rsidRPr="00FA0EE1" w:rsidRDefault="00500BF1" w:rsidP="00D67E78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F0C4F69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64F55E0" w14:textId="77777777" w:rsidR="00500BF1" w:rsidRPr="0051359E" w:rsidRDefault="00500BF1" w:rsidP="00D67E78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0821181"/>
                <w:placeholder>
                  <w:docPart w:val="83E7147C998446A191DBF3D7E6FC013E"/>
                </w:placeholder>
                <w:date w:fullDate="2023-09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19.09.23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4C9E26F9" w14:textId="77777777" w:rsidR="00500BF1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Erbsensalat</w:t>
            </w:r>
          </w:p>
          <w:p w14:paraId="6A4A0BED" w14:textId="77777777" w:rsidR="00500BF1" w:rsidRPr="00D92FD8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Adrio an brauner Sauce mit Kartoffelstock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5B86B66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EFCFBE5" w14:textId="77777777" w:rsidR="00500BF1" w:rsidRDefault="00500BF1" w:rsidP="00D67E78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39897541"/>
                <w:placeholder>
                  <w:docPart w:val="7FC8ADB0470441A2B4B34F9DDC70435D"/>
                </w:placeholder>
                <w:date w:fullDate="2023-09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26.09.23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4A588A36" w14:textId="77777777" w:rsidR="00500BF1" w:rsidRPr="00256F80" w:rsidRDefault="00500BF1" w:rsidP="00D67E78">
            <w:pPr>
              <w:rPr>
                <w:bCs/>
                <w:sz w:val="16"/>
                <w:szCs w:val="16"/>
              </w:rPr>
            </w:pPr>
            <w:r w:rsidRPr="00256F80">
              <w:rPr>
                <w:bCs/>
                <w:sz w:val="16"/>
                <w:szCs w:val="16"/>
              </w:rPr>
              <w:t xml:space="preserve">Grüner </w:t>
            </w:r>
            <w:r>
              <w:rPr>
                <w:bCs/>
                <w:sz w:val="16"/>
                <w:szCs w:val="16"/>
              </w:rPr>
              <w:t>S</w:t>
            </w:r>
            <w:r w:rsidRPr="00256F80">
              <w:rPr>
                <w:bCs/>
                <w:sz w:val="16"/>
                <w:szCs w:val="16"/>
              </w:rPr>
              <w:t xml:space="preserve">alat </w:t>
            </w:r>
          </w:p>
          <w:p w14:paraId="41BB0392" w14:textId="77777777" w:rsidR="00500BF1" w:rsidRPr="00493C59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Bratkartoffeln mit </w:t>
            </w:r>
            <w:proofErr w:type="spellStart"/>
            <w:r>
              <w:rPr>
                <w:sz w:val="16"/>
                <w:szCs w:val="16"/>
              </w:rPr>
              <w:t>Wienerli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</w:tr>
      <w:tr w:rsidR="00500BF1" w:rsidRPr="00991C82" w14:paraId="56B1F445" w14:textId="77777777" w:rsidTr="00D67E78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0F83EC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04499E7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D0E9FE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3AD7C29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0DDEE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7CEAD4E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DB6BDE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2C6037C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806BBD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500BF1" w:rsidRPr="00991C82" w14:paraId="7354F254" w14:textId="77777777" w:rsidTr="00D67E78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3F4E744" w14:textId="77777777" w:rsidR="00500BF1" w:rsidRPr="00122CAF" w:rsidRDefault="00500BF1" w:rsidP="00D67E78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3C8B503973A44B119BD3111EC816212A"/>
                </w:placeholder>
                <w:date w:fullDate="2023-08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30.08.23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6558DA44" w14:textId="77777777" w:rsidR="00500BF1" w:rsidRPr="00991C82" w:rsidRDefault="00500BF1" w:rsidP="00D67E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52"/>
                <w:szCs w:val="52"/>
              </w:rPr>
              <w:t xml:space="preserve"> 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CBA563F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38B65CF" w14:textId="77777777" w:rsidR="00500BF1" w:rsidRPr="00122CAF" w:rsidRDefault="00500BF1" w:rsidP="00D67E78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990788502"/>
                <w:placeholder>
                  <w:docPart w:val="38A56BFCA2B647D49A5C51CBFD6E40DE"/>
                </w:placeholder>
                <w:date w:fullDate="2023-09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06.09.23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05CD9583" w14:textId="77777777" w:rsidR="00500BF1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Randen-Salat </w:t>
            </w:r>
          </w:p>
          <w:p w14:paraId="3AED77DD" w14:textId="77777777" w:rsidR="00500BF1" w:rsidRPr="00991C82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Gefüllte Tomaten mit Reis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31C38BE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CB9BA99" w14:textId="77777777" w:rsidR="00500BF1" w:rsidRPr="00777E89" w:rsidRDefault="00500BF1" w:rsidP="00D67E78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77E89">
              <w:rPr>
                <w:b/>
                <w:color w:val="75B53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75B53C"/>
                  <w:sz w:val="16"/>
                  <w:szCs w:val="16"/>
                  <w:lang w:val="en-US"/>
                </w:rPr>
                <w:id w:val="1025907308"/>
                <w:placeholder>
                  <w:docPart w:val="A67683E494D3475EABF2DB7A25715096"/>
                </w:placeholder>
                <w:date w:fullDate="2023-09-1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13.09.23</w:t>
                </w:r>
              </w:sdtContent>
            </w:sdt>
            <w:r w:rsidRPr="00777E89">
              <w:rPr>
                <w:b/>
                <w:color w:val="75B53C"/>
                <w:sz w:val="16"/>
                <w:szCs w:val="16"/>
              </w:rPr>
              <w:t>)</w:t>
            </w:r>
          </w:p>
          <w:p w14:paraId="6C3856CC" w14:textId="4853706C" w:rsidR="00500BF1" w:rsidRDefault="001940A0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Quinoa</w:t>
            </w:r>
            <w:r w:rsidR="00500BF1">
              <w:rPr>
                <w:sz w:val="16"/>
                <w:szCs w:val="16"/>
              </w:rPr>
              <w:t xml:space="preserve">-Salat </w:t>
            </w:r>
          </w:p>
          <w:p w14:paraId="4866BA6F" w14:textId="7DD9642D" w:rsidR="00500BF1" w:rsidRPr="00777E89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Polenta mit </w:t>
            </w:r>
            <w:r w:rsidR="001940A0">
              <w:rPr>
                <w:sz w:val="16"/>
                <w:szCs w:val="16"/>
              </w:rPr>
              <w:t>Ratatouille</w:t>
            </w:r>
            <w:r>
              <w:rPr>
                <w:sz w:val="16"/>
                <w:szCs w:val="16"/>
              </w:rPr>
              <w:t xml:space="preserve"> </w:t>
            </w:r>
          </w:p>
          <w:p w14:paraId="280B0493" w14:textId="77777777" w:rsidR="00500BF1" w:rsidRPr="00777E89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9BB437C" w14:textId="77777777" w:rsidR="00500BF1" w:rsidRPr="00777E89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3018BBD9" w14:textId="77777777" w:rsidR="00500BF1" w:rsidRPr="0051359E" w:rsidRDefault="00500BF1" w:rsidP="00D67E78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409837476"/>
                <w:placeholder>
                  <w:docPart w:val="00535D09431D4C499DE58435BD00D617"/>
                </w:placeholder>
                <w:date w:fullDate="2023-09-2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20.09.23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3FEB3877" w14:textId="77777777" w:rsidR="00500BF1" w:rsidRPr="00BF56CF" w:rsidRDefault="00500BF1" w:rsidP="00D67E78">
            <w:pPr>
              <w:rPr>
                <w:bCs/>
                <w:iCs/>
                <w:sz w:val="16"/>
                <w:szCs w:val="16"/>
              </w:rPr>
            </w:pPr>
            <w:r w:rsidRPr="00BF56CF">
              <w:rPr>
                <w:bCs/>
                <w:iCs/>
                <w:sz w:val="16"/>
                <w:szCs w:val="16"/>
              </w:rPr>
              <w:t>Rei</w:t>
            </w:r>
            <w:r>
              <w:rPr>
                <w:bCs/>
                <w:iCs/>
                <w:sz w:val="16"/>
                <w:szCs w:val="16"/>
              </w:rPr>
              <w:t>ssalat mit Thon</w:t>
            </w:r>
          </w:p>
          <w:p w14:paraId="3DE215C2" w14:textId="77777777" w:rsidR="00500BF1" w:rsidRPr="00440994" w:rsidRDefault="00500BF1" w:rsidP="00D67E78">
            <w:pPr>
              <w:rPr>
                <w:b/>
                <w:iCs/>
                <w:sz w:val="16"/>
                <w:szCs w:val="16"/>
              </w:rPr>
            </w:pPr>
            <w:proofErr w:type="spellStart"/>
            <w:r w:rsidRPr="00440994">
              <w:rPr>
                <w:bCs/>
                <w:iCs/>
                <w:sz w:val="16"/>
                <w:szCs w:val="16"/>
              </w:rPr>
              <w:t>Rondin</w:t>
            </w:r>
            <w:r>
              <w:rPr>
                <w:bCs/>
                <w:iCs/>
                <w:sz w:val="16"/>
                <w:szCs w:val="16"/>
              </w:rPr>
              <w:t>i</w:t>
            </w:r>
            <w:proofErr w:type="spellEnd"/>
            <w:r>
              <w:rPr>
                <w:bCs/>
                <w:iCs/>
                <w:sz w:val="16"/>
                <w:szCs w:val="16"/>
              </w:rPr>
              <w:t>-S</w:t>
            </w:r>
            <w:r w:rsidRPr="00440994">
              <w:rPr>
                <w:bCs/>
                <w:iCs/>
                <w:sz w:val="16"/>
                <w:szCs w:val="16"/>
              </w:rPr>
              <w:t>pinat</w:t>
            </w:r>
            <w:r>
              <w:rPr>
                <w:bCs/>
                <w:iCs/>
                <w:sz w:val="16"/>
                <w:szCs w:val="16"/>
              </w:rPr>
              <w:t>-R</w:t>
            </w:r>
            <w:r w:rsidRPr="00440994">
              <w:rPr>
                <w:bCs/>
                <w:iCs/>
                <w:sz w:val="16"/>
                <w:szCs w:val="16"/>
              </w:rPr>
              <w:t>ico</w:t>
            </w:r>
            <w:r>
              <w:rPr>
                <w:bCs/>
                <w:iCs/>
                <w:sz w:val="16"/>
                <w:szCs w:val="16"/>
              </w:rPr>
              <w:t>t</w:t>
            </w:r>
            <w:r w:rsidRPr="00440994">
              <w:rPr>
                <w:bCs/>
                <w:iCs/>
                <w:sz w:val="16"/>
                <w:szCs w:val="16"/>
              </w:rPr>
              <w:t>ta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56975DD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9DB7693" w14:textId="77777777" w:rsidR="00500BF1" w:rsidRPr="0051359E" w:rsidRDefault="00500BF1" w:rsidP="00D67E78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549839729"/>
                <w:placeholder>
                  <w:docPart w:val="D2F2457DB9BD4B97A113A17EDD847DEC"/>
                </w:placeholder>
                <w:date w:fullDate="2023-09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27.09.23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5360D6B1" w14:textId="1090BB2C" w:rsidR="00500BF1" w:rsidRDefault="00573322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Kichererbsen Salat</w:t>
            </w:r>
            <w:r w:rsidR="00500BF1">
              <w:rPr>
                <w:sz w:val="16"/>
                <w:szCs w:val="16"/>
              </w:rPr>
              <w:t xml:space="preserve"> </w:t>
            </w:r>
          </w:p>
          <w:p w14:paraId="451936B7" w14:textId="77DB0104" w:rsidR="00500BF1" w:rsidRPr="00991C82" w:rsidRDefault="001940A0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</w:t>
            </w:r>
            <w:r w:rsidR="00500BF1">
              <w:rPr>
                <w:sz w:val="16"/>
                <w:szCs w:val="16"/>
              </w:rPr>
              <w:t xml:space="preserve"> Napoli     </w:t>
            </w:r>
          </w:p>
        </w:tc>
      </w:tr>
      <w:tr w:rsidR="00500BF1" w:rsidRPr="00991C82" w14:paraId="28BDB06B" w14:textId="77777777" w:rsidTr="00D67E78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17748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0A9B4E4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8D36FD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9836F8A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5ABCA0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E032881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35C9A8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C862858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68A8A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500BF1" w:rsidRPr="00991C82" w14:paraId="2D65BAA1" w14:textId="77777777" w:rsidTr="00D67E78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25BC03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2AA68FA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A06E7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0379BB9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5DA67A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3C87ED9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71BAE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4ADBBAE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05B10B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500BF1" w:rsidRPr="00991C82" w14:paraId="6A028721" w14:textId="77777777" w:rsidTr="00D67E78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2B57ED7" w14:textId="77777777" w:rsidR="00500BF1" w:rsidRPr="00122CAF" w:rsidRDefault="00500BF1" w:rsidP="00D67E78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835388505"/>
                <w:placeholder>
                  <w:docPart w:val="40C3E1A6037B49CD9328096E16DA5448"/>
                </w:placeholder>
                <w:date w:fullDate="2023-08-3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31.08.23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77CFDB77" w14:textId="77777777" w:rsidR="00500BF1" w:rsidRPr="00C87B2D" w:rsidRDefault="00500BF1" w:rsidP="00D67E78">
            <w:pPr>
              <w:rPr>
                <w:sz w:val="16"/>
                <w:szCs w:val="16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C234A81" w14:textId="77777777" w:rsidR="00500BF1" w:rsidRPr="00C87B2D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0EE34D1" w14:textId="77777777" w:rsidR="00500BF1" w:rsidRPr="00A56B45" w:rsidRDefault="00500BF1" w:rsidP="00D67E78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7F2B91">
              <w:rPr>
                <w:b/>
                <w:color w:val="832D7C"/>
                <w:sz w:val="16"/>
                <w:szCs w:val="16"/>
              </w:rPr>
              <w:t xml:space="preserve">Donnerstag </w:t>
            </w:r>
            <w:r>
              <w:rPr>
                <w:b/>
                <w:color w:val="832D7C"/>
                <w:sz w:val="16"/>
                <w:szCs w:val="16"/>
              </w:rPr>
              <w:t>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887871455"/>
                <w:placeholder>
                  <w:docPart w:val="D111ABA506994A2C82A5AE489268E31D"/>
                </w:placeholder>
                <w:date w:fullDate="2023-09-0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07.09.23</w:t>
                </w:r>
              </w:sdtContent>
            </w:sdt>
            <w:r w:rsidRPr="007F2B91">
              <w:rPr>
                <w:b/>
                <w:color w:val="832D7C"/>
                <w:sz w:val="16"/>
                <w:szCs w:val="16"/>
              </w:rPr>
              <w:t>)</w:t>
            </w:r>
          </w:p>
          <w:p w14:paraId="7D6D1CCD" w14:textId="77777777" w:rsidR="00500BF1" w:rsidRPr="00ED01B9" w:rsidRDefault="00500BF1" w:rsidP="00D67E78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ED01B9">
              <w:rPr>
                <w:b/>
                <w:bCs/>
                <w:i/>
                <w:iCs/>
                <w:sz w:val="16"/>
                <w:szCs w:val="16"/>
              </w:rPr>
              <w:t xml:space="preserve">Grüner </w:t>
            </w:r>
            <w:r>
              <w:rPr>
                <w:b/>
                <w:bCs/>
                <w:i/>
                <w:iCs/>
                <w:sz w:val="16"/>
                <w:szCs w:val="16"/>
              </w:rPr>
              <w:t>S</w:t>
            </w:r>
            <w:r w:rsidRPr="00ED01B9">
              <w:rPr>
                <w:b/>
                <w:bCs/>
                <w:i/>
                <w:iCs/>
                <w:sz w:val="16"/>
                <w:szCs w:val="16"/>
              </w:rPr>
              <w:t xml:space="preserve">alat mit Feta </w:t>
            </w:r>
          </w:p>
          <w:p w14:paraId="5DF6CD72" w14:textId="77777777" w:rsidR="00500BF1" w:rsidRPr="00F57D08" w:rsidRDefault="00500BF1" w:rsidP="00D67E78">
            <w:pPr>
              <w:rPr>
                <w:b/>
                <w:bCs/>
                <w:sz w:val="16"/>
                <w:szCs w:val="16"/>
              </w:rPr>
            </w:pPr>
            <w:r w:rsidRPr="00ED01B9">
              <w:rPr>
                <w:b/>
                <w:bCs/>
                <w:i/>
                <w:iCs/>
                <w:sz w:val="16"/>
                <w:szCs w:val="16"/>
              </w:rPr>
              <w:t xml:space="preserve">Griechisches </w:t>
            </w:r>
            <w:proofErr w:type="spellStart"/>
            <w:r w:rsidRPr="00ED01B9">
              <w:rPr>
                <w:b/>
                <w:bCs/>
                <w:i/>
                <w:iCs/>
                <w:sz w:val="16"/>
                <w:szCs w:val="16"/>
              </w:rPr>
              <w:t>Briam</w:t>
            </w:r>
            <w:proofErr w:type="spellEnd"/>
            <w:r w:rsidRPr="00ED01B9">
              <w:rPr>
                <w:b/>
                <w:bCs/>
                <w:i/>
                <w:iCs/>
                <w:sz w:val="16"/>
                <w:szCs w:val="16"/>
              </w:rPr>
              <w:t>-Gratin</w:t>
            </w:r>
            <w:r w:rsidRPr="00F57D08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0347AAF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8537778" w14:textId="77777777" w:rsidR="00500BF1" w:rsidRPr="007F2B91" w:rsidRDefault="00500BF1" w:rsidP="00D67E78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F2B91">
              <w:rPr>
                <w:b/>
                <w:color w:val="75B53C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-1706866243"/>
                <w:placeholder>
                  <w:docPart w:val="6A078D63626F48B7A7C36A7915C45F91"/>
                </w:placeholder>
                <w:date w:fullDate="2023-09-1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14.09.23</w:t>
                </w:r>
              </w:sdtContent>
            </w:sdt>
            <w:r w:rsidRPr="007F2B91">
              <w:rPr>
                <w:b/>
                <w:color w:val="75B53C"/>
                <w:sz w:val="16"/>
                <w:szCs w:val="16"/>
              </w:rPr>
              <w:t>)</w:t>
            </w:r>
          </w:p>
          <w:p w14:paraId="151B2604" w14:textId="77777777" w:rsidR="00500BF1" w:rsidRPr="00627A19" w:rsidRDefault="00500BF1" w:rsidP="00D67E78">
            <w:pPr>
              <w:rPr>
                <w:sz w:val="16"/>
                <w:szCs w:val="16"/>
                <w:lang w:val="fr-CH"/>
              </w:rPr>
            </w:pPr>
            <w:proofErr w:type="spellStart"/>
            <w:r>
              <w:rPr>
                <w:sz w:val="16"/>
                <w:szCs w:val="16"/>
                <w:lang w:val="fr-CH"/>
              </w:rPr>
              <w:t>Grüner</w:t>
            </w:r>
            <w:proofErr w:type="spellEnd"/>
            <w:r>
              <w:rPr>
                <w:sz w:val="16"/>
                <w:szCs w:val="16"/>
                <w:lang w:val="fr-CH"/>
              </w:rPr>
              <w:t xml:space="preserve"> Salat</w:t>
            </w:r>
          </w:p>
          <w:p w14:paraId="4D8E1EC0" w14:textId="77777777" w:rsidR="00500BF1" w:rsidRPr="00627A19" w:rsidRDefault="00500BF1" w:rsidP="00D67E78">
            <w:pPr>
              <w:rPr>
                <w:sz w:val="16"/>
                <w:szCs w:val="16"/>
                <w:lang w:val="fr-CH"/>
              </w:rPr>
            </w:pPr>
            <w:proofErr w:type="spellStart"/>
            <w:r>
              <w:rPr>
                <w:sz w:val="16"/>
                <w:szCs w:val="16"/>
                <w:lang w:val="fr-CH"/>
              </w:rPr>
              <w:t>Lachslasagne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03E8789" w14:textId="77777777" w:rsidR="00500BF1" w:rsidRPr="00627A19" w:rsidRDefault="00500BF1" w:rsidP="00D67E78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9E2802A" w14:textId="77777777" w:rsidR="00500BF1" w:rsidRPr="007F2B91" w:rsidRDefault="00500BF1" w:rsidP="00D67E78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7F2B91">
              <w:rPr>
                <w:b/>
                <w:color w:val="F9B129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2001493444"/>
                <w:placeholder>
                  <w:docPart w:val="B8FF2C01A20E4C51A462B1CBA5F4FC8E"/>
                </w:placeholder>
                <w:date w:fullDate="2023-09-2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21.09.23</w:t>
                </w:r>
              </w:sdtContent>
            </w:sdt>
            <w:r w:rsidRPr="007F2B91">
              <w:rPr>
                <w:b/>
                <w:color w:val="F9B129"/>
                <w:sz w:val="16"/>
                <w:szCs w:val="16"/>
              </w:rPr>
              <w:t>)</w:t>
            </w:r>
          </w:p>
          <w:p w14:paraId="615BAC97" w14:textId="77777777" w:rsidR="00500BF1" w:rsidRPr="006F264E" w:rsidRDefault="00500BF1" w:rsidP="00D67E78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6F264E">
              <w:rPr>
                <w:b/>
                <w:bCs/>
                <w:i/>
                <w:iCs/>
                <w:sz w:val="16"/>
                <w:szCs w:val="16"/>
              </w:rPr>
              <w:t>Griechischer Gurkensalat mit Joghurt</w:t>
            </w:r>
          </w:p>
          <w:p w14:paraId="14F8F4D3" w14:textId="3F213083" w:rsidR="00500BF1" w:rsidRPr="002A582E" w:rsidRDefault="00500BF1" w:rsidP="00D67E78">
            <w:pPr>
              <w:rPr>
                <w:b/>
                <w:bCs/>
                <w:sz w:val="16"/>
                <w:szCs w:val="16"/>
              </w:rPr>
            </w:pPr>
            <w:r w:rsidRPr="006F264E">
              <w:rPr>
                <w:b/>
                <w:bCs/>
                <w:i/>
                <w:iCs/>
                <w:sz w:val="16"/>
                <w:szCs w:val="16"/>
              </w:rPr>
              <w:t>Griechische Moussaka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DD4FF92" w14:textId="77777777" w:rsidR="00500BF1" w:rsidRPr="00336BAD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F5D515D" w14:textId="77777777" w:rsidR="00500BF1" w:rsidRPr="007F2B91" w:rsidRDefault="00500BF1" w:rsidP="00D67E78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7F2B91">
              <w:rPr>
                <w:b/>
                <w:color w:val="EF7E2D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AF66B68128F24B57B536D8667DCB1A2A"/>
                </w:placeholder>
                <w:date w:fullDate="2023-09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28.09.23</w:t>
                </w:r>
              </w:sdtContent>
            </w:sdt>
            <w:r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1A074803" w14:textId="77777777" w:rsidR="00500BF1" w:rsidRPr="006F264E" w:rsidRDefault="00500BF1" w:rsidP="00D67E78">
            <w:pPr>
              <w:rPr>
                <w:sz w:val="16"/>
                <w:szCs w:val="16"/>
              </w:rPr>
            </w:pPr>
            <w:r w:rsidRPr="006F264E">
              <w:rPr>
                <w:sz w:val="16"/>
                <w:szCs w:val="16"/>
              </w:rPr>
              <w:t xml:space="preserve">Rüebli-Salat </w:t>
            </w:r>
          </w:p>
          <w:p w14:paraId="24624BCC" w14:textId="77777777" w:rsidR="00500BF1" w:rsidRPr="00F445EA" w:rsidRDefault="00500BF1" w:rsidP="00D67E78">
            <w:pPr>
              <w:rPr>
                <w:sz w:val="16"/>
                <w:szCs w:val="16"/>
              </w:rPr>
            </w:pPr>
            <w:r w:rsidRPr="006F264E">
              <w:rPr>
                <w:bCs/>
                <w:iCs/>
                <w:sz w:val="16"/>
                <w:szCs w:val="16"/>
              </w:rPr>
              <w:t xml:space="preserve">Poulet </w:t>
            </w:r>
            <w:proofErr w:type="spellStart"/>
            <w:r w:rsidRPr="006F264E">
              <w:rPr>
                <w:bCs/>
                <w:iCs/>
                <w:sz w:val="16"/>
                <w:szCs w:val="16"/>
              </w:rPr>
              <w:t>Balotine</w:t>
            </w:r>
            <w:proofErr w:type="spellEnd"/>
            <w:r w:rsidRPr="006F264E">
              <w:rPr>
                <w:bCs/>
                <w:iCs/>
                <w:sz w:val="16"/>
                <w:szCs w:val="16"/>
              </w:rPr>
              <w:t xml:space="preserve"> mit Bulgur</w:t>
            </w:r>
            <w:r>
              <w:rPr>
                <w:bCs/>
                <w:iCs/>
                <w:sz w:val="18"/>
                <w:szCs w:val="18"/>
              </w:rPr>
              <w:t xml:space="preserve"> </w:t>
            </w:r>
          </w:p>
        </w:tc>
      </w:tr>
      <w:tr w:rsidR="00500BF1" w:rsidRPr="00991C82" w14:paraId="36CDFC63" w14:textId="77777777" w:rsidTr="00D67E78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6FBC3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CF574ED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3A980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EDA61A6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10874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60E1A64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73669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38F29F1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48ED8D" w14:textId="77777777" w:rsidR="00500BF1" w:rsidRPr="00991C82" w:rsidRDefault="00500BF1" w:rsidP="00D67E78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500BF1" w:rsidRPr="00991C82" w14:paraId="34D2F51F" w14:textId="77777777" w:rsidTr="00D67E78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1758245B" w14:textId="77777777" w:rsidR="00500BF1" w:rsidRPr="00E94C93" w:rsidRDefault="00500BF1" w:rsidP="00D67E78">
            <w:pPr>
              <w:spacing w:before="60" w:after="120"/>
              <w:rPr>
                <w:b/>
                <w:color w:val="C2325F"/>
                <w:sz w:val="16"/>
                <w:szCs w:val="16"/>
                <w:lang w:val="fr-CH"/>
              </w:rPr>
            </w:pPr>
            <w:r w:rsidRPr="00E94C93">
              <w:rPr>
                <w:b/>
                <w:color w:val="C2325F"/>
                <w:sz w:val="16"/>
                <w:szCs w:val="16"/>
                <w:lang w:val="fr-CH"/>
              </w:rPr>
              <w:t>Freitag (</w:t>
            </w:r>
            <w:sdt>
              <w:sdtPr>
                <w:rPr>
                  <w:b/>
                  <w:color w:val="C2325F"/>
                  <w:sz w:val="16"/>
                  <w:szCs w:val="16"/>
                  <w:lang w:val="fr-CH"/>
                </w:rPr>
                <w:id w:val="-1523785552"/>
                <w:placeholder>
                  <w:docPart w:val="5D9ADDF79CE04F6EBE86ED92FDD73F33"/>
                </w:placeholder>
                <w:date w:fullDate="2023-09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E94C93">
                  <w:rPr>
                    <w:b/>
                    <w:color w:val="C2325F"/>
                    <w:sz w:val="16"/>
                    <w:szCs w:val="16"/>
                    <w:lang w:val="fr-CH"/>
                  </w:rPr>
                  <w:t>0</w:t>
                </w:r>
                <w:r>
                  <w:rPr>
                    <w:b/>
                    <w:color w:val="C2325F"/>
                    <w:sz w:val="16"/>
                    <w:szCs w:val="16"/>
                    <w:lang w:val="fr-CH"/>
                  </w:rPr>
                  <w:t>1.09.23</w:t>
                </w:r>
              </w:sdtContent>
            </w:sdt>
            <w:r w:rsidRPr="00E94C93">
              <w:rPr>
                <w:b/>
                <w:color w:val="C2325F"/>
                <w:sz w:val="16"/>
                <w:szCs w:val="16"/>
                <w:lang w:val="fr-CH"/>
              </w:rPr>
              <w:t>)</w:t>
            </w:r>
          </w:p>
          <w:p w14:paraId="2B7767FD" w14:textId="77777777" w:rsidR="00500BF1" w:rsidRPr="00E94C93" w:rsidRDefault="00500BF1" w:rsidP="00D67E78">
            <w:pPr>
              <w:rPr>
                <w:color w:val="000000" w:themeColor="text1"/>
                <w:sz w:val="16"/>
                <w:szCs w:val="16"/>
                <w:lang w:val="fr-CH"/>
              </w:rPr>
            </w:pPr>
            <w:proofErr w:type="spellStart"/>
            <w:r w:rsidRPr="00E94C93">
              <w:rPr>
                <w:color w:val="000000" w:themeColor="text1"/>
                <w:sz w:val="16"/>
                <w:szCs w:val="16"/>
                <w:lang w:val="fr-CH"/>
              </w:rPr>
              <w:t>Fagioli</w:t>
            </w:r>
            <w:proofErr w:type="spellEnd"/>
            <w:r>
              <w:rPr>
                <w:color w:val="000000" w:themeColor="text1"/>
                <w:sz w:val="16"/>
                <w:szCs w:val="16"/>
                <w:lang w:val="fr-CH"/>
              </w:rPr>
              <w:t>-</w:t>
            </w:r>
            <w:r w:rsidRPr="00E94C93">
              <w:rPr>
                <w:color w:val="000000" w:themeColor="text1"/>
                <w:sz w:val="16"/>
                <w:szCs w:val="16"/>
                <w:lang w:val="fr-CH"/>
              </w:rPr>
              <w:t xml:space="preserve">Salat </w:t>
            </w:r>
          </w:p>
          <w:p w14:paraId="1EDD1FD7" w14:textId="77777777" w:rsidR="00500BF1" w:rsidRPr="008465BD" w:rsidRDefault="00500BF1" w:rsidP="00D67E78">
            <w:pPr>
              <w:rPr>
                <w:color w:val="000000" w:themeColor="text1"/>
                <w:sz w:val="16"/>
                <w:szCs w:val="16"/>
                <w:lang w:val="fr-CH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  <w:lang w:val="fr-CH"/>
              </w:rPr>
              <w:t>K</w:t>
            </w:r>
            <w:r w:rsidRPr="008465BD">
              <w:rPr>
                <w:color w:val="000000" w:themeColor="text1"/>
                <w:sz w:val="16"/>
                <w:szCs w:val="16"/>
                <w:lang w:val="fr-CH"/>
              </w:rPr>
              <w:t>ab</w:t>
            </w:r>
            <w:r>
              <w:rPr>
                <w:color w:val="000000" w:themeColor="text1"/>
                <w:sz w:val="16"/>
                <w:szCs w:val="16"/>
                <w:lang w:val="fr-CH"/>
              </w:rPr>
              <w:t>eljau</w:t>
            </w:r>
            <w:proofErr w:type="spellEnd"/>
            <w:r w:rsidRPr="008465BD">
              <w:rPr>
                <w:color w:val="000000" w:themeColor="text1"/>
                <w:sz w:val="16"/>
                <w:szCs w:val="16"/>
                <w:lang w:val="fr-CH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  <w:lang w:val="fr-CH"/>
              </w:rPr>
              <w:t xml:space="preserve">mit </w:t>
            </w:r>
            <w:proofErr w:type="spellStart"/>
            <w:r>
              <w:rPr>
                <w:color w:val="000000" w:themeColor="text1"/>
                <w:sz w:val="16"/>
                <w:szCs w:val="16"/>
                <w:lang w:val="fr-CH"/>
              </w:rPr>
              <w:t>Kartoffeln</w:t>
            </w:r>
            <w:proofErr w:type="spellEnd"/>
            <w:r>
              <w:rPr>
                <w:color w:val="000000" w:themeColor="text1"/>
                <w:sz w:val="16"/>
                <w:szCs w:val="16"/>
                <w:lang w:val="fr-CH"/>
              </w:rPr>
              <w:t xml:space="preserve"> </w:t>
            </w:r>
            <w:r w:rsidRPr="008465BD">
              <w:rPr>
                <w:color w:val="000000" w:themeColor="text1"/>
                <w:sz w:val="16"/>
                <w:szCs w:val="16"/>
                <w:lang w:val="fr-CH"/>
              </w:rPr>
              <w:t>a la paris</w:t>
            </w:r>
            <w:r>
              <w:rPr>
                <w:color w:val="000000" w:themeColor="text1"/>
                <w:sz w:val="16"/>
                <w:szCs w:val="16"/>
                <w:lang w:val="fr-CH"/>
              </w:rPr>
              <w:t>ienne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41B4729" w14:textId="77777777" w:rsidR="00500BF1" w:rsidRPr="008465BD" w:rsidRDefault="00500BF1" w:rsidP="00D67E78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4585B162" w14:textId="77777777" w:rsidR="00500BF1" w:rsidRPr="0051359E" w:rsidRDefault="00500BF1" w:rsidP="00D67E78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51359E">
              <w:rPr>
                <w:b/>
                <w:color w:val="832D7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279641677"/>
                <w:placeholder>
                  <w:docPart w:val="F3C4CA372622485691960E7ABC53C2A3"/>
                </w:placeholder>
                <w:date w:fullDate="2023-09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08.09.23</w:t>
                </w:r>
              </w:sdtContent>
            </w:sdt>
            <w:r w:rsidRPr="0051359E">
              <w:rPr>
                <w:b/>
                <w:color w:val="832D7C"/>
                <w:sz w:val="16"/>
                <w:szCs w:val="16"/>
              </w:rPr>
              <w:t>)</w:t>
            </w:r>
          </w:p>
          <w:p w14:paraId="34F2CD00" w14:textId="77777777" w:rsidR="00500BF1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Rübli-Salat</w:t>
            </w:r>
          </w:p>
          <w:p w14:paraId="61AF4F04" w14:textId="77777777" w:rsidR="00500BF1" w:rsidRPr="00991C82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Frische Teigwaren mit Muscheln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D773A60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02073A43" w14:textId="77777777" w:rsidR="00500BF1" w:rsidRPr="0051359E" w:rsidRDefault="00500BF1" w:rsidP="00D67E78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51359E">
              <w:rPr>
                <w:b/>
                <w:color w:val="75B53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505937311"/>
                <w:placeholder>
                  <w:docPart w:val="14DE0DEDEEC449C985ED328E53036536"/>
                </w:placeholder>
                <w:date w:fullDate="2023-09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15.09.23</w:t>
                </w:r>
              </w:sdtContent>
            </w:sdt>
            <w:r w:rsidRPr="0051359E">
              <w:rPr>
                <w:b/>
                <w:color w:val="75B53C"/>
                <w:sz w:val="16"/>
                <w:szCs w:val="16"/>
              </w:rPr>
              <w:t>)</w:t>
            </w:r>
          </w:p>
          <w:p w14:paraId="6A52D775" w14:textId="77777777" w:rsidR="00500BF1" w:rsidRPr="00627A19" w:rsidRDefault="00500BF1" w:rsidP="00D67E78">
            <w:pPr>
              <w:rPr>
                <w:sz w:val="16"/>
                <w:szCs w:val="16"/>
                <w:lang w:val="fr-CH"/>
              </w:rPr>
            </w:pPr>
            <w:proofErr w:type="spellStart"/>
            <w:r w:rsidRPr="00627A19">
              <w:rPr>
                <w:sz w:val="16"/>
                <w:szCs w:val="16"/>
                <w:lang w:val="fr-CH"/>
              </w:rPr>
              <w:t>Li</w:t>
            </w:r>
            <w:r>
              <w:rPr>
                <w:sz w:val="16"/>
                <w:szCs w:val="16"/>
                <w:lang w:val="fr-CH"/>
              </w:rPr>
              <w:t>nsensalat</w:t>
            </w:r>
            <w:proofErr w:type="spellEnd"/>
            <w:r>
              <w:rPr>
                <w:sz w:val="16"/>
                <w:szCs w:val="16"/>
                <w:lang w:val="fr-CH"/>
              </w:rPr>
              <w:t xml:space="preserve"> </w:t>
            </w:r>
          </w:p>
          <w:p w14:paraId="0720896A" w14:textId="77777777" w:rsidR="00500BF1" w:rsidRPr="00991C82" w:rsidRDefault="00500BF1" w:rsidP="00D67E78">
            <w:pPr>
              <w:rPr>
                <w:sz w:val="16"/>
                <w:szCs w:val="16"/>
              </w:rPr>
            </w:pPr>
            <w:r w:rsidRPr="00627A19">
              <w:rPr>
                <w:sz w:val="16"/>
                <w:szCs w:val="16"/>
                <w:lang w:val="fr-CH"/>
              </w:rPr>
              <w:t xml:space="preserve">Poulet </w:t>
            </w:r>
            <w:proofErr w:type="spellStart"/>
            <w:r>
              <w:rPr>
                <w:sz w:val="16"/>
                <w:szCs w:val="16"/>
                <w:lang w:val="fr-CH"/>
              </w:rPr>
              <w:t>C</w:t>
            </w:r>
            <w:r w:rsidRPr="00627A19">
              <w:rPr>
                <w:sz w:val="16"/>
                <w:szCs w:val="16"/>
                <w:lang w:val="fr-CH"/>
              </w:rPr>
              <w:t>antadou</w:t>
            </w:r>
            <w:proofErr w:type="spellEnd"/>
            <w:r w:rsidRPr="00627A19">
              <w:rPr>
                <w:sz w:val="16"/>
                <w:szCs w:val="16"/>
                <w:lang w:val="fr-CH"/>
              </w:rPr>
              <w:t xml:space="preserve"> mit </w:t>
            </w:r>
            <w:proofErr w:type="spellStart"/>
            <w:r>
              <w:rPr>
                <w:sz w:val="16"/>
                <w:szCs w:val="16"/>
                <w:lang w:val="fr-CH"/>
              </w:rPr>
              <w:t>Wildreis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6444CD3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0543FFAA" w14:textId="77777777" w:rsidR="00500BF1" w:rsidRDefault="00500BF1" w:rsidP="00D67E78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52822513"/>
                <w:placeholder>
                  <w:docPart w:val="927E63B233F4460FA1D83AC205B3F002"/>
                </w:placeholder>
                <w:date w:fullDate="2023-09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22.09.23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1CB3DB66" w14:textId="77777777" w:rsidR="00500BF1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Tomatencreme-Suppe </w:t>
            </w:r>
          </w:p>
          <w:p w14:paraId="3AF4AC33" w14:textId="77777777" w:rsidR="00500BF1" w:rsidRPr="00733CCA" w:rsidRDefault="00500BF1" w:rsidP="00D67E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Butternutgratin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77EF9B1" w14:textId="77777777" w:rsidR="00500BF1" w:rsidRPr="00991C82" w:rsidRDefault="00500BF1" w:rsidP="00D67E78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3D3DDAFC" w14:textId="77777777" w:rsidR="00500BF1" w:rsidRPr="0051359E" w:rsidRDefault="00500BF1" w:rsidP="00D67E78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85D779AF14DD4A3F9B04D8D876467DE9"/>
                </w:placeholder>
                <w:date w:fullDate="2023-09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29.09.23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0906CDAB" w14:textId="33240805" w:rsidR="00500BF1" w:rsidRPr="009E31F4" w:rsidRDefault="00500BF1" w:rsidP="00D67E78">
            <w:pPr>
              <w:rPr>
                <w:bCs/>
                <w:iCs/>
                <w:sz w:val="16"/>
                <w:szCs w:val="16"/>
              </w:rPr>
            </w:pPr>
            <w:r w:rsidRPr="009E31F4">
              <w:rPr>
                <w:bCs/>
                <w:iCs/>
                <w:sz w:val="16"/>
                <w:szCs w:val="16"/>
              </w:rPr>
              <w:t>Tomaten</w:t>
            </w:r>
            <w:r w:rsidR="001940A0">
              <w:rPr>
                <w:bCs/>
                <w:iCs/>
                <w:sz w:val="16"/>
                <w:szCs w:val="16"/>
              </w:rPr>
              <w:t>s</w:t>
            </w:r>
            <w:r w:rsidRPr="009E31F4">
              <w:rPr>
                <w:bCs/>
                <w:iCs/>
                <w:sz w:val="16"/>
                <w:szCs w:val="16"/>
              </w:rPr>
              <w:t xml:space="preserve">alat </w:t>
            </w:r>
          </w:p>
          <w:p w14:paraId="650CBD9C" w14:textId="679956DA" w:rsidR="00500BF1" w:rsidRPr="009E31F4" w:rsidRDefault="00500BF1" w:rsidP="00D67E78">
            <w:pPr>
              <w:rPr>
                <w:bCs/>
                <w:iCs/>
                <w:sz w:val="52"/>
                <w:szCs w:val="52"/>
              </w:rPr>
            </w:pPr>
            <w:proofErr w:type="spellStart"/>
            <w:r w:rsidRPr="009E31F4">
              <w:rPr>
                <w:bCs/>
                <w:iCs/>
                <w:sz w:val="16"/>
                <w:szCs w:val="16"/>
              </w:rPr>
              <w:t>Vegi</w:t>
            </w:r>
            <w:r w:rsidR="001940A0">
              <w:rPr>
                <w:bCs/>
                <w:iCs/>
                <w:sz w:val="16"/>
                <w:szCs w:val="16"/>
              </w:rPr>
              <w:t>nuggets</w:t>
            </w:r>
            <w:proofErr w:type="spellEnd"/>
            <w:r w:rsidR="001940A0">
              <w:rPr>
                <w:bCs/>
                <w:iCs/>
                <w:sz w:val="16"/>
                <w:szCs w:val="16"/>
              </w:rPr>
              <w:t xml:space="preserve"> mit Gemüse</w:t>
            </w:r>
            <w:r w:rsidRPr="009E31F4">
              <w:rPr>
                <w:bCs/>
                <w:iCs/>
                <w:sz w:val="52"/>
                <w:szCs w:val="52"/>
              </w:rPr>
              <w:t xml:space="preserve">    </w:t>
            </w:r>
          </w:p>
        </w:tc>
      </w:tr>
    </w:tbl>
    <w:p w14:paraId="5B91555F" w14:textId="307CB8DF" w:rsidR="00273EED" w:rsidRDefault="00500BF1" w:rsidP="0062595C">
      <w:pPr>
        <w:tabs>
          <w:tab w:val="left" w:pos="284"/>
        </w:tabs>
        <w:ind w:left="-993" w:firstLine="993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ab/>
      </w:r>
      <w:r w:rsidR="00B30CDF" w:rsidRPr="0046201E">
        <w:rPr>
          <w:b/>
          <w:i/>
          <w:sz w:val="16"/>
          <w:szCs w:val="16"/>
        </w:rPr>
        <w:t>Spezialitäten zum pädagogischen Monatsthema</w:t>
      </w:r>
      <w:r w:rsidR="006F16EE">
        <w:rPr>
          <w:b/>
          <w:i/>
          <w:sz w:val="16"/>
          <w:szCs w:val="16"/>
        </w:rPr>
        <w:t>:</w:t>
      </w:r>
      <w:r w:rsidR="00B30CDF">
        <w:rPr>
          <w:b/>
          <w:i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Griechenland</w:t>
      </w:r>
    </w:p>
    <w:p w14:paraId="7184F77F" w14:textId="77777777" w:rsidR="0030674B" w:rsidRPr="0030674B" w:rsidRDefault="0030674B" w:rsidP="00787826">
      <w:pPr>
        <w:tabs>
          <w:tab w:val="left" w:pos="9320"/>
          <w:tab w:val="left" w:pos="10680"/>
        </w:tabs>
        <w:rPr>
          <w:sz w:val="16"/>
          <w:szCs w:val="16"/>
        </w:rPr>
      </w:pPr>
    </w:p>
    <w:sectPr w:rsidR="0030674B" w:rsidRPr="0030674B" w:rsidSect="00F95422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0C8DD" w14:textId="77777777" w:rsidR="00523F18" w:rsidRDefault="00523F18" w:rsidP="008A28A9">
      <w:pPr>
        <w:spacing w:before="0"/>
      </w:pPr>
      <w:r>
        <w:separator/>
      </w:r>
    </w:p>
  </w:endnote>
  <w:endnote w:type="continuationSeparator" w:id="0">
    <w:p w14:paraId="15F1B506" w14:textId="77777777" w:rsidR="00523F18" w:rsidRDefault="00523F18" w:rsidP="008A28A9">
      <w:pPr>
        <w:spacing w:before="0"/>
      </w:pPr>
      <w:r>
        <w:continuationSeparator/>
      </w:r>
    </w:p>
  </w:endnote>
  <w:endnote w:type="continuationNotice" w:id="1">
    <w:p w14:paraId="2CDB6934" w14:textId="77777777" w:rsidR="00523F18" w:rsidRDefault="00523F18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8798" w14:textId="77777777" w:rsidR="008E239D" w:rsidRPr="00F95422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A1E2BC1" wp14:editId="12813F0B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>
      <w:rPr>
        <w:sz w:val="12"/>
        <w:szCs w:val="12"/>
      </w:rPr>
      <w:tab/>
    </w:r>
    <w:r w:rsidR="00F95422" w:rsidRPr="00F95422">
      <w:rPr>
        <w:i/>
        <w:iCs/>
        <w:sz w:val="18"/>
        <w:szCs w:val="18"/>
      </w:rPr>
      <w:t>Abweichungen werden im Tagesmenü deklariert</w:t>
    </w:r>
    <w:r w:rsidR="00F95422" w:rsidRPr="00F95422">
      <w:rPr>
        <w:i/>
        <w:iCs/>
        <w:sz w:val="18"/>
        <w:szCs w:val="18"/>
      </w:rPr>
      <w:tab/>
      <w:t xml:space="preserve">Saisonales Obst und Gemüse: </w:t>
    </w:r>
    <w:r w:rsidR="001C77C3">
      <w:rPr>
        <w:i/>
        <w:iCs/>
        <w:sz w:val="18"/>
        <w:szCs w:val="18"/>
      </w:rPr>
      <w:t xml:space="preserve">Densa Park: </w:t>
    </w:r>
    <w:r w:rsidR="00F95422" w:rsidRPr="00F95422">
      <w:rPr>
        <w:i/>
        <w:iCs/>
        <w:sz w:val="18"/>
        <w:szCs w:val="18"/>
      </w:rPr>
      <w:t xml:space="preserve">Gebrüder </w:t>
    </w:r>
    <w:proofErr w:type="spellStart"/>
    <w:r w:rsidR="00F95422" w:rsidRPr="00F95422">
      <w:rPr>
        <w:i/>
        <w:iCs/>
        <w:sz w:val="18"/>
        <w:szCs w:val="18"/>
      </w:rPr>
      <w:t>Marksteiner</w:t>
    </w:r>
    <w:proofErr w:type="spellEnd"/>
    <w:r w:rsidR="001C77C3">
      <w:rPr>
        <w:i/>
        <w:iCs/>
        <w:sz w:val="18"/>
        <w:szCs w:val="18"/>
      </w:rPr>
      <w:t xml:space="preserve"> / Bruderholz: </w:t>
    </w:r>
    <w:proofErr w:type="spellStart"/>
    <w:r w:rsidR="001C77C3">
      <w:rPr>
        <w:i/>
        <w:iCs/>
        <w:sz w:val="18"/>
        <w:szCs w:val="18"/>
      </w:rPr>
      <w:t>Birsmatterhof</w:t>
    </w:r>
    <w:proofErr w:type="spellEnd"/>
    <w:r w:rsidR="00F95422">
      <w:rPr>
        <w:i/>
        <w:iCs/>
        <w:sz w:val="18"/>
        <w:szCs w:val="18"/>
      </w:rPr>
      <w:br/>
    </w:r>
    <w:r w:rsidR="00F95422" w:rsidRPr="00F95422">
      <w:rPr>
        <w:i/>
        <w:iCs/>
        <w:sz w:val="18"/>
        <w:szCs w:val="18"/>
      </w:rPr>
      <w:t>Fleischherkunft: Poulet, Lamm und Schwein: CH; Rind und Kalb: CH, Region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4443" w14:textId="77777777" w:rsidR="00523F18" w:rsidRDefault="00523F18" w:rsidP="008A28A9">
      <w:pPr>
        <w:spacing w:before="0"/>
      </w:pPr>
      <w:r>
        <w:separator/>
      </w:r>
    </w:p>
  </w:footnote>
  <w:footnote w:type="continuationSeparator" w:id="0">
    <w:p w14:paraId="4686C906" w14:textId="77777777" w:rsidR="00523F18" w:rsidRDefault="00523F18" w:rsidP="008A28A9">
      <w:pPr>
        <w:spacing w:before="0"/>
      </w:pPr>
      <w:r>
        <w:continuationSeparator/>
      </w:r>
    </w:p>
  </w:footnote>
  <w:footnote w:type="continuationNotice" w:id="1">
    <w:p w14:paraId="53719ABA" w14:textId="77777777" w:rsidR="00523F18" w:rsidRDefault="00523F18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40A4C" w14:textId="77777777" w:rsidR="008A28A9" w:rsidRDefault="00D412A3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469C2947" wp14:editId="6FE851FF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3E9E8F3C" wp14:editId="63E9C457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85"/>
    <w:rsid w:val="00001557"/>
    <w:rsid w:val="00015FCF"/>
    <w:rsid w:val="00024E21"/>
    <w:rsid w:val="00032430"/>
    <w:rsid w:val="00034D2B"/>
    <w:rsid w:val="00036AB9"/>
    <w:rsid w:val="000402CE"/>
    <w:rsid w:val="00040794"/>
    <w:rsid w:val="00044659"/>
    <w:rsid w:val="00051E05"/>
    <w:rsid w:val="00055FB0"/>
    <w:rsid w:val="00074BF6"/>
    <w:rsid w:val="00083B1D"/>
    <w:rsid w:val="00086658"/>
    <w:rsid w:val="000871AA"/>
    <w:rsid w:val="000A4DCD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40A0"/>
    <w:rsid w:val="00194900"/>
    <w:rsid w:val="001B773F"/>
    <w:rsid w:val="001C34C2"/>
    <w:rsid w:val="001C6C8A"/>
    <w:rsid w:val="001C77C3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375DC"/>
    <w:rsid w:val="00457884"/>
    <w:rsid w:val="004647C1"/>
    <w:rsid w:val="0047035E"/>
    <w:rsid w:val="00476953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00BF1"/>
    <w:rsid w:val="0051359E"/>
    <w:rsid w:val="005177DB"/>
    <w:rsid w:val="00523F18"/>
    <w:rsid w:val="00525033"/>
    <w:rsid w:val="005359E8"/>
    <w:rsid w:val="00536BAC"/>
    <w:rsid w:val="00540391"/>
    <w:rsid w:val="005639B4"/>
    <w:rsid w:val="00572966"/>
    <w:rsid w:val="00573322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64E"/>
    <w:rsid w:val="006F2976"/>
    <w:rsid w:val="00700E9B"/>
    <w:rsid w:val="0070137F"/>
    <w:rsid w:val="007026A0"/>
    <w:rsid w:val="0071190E"/>
    <w:rsid w:val="00734132"/>
    <w:rsid w:val="007410AF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62BF"/>
    <w:rsid w:val="008D0574"/>
    <w:rsid w:val="008D5084"/>
    <w:rsid w:val="008E239D"/>
    <w:rsid w:val="008E43DD"/>
    <w:rsid w:val="008E5A0A"/>
    <w:rsid w:val="0091630C"/>
    <w:rsid w:val="009300FD"/>
    <w:rsid w:val="0093195E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A00031"/>
    <w:rsid w:val="00A13098"/>
    <w:rsid w:val="00A31D96"/>
    <w:rsid w:val="00A3726B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CDF"/>
    <w:rsid w:val="00B403A8"/>
    <w:rsid w:val="00B65FBD"/>
    <w:rsid w:val="00B7007F"/>
    <w:rsid w:val="00B77D96"/>
    <w:rsid w:val="00B82227"/>
    <w:rsid w:val="00B92F03"/>
    <w:rsid w:val="00B97BE8"/>
    <w:rsid w:val="00BA0E85"/>
    <w:rsid w:val="00BA6685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75E51"/>
    <w:rsid w:val="00C812EF"/>
    <w:rsid w:val="00C8248F"/>
    <w:rsid w:val="00C85D2D"/>
    <w:rsid w:val="00C87B2D"/>
    <w:rsid w:val="00CA7035"/>
    <w:rsid w:val="00CD0A15"/>
    <w:rsid w:val="00CD6B06"/>
    <w:rsid w:val="00CF658A"/>
    <w:rsid w:val="00D0153E"/>
    <w:rsid w:val="00D07687"/>
    <w:rsid w:val="00D07F11"/>
    <w:rsid w:val="00D15EB0"/>
    <w:rsid w:val="00D32735"/>
    <w:rsid w:val="00D412A3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C2F76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4EEC"/>
    <w:rsid w:val="00E56564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76F3C"/>
    <w:rsid w:val="00F95422"/>
    <w:rsid w:val="00F96023"/>
    <w:rsid w:val="00FA483D"/>
    <w:rsid w:val="00FA7B25"/>
    <w:rsid w:val="00FB099E"/>
    <w:rsid w:val="00FC7AFF"/>
    <w:rsid w:val="00FD112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D3A7C8"/>
  <w15:docId w15:val="{43A7EC5E-B586-445E-85A6-48163751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L_DP\Downloads\M503c%20Men&#252;plan%20Vorlage%20ylaa%20DE%2020230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9352253D234F70B007922AEB91BF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00378C-2E3B-4B67-AD7E-EF35A823B9C0}"/>
      </w:docPartPr>
      <w:docPartBody>
        <w:p w:rsidR="005201C9" w:rsidRDefault="00000000">
          <w:pPr>
            <w:pStyle w:val="449352253D234F70B007922AEB91BF90"/>
          </w:pPr>
          <w:r w:rsidRPr="00A97599">
            <w:rPr>
              <w:rStyle w:val="Platzhaltertext"/>
            </w:rPr>
            <w:t>Wählen Sie ein Element aus.</w:t>
          </w:r>
        </w:p>
      </w:docPartBody>
    </w:docPart>
    <w:docPart>
      <w:docPartPr>
        <w:name w:val="68DBBF5352B54AE8AE62C3C4E5E4F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7204B0-70FB-4475-8E75-0BC9E1146E9F}"/>
      </w:docPartPr>
      <w:docPartBody>
        <w:p w:rsidR="00954450" w:rsidRDefault="005201C9" w:rsidP="005201C9">
          <w:pPr>
            <w:pStyle w:val="68DBBF5352B54AE8AE62C3C4E5E4FCAE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11ABA506994A2C82A5AE489268E3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6629D3-1C77-4215-912A-AEA6E14094A7}"/>
      </w:docPartPr>
      <w:docPartBody>
        <w:p w:rsidR="00954450" w:rsidRDefault="005201C9" w:rsidP="005201C9">
          <w:pPr>
            <w:pStyle w:val="D111ABA506994A2C82A5AE489268E31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5CB6E5B26D540C784EF541AF50431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308168-C303-4BBA-B53A-B764293504F6}"/>
      </w:docPartPr>
      <w:docPartBody>
        <w:p w:rsidR="00954450" w:rsidRDefault="005201C9" w:rsidP="005201C9">
          <w:pPr>
            <w:pStyle w:val="35CB6E5B26D540C784EF541AF504313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7CEF7DE89254F16BE1FB30AE59054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A31A6C-E006-4F09-8466-E38BE169737E}"/>
      </w:docPartPr>
      <w:docPartBody>
        <w:p w:rsidR="00954450" w:rsidRDefault="005201C9" w:rsidP="005201C9">
          <w:pPr>
            <w:pStyle w:val="D7CEF7DE89254F16BE1FB30AE590548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9F46E6594E64944AA64D9A9353230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B95B9-2BAA-428C-A1CB-AC01A9C8051F}"/>
      </w:docPartPr>
      <w:docPartBody>
        <w:p w:rsidR="00954450" w:rsidRDefault="005201C9" w:rsidP="005201C9">
          <w:pPr>
            <w:pStyle w:val="29F46E6594E64944AA64D9A9353230A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3FC4F0CC827427E8E5DA19CD42C1C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ED8EF-0D58-44C7-9B19-D4617DDB83D8}"/>
      </w:docPartPr>
      <w:docPartBody>
        <w:p w:rsidR="00954450" w:rsidRDefault="005201C9" w:rsidP="005201C9">
          <w:pPr>
            <w:pStyle w:val="F3FC4F0CC827427E8E5DA19CD42C1CA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55F878E549A4169BAA928B7F7CC7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9915A4-3310-48D6-9C70-D1E721F1F694}"/>
      </w:docPartPr>
      <w:docPartBody>
        <w:p w:rsidR="00954450" w:rsidRDefault="005201C9" w:rsidP="005201C9">
          <w:pPr>
            <w:pStyle w:val="255F878E549A4169BAA928B7F7CC778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D3DA2BE8C6C493A9EFF1484A28FC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EFC48-2E40-4513-923E-18A4DB91286C}"/>
      </w:docPartPr>
      <w:docPartBody>
        <w:p w:rsidR="00954450" w:rsidRDefault="005201C9" w:rsidP="005201C9">
          <w:pPr>
            <w:pStyle w:val="2D3DA2BE8C6C493A9EFF1484A28FCCA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671CA8331E24457992DE7065AC405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8B6B5-B35E-4BBF-8B5A-6FDC98BCC6FC}"/>
      </w:docPartPr>
      <w:docPartBody>
        <w:p w:rsidR="00954450" w:rsidRDefault="005201C9" w:rsidP="005201C9">
          <w:pPr>
            <w:pStyle w:val="C671CA8331E24457992DE7065AC405F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3E7147C998446A191DBF3D7E6FC0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FA33C-2939-4737-A9F1-79B242D47D4D}"/>
      </w:docPartPr>
      <w:docPartBody>
        <w:p w:rsidR="00954450" w:rsidRDefault="005201C9" w:rsidP="005201C9">
          <w:pPr>
            <w:pStyle w:val="83E7147C998446A191DBF3D7E6FC013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FC8ADB0470441A2B4B34F9DDC704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A8868-38FF-48F7-A079-E3D1FF3084DB}"/>
      </w:docPartPr>
      <w:docPartBody>
        <w:p w:rsidR="00954450" w:rsidRDefault="005201C9" w:rsidP="005201C9">
          <w:pPr>
            <w:pStyle w:val="7FC8ADB0470441A2B4B34F9DDC70435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C8B503973A44B119BD3111EC8162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48D0FF-320B-48D7-8D9A-1CA32DA51841}"/>
      </w:docPartPr>
      <w:docPartBody>
        <w:p w:rsidR="00954450" w:rsidRDefault="005201C9" w:rsidP="005201C9">
          <w:pPr>
            <w:pStyle w:val="3C8B503973A44B119BD3111EC816212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8A56BFCA2B647D49A5C51CBFD6E40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D189C0-A53C-4E41-A433-EFCA281A57EC}"/>
      </w:docPartPr>
      <w:docPartBody>
        <w:p w:rsidR="00954450" w:rsidRDefault="005201C9" w:rsidP="005201C9">
          <w:pPr>
            <w:pStyle w:val="38A56BFCA2B647D49A5C51CBFD6E40D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67683E494D3475EABF2DB7A257150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7A80CD-3E97-4611-A87B-7A656830A4BF}"/>
      </w:docPartPr>
      <w:docPartBody>
        <w:p w:rsidR="00954450" w:rsidRDefault="005201C9" w:rsidP="005201C9">
          <w:pPr>
            <w:pStyle w:val="A67683E494D3475EABF2DB7A2571509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0535D09431D4C499DE58435BD00D6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DB0219-0E3B-4F00-B56D-C743F93D607F}"/>
      </w:docPartPr>
      <w:docPartBody>
        <w:p w:rsidR="00954450" w:rsidRDefault="005201C9" w:rsidP="005201C9">
          <w:pPr>
            <w:pStyle w:val="00535D09431D4C499DE58435BD00D61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2F2457DB9BD4B97A113A17EDD847D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E2F1BA-F5CE-4CEA-A1D2-1B19323F1E09}"/>
      </w:docPartPr>
      <w:docPartBody>
        <w:p w:rsidR="00954450" w:rsidRDefault="005201C9" w:rsidP="005201C9">
          <w:pPr>
            <w:pStyle w:val="D2F2457DB9BD4B97A113A17EDD847DE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0C3E1A6037B49CD9328096E16DA54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6ABA64-8591-4AC5-B593-8EADF44F5AA6}"/>
      </w:docPartPr>
      <w:docPartBody>
        <w:p w:rsidR="00954450" w:rsidRDefault="005201C9" w:rsidP="005201C9">
          <w:pPr>
            <w:pStyle w:val="40C3E1A6037B49CD9328096E16DA544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A078D63626F48B7A7C36A7915C45F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14EB85-A029-408C-8DC9-42D8D70B1898}"/>
      </w:docPartPr>
      <w:docPartBody>
        <w:p w:rsidR="00954450" w:rsidRDefault="005201C9" w:rsidP="005201C9">
          <w:pPr>
            <w:pStyle w:val="6A078D63626F48B7A7C36A7915C45F9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8FF2C01A20E4C51A462B1CBA5F4FC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06A42A-D9BF-4A1E-BFF4-954AFA126E42}"/>
      </w:docPartPr>
      <w:docPartBody>
        <w:p w:rsidR="00954450" w:rsidRDefault="005201C9" w:rsidP="005201C9">
          <w:pPr>
            <w:pStyle w:val="B8FF2C01A20E4C51A462B1CBA5F4FC8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F66B68128F24B57B536D8667DCB1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BC3A7D-6016-408B-8393-91E6E0E65DDA}"/>
      </w:docPartPr>
      <w:docPartBody>
        <w:p w:rsidR="00954450" w:rsidRDefault="005201C9" w:rsidP="005201C9">
          <w:pPr>
            <w:pStyle w:val="AF66B68128F24B57B536D8667DCB1A2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D9ADDF79CE04F6EBE86ED92FDD73F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122CA-FC44-44BA-8466-8882EDB66329}"/>
      </w:docPartPr>
      <w:docPartBody>
        <w:p w:rsidR="00954450" w:rsidRDefault="005201C9" w:rsidP="005201C9">
          <w:pPr>
            <w:pStyle w:val="5D9ADDF79CE04F6EBE86ED92FDD73F3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3C4CA372622485691960E7ABC53C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27D747-F3FE-4C74-B0AB-3EBF2AAA45BC}"/>
      </w:docPartPr>
      <w:docPartBody>
        <w:p w:rsidR="00954450" w:rsidRDefault="005201C9" w:rsidP="005201C9">
          <w:pPr>
            <w:pStyle w:val="F3C4CA372622485691960E7ABC53C2A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4DE0DEDEEC449C985ED328E530365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53308-E7F2-4672-AE11-9F4806B744A2}"/>
      </w:docPartPr>
      <w:docPartBody>
        <w:p w:rsidR="00954450" w:rsidRDefault="005201C9" w:rsidP="005201C9">
          <w:pPr>
            <w:pStyle w:val="14DE0DEDEEC449C985ED328E5303653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27E63B233F4460FA1D83AC205B3F0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1DD46-8132-4EFC-BA7D-A30F0D06CCBE}"/>
      </w:docPartPr>
      <w:docPartBody>
        <w:p w:rsidR="00954450" w:rsidRDefault="005201C9" w:rsidP="005201C9">
          <w:pPr>
            <w:pStyle w:val="927E63B233F4460FA1D83AC205B3F00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5D779AF14DD4A3F9B04D8D876467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8F38BE-D3B3-46D1-9CDF-3A493158FC81}"/>
      </w:docPartPr>
      <w:docPartBody>
        <w:p w:rsidR="00954450" w:rsidRDefault="005201C9" w:rsidP="005201C9">
          <w:pPr>
            <w:pStyle w:val="85D779AF14DD4A3F9B04D8D876467DE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A31"/>
    <w:rsid w:val="005201C9"/>
    <w:rsid w:val="00550A31"/>
    <w:rsid w:val="005E0C66"/>
    <w:rsid w:val="0063370A"/>
    <w:rsid w:val="00954450"/>
    <w:rsid w:val="00B3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201C9"/>
    <w:rPr>
      <w:color w:val="808080"/>
    </w:rPr>
  </w:style>
  <w:style w:type="paragraph" w:customStyle="1" w:styleId="449352253D234F70B007922AEB91BF90">
    <w:name w:val="449352253D234F70B007922AEB91BF90"/>
  </w:style>
  <w:style w:type="paragraph" w:customStyle="1" w:styleId="3FEF8587400B49F68381ECC85DC33BB2">
    <w:name w:val="3FEF8587400B49F68381ECC85DC33BB2"/>
  </w:style>
  <w:style w:type="paragraph" w:customStyle="1" w:styleId="918FDFAD1A804CD88BD560D80DF67542">
    <w:name w:val="918FDFAD1A804CD88BD560D80DF67542"/>
  </w:style>
  <w:style w:type="paragraph" w:customStyle="1" w:styleId="DDE859B9F48745FDBDCFE79F3C7D3B4A">
    <w:name w:val="DDE859B9F48745FDBDCFE79F3C7D3B4A"/>
  </w:style>
  <w:style w:type="paragraph" w:customStyle="1" w:styleId="FA41A48A739443C0847138708DA3B480">
    <w:name w:val="FA41A48A739443C0847138708DA3B480"/>
  </w:style>
  <w:style w:type="paragraph" w:customStyle="1" w:styleId="3498131907FD4EC091093F872C19097C">
    <w:name w:val="3498131907FD4EC091093F872C19097C"/>
  </w:style>
  <w:style w:type="paragraph" w:customStyle="1" w:styleId="60FD5121437F4180BA591D7344DEA374">
    <w:name w:val="60FD5121437F4180BA591D7344DEA374"/>
  </w:style>
  <w:style w:type="paragraph" w:customStyle="1" w:styleId="868D4DAF05DD48CFB384596F9574733B">
    <w:name w:val="868D4DAF05DD48CFB384596F9574733B"/>
  </w:style>
  <w:style w:type="paragraph" w:customStyle="1" w:styleId="44419A0AB8C74E2F9F4231BC1BB1131B">
    <w:name w:val="44419A0AB8C74E2F9F4231BC1BB1131B"/>
  </w:style>
  <w:style w:type="paragraph" w:customStyle="1" w:styleId="ECC1DD56E44D4091B0C3ED75604C32FE">
    <w:name w:val="ECC1DD56E44D4091B0C3ED75604C32FE"/>
  </w:style>
  <w:style w:type="paragraph" w:customStyle="1" w:styleId="B51DD8CB9657463DBCAD612DE3EDD7B4">
    <w:name w:val="B51DD8CB9657463DBCAD612DE3EDD7B4"/>
  </w:style>
  <w:style w:type="paragraph" w:customStyle="1" w:styleId="FA308D8E7C75499787C6805F88144F32">
    <w:name w:val="FA308D8E7C75499787C6805F88144F32"/>
  </w:style>
  <w:style w:type="paragraph" w:customStyle="1" w:styleId="FA0382799037426293BB735C7D84A70C">
    <w:name w:val="FA0382799037426293BB735C7D84A70C"/>
  </w:style>
  <w:style w:type="paragraph" w:customStyle="1" w:styleId="00D61912B71E46FCABDC09774A4BDFF2">
    <w:name w:val="00D61912B71E46FCABDC09774A4BDFF2"/>
  </w:style>
  <w:style w:type="paragraph" w:customStyle="1" w:styleId="B98D3862C5AF4E739A99F6F5C012E2FE">
    <w:name w:val="B98D3862C5AF4E739A99F6F5C012E2FE"/>
  </w:style>
  <w:style w:type="paragraph" w:customStyle="1" w:styleId="3CE5BBFCED2B405397D4AFE397A16C21">
    <w:name w:val="3CE5BBFCED2B405397D4AFE397A16C21"/>
  </w:style>
  <w:style w:type="paragraph" w:customStyle="1" w:styleId="B63FDC150AEB4A6EA099836794F29914">
    <w:name w:val="B63FDC150AEB4A6EA099836794F29914"/>
  </w:style>
  <w:style w:type="paragraph" w:customStyle="1" w:styleId="8D2812196B3F42ABB900745C33489014">
    <w:name w:val="8D2812196B3F42ABB900745C33489014"/>
  </w:style>
  <w:style w:type="paragraph" w:customStyle="1" w:styleId="10F20F6156A24BA1A0C35D7BFF07A880">
    <w:name w:val="10F20F6156A24BA1A0C35D7BFF07A880"/>
  </w:style>
  <w:style w:type="paragraph" w:customStyle="1" w:styleId="C77361C382D74DE2852CCD97E5CAC991">
    <w:name w:val="C77361C382D74DE2852CCD97E5CAC991"/>
  </w:style>
  <w:style w:type="paragraph" w:customStyle="1" w:styleId="D9BA94C0BDF0434A80786BE7E66B40C5">
    <w:name w:val="D9BA94C0BDF0434A80786BE7E66B40C5"/>
  </w:style>
  <w:style w:type="paragraph" w:customStyle="1" w:styleId="A2869D9C78444EB9841F4CF5D89095FE">
    <w:name w:val="A2869D9C78444EB9841F4CF5D89095FE"/>
  </w:style>
  <w:style w:type="paragraph" w:customStyle="1" w:styleId="64FAE54E9EFE45E0AEFA5764510CBE99">
    <w:name w:val="64FAE54E9EFE45E0AEFA5764510CBE99"/>
  </w:style>
  <w:style w:type="paragraph" w:customStyle="1" w:styleId="5BCE4232C96644E7A3B06B59DD64F17B">
    <w:name w:val="5BCE4232C96644E7A3B06B59DD64F17B"/>
  </w:style>
  <w:style w:type="paragraph" w:customStyle="1" w:styleId="EE5C1B96DC0641128955532050C52C68">
    <w:name w:val="EE5C1B96DC0641128955532050C52C68"/>
  </w:style>
  <w:style w:type="paragraph" w:customStyle="1" w:styleId="4848070E16344E9C8AE53B5FD117E9B5">
    <w:name w:val="4848070E16344E9C8AE53B5FD117E9B5"/>
  </w:style>
  <w:style w:type="paragraph" w:customStyle="1" w:styleId="7557FA81FFAE4E48BB4B9A5238CD337C">
    <w:name w:val="7557FA81FFAE4E48BB4B9A5238CD337C"/>
  </w:style>
  <w:style w:type="paragraph" w:customStyle="1" w:styleId="68DBBF5352B54AE8AE62C3C4E5E4FCAE">
    <w:name w:val="68DBBF5352B54AE8AE62C3C4E5E4FCAE"/>
    <w:rsid w:val="005201C9"/>
    <w:rPr>
      <w:kern w:val="2"/>
      <w14:ligatures w14:val="standardContextual"/>
    </w:rPr>
  </w:style>
  <w:style w:type="paragraph" w:customStyle="1" w:styleId="D111ABA506994A2C82A5AE489268E31D">
    <w:name w:val="D111ABA506994A2C82A5AE489268E31D"/>
    <w:rsid w:val="005201C9"/>
    <w:rPr>
      <w:kern w:val="2"/>
      <w14:ligatures w14:val="standardContextual"/>
    </w:rPr>
  </w:style>
  <w:style w:type="paragraph" w:customStyle="1" w:styleId="35CB6E5B26D540C784EF541AF504313B">
    <w:name w:val="35CB6E5B26D540C784EF541AF504313B"/>
    <w:rsid w:val="005201C9"/>
    <w:rPr>
      <w:kern w:val="2"/>
      <w14:ligatures w14:val="standardContextual"/>
    </w:rPr>
  </w:style>
  <w:style w:type="paragraph" w:customStyle="1" w:styleId="D7CEF7DE89254F16BE1FB30AE590548F">
    <w:name w:val="D7CEF7DE89254F16BE1FB30AE590548F"/>
    <w:rsid w:val="005201C9"/>
    <w:rPr>
      <w:kern w:val="2"/>
      <w14:ligatures w14:val="standardContextual"/>
    </w:rPr>
  </w:style>
  <w:style w:type="paragraph" w:customStyle="1" w:styleId="29F46E6594E64944AA64D9A9353230A9">
    <w:name w:val="29F46E6594E64944AA64D9A9353230A9"/>
    <w:rsid w:val="005201C9"/>
    <w:rPr>
      <w:kern w:val="2"/>
      <w14:ligatures w14:val="standardContextual"/>
    </w:rPr>
  </w:style>
  <w:style w:type="paragraph" w:customStyle="1" w:styleId="F3FC4F0CC827427E8E5DA19CD42C1CAD">
    <w:name w:val="F3FC4F0CC827427E8E5DA19CD42C1CAD"/>
    <w:rsid w:val="005201C9"/>
    <w:rPr>
      <w:kern w:val="2"/>
      <w14:ligatures w14:val="standardContextual"/>
    </w:rPr>
  </w:style>
  <w:style w:type="paragraph" w:customStyle="1" w:styleId="255F878E549A4169BAA928B7F7CC778F">
    <w:name w:val="255F878E549A4169BAA928B7F7CC778F"/>
    <w:rsid w:val="005201C9"/>
    <w:rPr>
      <w:kern w:val="2"/>
      <w14:ligatures w14:val="standardContextual"/>
    </w:rPr>
  </w:style>
  <w:style w:type="paragraph" w:customStyle="1" w:styleId="2D3DA2BE8C6C493A9EFF1484A28FCCAE">
    <w:name w:val="2D3DA2BE8C6C493A9EFF1484A28FCCAE"/>
    <w:rsid w:val="005201C9"/>
    <w:rPr>
      <w:kern w:val="2"/>
      <w14:ligatures w14:val="standardContextual"/>
    </w:rPr>
  </w:style>
  <w:style w:type="paragraph" w:customStyle="1" w:styleId="C671CA8331E24457992DE7065AC405FF">
    <w:name w:val="C671CA8331E24457992DE7065AC405FF"/>
    <w:rsid w:val="005201C9"/>
    <w:rPr>
      <w:kern w:val="2"/>
      <w14:ligatures w14:val="standardContextual"/>
    </w:rPr>
  </w:style>
  <w:style w:type="paragraph" w:customStyle="1" w:styleId="83E7147C998446A191DBF3D7E6FC013E">
    <w:name w:val="83E7147C998446A191DBF3D7E6FC013E"/>
    <w:rsid w:val="005201C9"/>
    <w:rPr>
      <w:kern w:val="2"/>
      <w14:ligatures w14:val="standardContextual"/>
    </w:rPr>
  </w:style>
  <w:style w:type="paragraph" w:customStyle="1" w:styleId="7FC8ADB0470441A2B4B34F9DDC70435D">
    <w:name w:val="7FC8ADB0470441A2B4B34F9DDC70435D"/>
    <w:rsid w:val="005201C9"/>
    <w:rPr>
      <w:kern w:val="2"/>
      <w14:ligatures w14:val="standardContextual"/>
    </w:rPr>
  </w:style>
  <w:style w:type="paragraph" w:customStyle="1" w:styleId="3C8B503973A44B119BD3111EC816212A">
    <w:name w:val="3C8B503973A44B119BD3111EC816212A"/>
    <w:rsid w:val="005201C9"/>
    <w:rPr>
      <w:kern w:val="2"/>
      <w14:ligatures w14:val="standardContextual"/>
    </w:rPr>
  </w:style>
  <w:style w:type="paragraph" w:customStyle="1" w:styleId="38A56BFCA2B647D49A5C51CBFD6E40DE">
    <w:name w:val="38A56BFCA2B647D49A5C51CBFD6E40DE"/>
    <w:rsid w:val="005201C9"/>
    <w:rPr>
      <w:kern w:val="2"/>
      <w14:ligatures w14:val="standardContextual"/>
    </w:rPr>
  </w:style>
  <w:style w:type="paragraph" w:customStyle="1" w:styleId="A67683E494D3475EABF2DB7A25715096">
    <w:name w:val="A67683E494D3475EABF2DB7A25715096"/>
    <w:rsid w:val="005201C9"/>
    <w:rPr>
      <w:kern w:val="2"/>
      <w14:ligatures w14:val="standardContextual"/>
    </w:rPr>
  </w:style>
  <w:style w:type="paragraph" w:customStyle="1" w:styleId="00535D09431D4C499DE58435BD00D617">
    <w:name w:val="00535D09431D4C499DE58435BD00D617"/>
    <w:rsid w:val="005201C9"/>
    <w:rPr>
      <w:kern w:val="2"/>
      <w14:ligatures w14:val="standardContextual"/>
    </w:rPr>
  </w:style>
  <w:style w:type="paragraph" w:customStyle="1" w:styleId="D2F2457DB9BD4B97A113A17EDD847DEC">
    <w:name w:val="D2F2457DB9BD4B97A113A17EDD847DEC"/>
    <w:rsid w:val="005201C9"/>
    <w:rPr>
      <w:kern w:val="2"/>
      <w14:ligatures w14:val="standardContextual"/>
    </w:rPr>
  </w:style>
  <w:style w:type="paragraph" w:customStyle="1" w:styleId="40C3E1A6037B49CD9328096E16DA5448">
    <w:name w:val="40C3E1A6037B49CD9328096E16DA5448"/>
    <w:rsid w:val="005201C9"/>
    <w:rPr>
      <w:kern w:val="2"/>
      <w14:ligatures w14:val="standardContextual"/>
    </w:rPr>
  </w:style>
  <w:style w:type="paragraph" w:customStyle="1" w:styleId="6A078D63626F48B7A7C36A7915C45F91">
    <w:name w:val="6A078D63626F48B7A7C36A7915C45F91"/>
    <w:rsid w:val="005201C9"/>
    <w:rPr>
      <w:kern w:val="2"/>
      <w14:ligatures w14:val="standardContextual"/>
    </w:rPr>
  </w:style>
  <w:style w:type="paragraph" w:customStyle="1" w:styleId="B8FF2C01A20E4C51A462B1CBA5F4FC8E">
    <w:name w:val="B8FF2C01A20E4C51A462B1CBA5F4FC8E"/>
    <w:rsid w:val="005201C9"/>
    <w:rPr>
      <w:kern w:val="2"/>
      <w14:ligatures w14:val="standardContextual"/>
    </w:rPr>
  </w:style>
  <w:style w:type="paragraph" w:customStyle="1" w:styleId="AF66B68128F24B57B536D8667DCB1A2A">
    <w:name w:val="AF66B68128F24B57B536D8667DCB1A2A"/>
    <w:rsid w:val="005201C9"/>
    <w:rPr>
      <w:kern w:val="2"/>
      <w14:ligatures w14:val="standardContextual"/>
    </w:rPr>
  </w:style>
  <w:style w:type="paragraph" w:customStyle="1" w:styleId="5D9ADDF79CE04F6EBE86ED92FDD73F33">
    <w:name w:val="5D9ADDF79CE04F6EBE86ED92FDD73F33"/>
    <w:rsid w:val="005201C9"/>
    <w:rPr>
      <w:kern w:val="2"/>
      <w14:ligatures w14:val="standardContextual"/>
    </w:rPr>
  </w:style>
  <w:style w:type="paragraph" w:customStyle="1" w:styleId="F3C4CA372622485691960E7ABC53C2A3">
    <w:name w:val="F3C4CA372622485691960E7ABC53C2A3"/>
    <w:rsid w:val="005201C9"/>
    <w:rPr>
      <w:kern w:val="2"/>
      <w14:ligatures w14:val="standardContextual"/>
    </w:rPr>
  </w:style>
  <w:style w:type="paragraph" w:customStyle="1" w:styleId="14DE0DEDEEC449C985ED328E53036536">
    <w:name w:val="14DE0DEDEEC449C985ED328E53036536"/>
    <w:rsid w:val="005201C9"/>
    <w:rPr>
      <w:kern w:val="2"/>
      <w14:ligatures w14:val="standardContextual"/>
    </w:rPr>
  </w:style>
  <w:style w:type="paragraph" w:customStyle="1" w:styleId="927E63B233F4460FA1D83AC205B3F002">
    <w:name w:val="927E63B233F4460FA1D83AC205B3F002"/>
    <w:rsid w:val="005201C9"/>
    <w:rPr>
      <w:kern w:val="2"/>
      <w14:ligatures w14:val="standardContextual"/>
    </w:rPr>
  </w:style>
  <w:style w:type="paragraph" w:customStyle="1" w:styleId="85D779AF14DD4A3F9B04D8D876467DE9">
    <w:name w:val="85D779AF14DD4A3F9B04D8D876467DE9"/>
    <w:rsid w:val="005201C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M503c Menüplan Vorlage ylaa DE 202302</Template>
  <TotalTime>0</TotalTime>
  <Pages>1</Pages>
  <Words>244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YL_KL</dc:creator>
  <cp:keywords/>
  <dc:description/>
  <cp:lastModifiedBy>Chinde Stern</cp:lastModifiedBy>
  <cp:revision>7</cp:revision>
  <cp:lastPrinted>2022-12-08T12:15:00Z</cp:lastPrinted>
  <dcterms:created xsi:type="dcterms:W3CDTF">2023-08-31T07:43:00Z</dcterms:created>
  <dcterms:modified xsi:type="dcterms:W3CDTF">2023-08-31T09:46:00Z</dcterms:modified>
</cp:coreProperties>
</file>