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75DB" w14:textId="240F67DC" w:rsidR="008A28A9" w:rsidRPr="00273EED" w:rsidRDefault="00F95422" w:rsidP="0062595C">
      <w:pPr>
        <w:tabs>
          <w:tab w:val="left" w:pos="284"/>
        </w:tabs>
        <w:spacing w:before="0"/>
        <w:rPr>
          <w:b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 w:rsidR="00104A22" w:rsidRPr="001C77C3">
        <w:rPr>
          <w:b/>
          <w:color w:val="C7135D"/>
          <w:sz w:val="28"/>
          <w:szCs w:val="28"/>
        </w:rPr>
        <w:t xml:space="preserve">Menüplan </w:t>
      </w:r>
      <w:sdt>
        <w:sdtPr>
          <w:rPr>
            <w:b/>
            <w:color w:val="C7135D"/>
            <w:sz w:val="28"/>
            <w:szCs w:val="28"/>
          </w:rPr>
          <w:id w:val="475113076"/>
          <w:placeholder>
            <w:docPart w:val="449352253D234F70B007922AEB91BF90"/>
          </w:placeholder>
          <w:dropDownList>
            <w:listItem w:value="Wählen Sie ein Element aus."/>
            <w:listItem w:displayText="Densa Park &amp; Bruderholz" w:value="Densa Park &amp; Bruderholz"/>
            <w:listItem w:displayText="Densa Park" w:value="Densa Park"/>
            <w:listItem w:displayText="Bruderholz" w:value="Bruderholz"/>
          </w:dropDownList>
        </w:sdtPr>
        <w:sdtContent>
          <w:r w:rsidR="00EF246C" w:rsidRPr="001C77C3">
            <w:rPr>
              <w:b/>
              <w:color w:val="C7135D"/>
              <w:sz w:val="28"/>
              <w:szCs w:val="28"/>
            </w:rPr>
            <w:t>Densa Park</w:t>
          </w:r>
        </w:sdtContent>
      </w:sdt>
      <w:r w:rsidR="00104A22" w:rsidRPr="001C77C3">
        <w:rPr>
          <w:b/>
          <w:color w:val="C7135D"/>
          <w:sz w:val="28"/>
          <w:szCs w:val="28"/>
        </w:rPr>
        <w:t xml:space="preserve"> –</w:t>
      </w:r>
      <w:r w:rsidR="00F16672" w:rsidRPr="001C77C3">
        <w:rPr>
          <w:b/>
          <w:color w:val="C7135D"/>
          <w:sz w:val="28"/>
          <w:szCs w:val="28"/>
        </w:rPr>
        <w:t xml:space="preserve"> </w:t>
      </w:r>
      <w:r w:rsidR="00BC050E">
        <w:rPr>
          <w:b/>
          <w:color w:val="C7135D"/>
          <w:sz w:val="28"/>
          <w:szCs w:val="28"/>
        </w:rPr>
        <w:t>Oktober</w:t>
      </w:r>
      <w:r w:rsidR="00F760A7" w:rsidRPr="001C77C3">
        <w:rPr>
          <w:b/>
          <w:color w:val="C7135D"/>
          <w:sz w:val="28"/>
          <w:szCs w:val="28"/>
        </w:rPr>
        <w:t xml:space="preserve"> 2023</w:t>
      </w:r>
    </w:p>
    <w:p w14:paraId="3181262E" w14:textId="77777777" w:rsidR="007410AF" w:rsidRPr="0046201E" w:rsidRDefault="007410AF" w:rsidP="00F95422">
      <w:pPr>
        <w:tabs>
          <w:tab w:val="left" w:pos="284"/>
        </w:tabs>
        <w:rPr>
          <w:b/>
          <w:i/>
          <w:sz w:val="16"/>
          <w:szCs w:val="16"/>
        </w:rPr>
      </w:pPr>
    </w:p>
    <w:tbl>
      <w:tblPr>
        <w:tblStyle w:val="Tabellenraster"/>
        <w:tblW w:w="11284" w:type="dxa"/>
        <w:jc w:val="center"/>
        <w:tblLayout w:type="fixed"/>
        <w:tblLook w:val="04A0" w:firstRow="1" w:lastRow="0" w:firstColumn="1" w:lastColumn="0" w:noHBand="0" w:noVBand="1"/>
      </w:tblPr>
      <w:tblGrid>
        <w:gridCol w:w="2057"/>
        <w:gridCol w:w="249"/>
        <w:gridCol w:w="2057"/>
        <w:gridCol w:w="249"/>
        <w:gridCol w:w="2058"/>
        <w:gridCol w:w="249"/>
        <w:gridCol w:w="2058"/>
        <w:gridCol w:w="249"/>
        <w:gridCol w:w="2058"/>
      </w:tblGrid>
      <w:tr w:rsidR="00BC050E" w:rsidRPr="00991C82" w14:paraId="378E75FC" w14:textId="77777777" w:rsidTr="00214CAE">
        <w:trPr>
          <w:trHeight w:val="381"/>
          <w:jc w:val="center"/>
        </w:trPr>
        <w:tc>
          <w:tcPr>
            <w:tcW w:w="2057" w:type="dxa"/>
            <w:tcBorders>
              <w:bottom w:val="single" w:sz="4" w:space="0" w:color="auto"/>
              <w:right w:val="single" w:sz="4" w:space="0" w:color="auto"/>
            </w:tcBorders>
          </w:tcPr>
          <w:p w14:paraId="41E5F735" w14:textId="77777777" w:rsidR="00BC050E" w:rsidRPr="00991C82" w:rsidRDefault="00BC050E" w:rsidP="00214CAE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C2325F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C2325F"/>
                  <w:sz w:val="22"/>
                  <w:szCs w:val="22"/>
                </w:rPr>
                <w:id w:val="-901829088"/>
                <w:placeholder>
                  <w:docPart w:val="AE4BB7316D9B431A99E628715B7AC188"/>
                </w:placeholder>
                <w:text/>
              </w:sdtPr>
              <w:sdtContent>
                <w:r>
                  <w:rPr>
                    <w:b/>
                    <w:color w:val="C2325F"/>
                    <w:sz w:val="22"/>
                    <w:szCs w:val="22"/>
                  </w:rPr>
                  <w:t>40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4988F1" w14:textId="77777777" w:rsidR="00BC050E" w:rsidRPr="00991C82" w:rsidRDefault="00BC050E" w:rsidP="00214CAE">
            <w:pPr>
              <w:rPr>
                <w:b/>
                <w:sz w:val="16"/>
                <w:szCs w:val="16"/>
              </w:rPr>
            </w:pP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537A" w14:textId="77777777" w:rsidR="00BC050E" w:rsidRPr="00991C82" w:rsidRDefault="00BC050E" w:rsidP="00214CAE">
            <w:pPr>
              <w:spacing w:before="60" w:after="120"/>
              <w:rPr>
                <w:b/>
                <w:sz w:val="22"/>
                <w:szCs w:val="22"/>
              </w:rPr>
            </w:pPr>
            <w:r>
              <w:rPr>
                <w:b/>
                <w:color w:val="832D7C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832D7C"/>
                  <w:sz w:val="22"/>
                  <w:szCs w:val="22"/>
                </w:rPr>
                <w:id w:val="-460647133"/>
                <w:placeholder>
                  <w:docPart w:val="AE4BB7316D9B431A99E628715B7AC188"/>
                </w:placeholder>
                <w:text/>
              </w:sdtPr>
              <w:sdtContent>
                <w:r>
                  <w:rPr>
                    <w:b/>
                    <w:color w:val="832D7C"/>
                    <w:sz w:val="22"/>
                    <w:szCs w:val="22"/>
                  </w:rPr>
                  <w:t>41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EA4590" w14:textId="77777777" w:rsidR="00BC050E" w:rsidRPr="00991C82" w:rsidRDefault="00BC050E" w:rsidP="00214CAE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81C6" w14:textId="77777777" w:rsidR="00BC050E" w:rsidRPr="00991C82" w:rsidRDefault="00BC050E" w:rsidP="00214CAE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75B53C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75B53C"/>
                  <w:sz w:val="22"/>
                  <w:szCs w:val="22"/>
                </w:rPr>
                <w:id w:val="963009433"/>
                <w:placeholder>
                  <w:docPart w:val="AE4BB7316D9B431A99E628715B7AC188"/>
                </w:placeholder>
                <w:text/>
              </w:sdtPr>
              <w:sdtContent>
                <w:r>
                  <w:rPr>
                    <w:b/>
                    <w:color w:val="75B53C"/>
                    <w:sz w:val="22"/>
                    <w:szCs w:val="22"/>
                  </w:rPr>
                  <w:t>42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2E6851" w14:textId="77777777" w:rsidR="00BC050E" w:rsidRPr="00991C82" w:rsidRDefault="00BC050E" w:rsidP="00214CAE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A7AB" w14:textId="77777777" w:rsidR="00BC050E" w:rsidRPr="00991C82" w:rsidRDefault="00BC050E" w:rsidP="00214CAE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F9B129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F9B129"/>
                  <w:sz w:val="22"/>
                  <w:szCs w:val="22"/>
                </w:rPr>
                <w:id w:val="1081951211"/>
                <w:placeholder>
                  <w:docPart w:val="AE4BB7316D9B431A99E628715B7AC188"/>
                </w:placeholder>
                <w:text/>
              </w:sdtPr>
              <w:sdtContent>
                <w:r>
                  <w:rPr>
                    <w:b/>
                    <w:color w:val="F9B129"/>
                    <w:sz w:val="22"/>
                    <w:szCs w:val="22"/>
                  </w:rPr>
                  <w:t>43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812675" w14:textId="77777777" w:rsidR="00BC050E" w:rsidRPr="00991C82" w:rsidRDefault="00BC050E" w:rsidP="00214CAE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</w:tcBorders>
          </w:tcPr>
          <w:p w14:paraId="5EAD4073" w14:textId="77777777" w:rsidR="00BC050E" w:rsidRPr="00991C82" w:rsidRDefault="00BC050E" w:rsidP="00214CAE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EF7E2D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EF7E2D"/>
                  <w:sz w:val="22"/>
                  <w:szCs w:val="22"/>
                </w:rPr>
                <w:id w:val="-207040751"/>
                <w:placeholder>
                  <w:docPart w:val="AE4BB7316D9B431A99E628715B7AC188"/>
                </w:placeholder>
                <w:text/>
              </w:sdtPr>
              <w:sdtContent>
                <w:r>
                  <w:rPr>
                    <w:b/>
                    <w:color w:val="EF7E2D"/>
                    <w:sz w:val="22"/>
                    <w:szCs w:val="22"/>
                  </w:rPr>
                  <w:t>44</w:t>
                </w:r>
              </w:sdtContent>
            </w:sdt>
          </w:p>
        </w:tc>
      </w:tr>
      <w:tr w:rsidR="00BC050E" w:rsidRPr="00991C82" w14:paraId="7ACF4237" w14:textId="77777777" w:rsidTr="00214CAE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512833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01CB3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D9AF5C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915F8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3C91C0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0579A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1D9B85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3F85C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BBC05B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BC050E" w:rsidRPr="00531DEF" w14:paraId="00A4098F" w14:textId="77777777" w:rsidTr="00214CAE">
        <w:trPr>
          <w:trHeight w:val="1434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2C0B" w14:textId="77777777" w:rsidR="00BC050E" w:rsidRPr="00CA044F" w:rsidRDefault="00BC050E" w:rsidP="00214CAE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CA044F">
              <w:rPr>
                <w:b/>
                <w:color w:val="C2325F"/>
                <w:sz w:val="16"/>
                <w:szCs w:val="16"/>
              </w:rPr>
              <w:t>Montag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1941207330"/>
                <w:placeholder>
                  <w:docPart w:val="AE83DF352AFE4566BEAA426615F12A1C"/>
                </w:placeholder>
                <w:date w:fullDate="2023-10-0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CA044F">
                  <w:rPr>
                    <w:b/>
                    <w:color w:val="C2325F"/>
                    <w:sz w:val="16"/>
                    <w:szCs w:val="16"/>
                  </w:rPr>
                  <w:t>02.10.23</w:t>
                </w:r>
              </w:sdtContent>
            </w:sdt>
            <w:r w:rsidRPr="00CA044F">
              <w:rPr>
                <w:b/>
                <w:color w:val="C2325F"/>
                <w:sz w:val="16"/>
                <w:szCs w:val="16"/>
              </w:rPr>
              <w:t>)</w:t>
            </w:r>
          </w:p>
          <w:p w14:paraId="45A289C6" w14:textId="77777777" w:rsidR="00BC050E" w:rsidRPr="00D23084" w:rsidRDefault="00BC050E" w:rsidP="00214CAE">
            <w:pPr>
              <w:rPr>
                <w:bCs/>
                <w:sz w:val="16"/>
                <w:szCs w:val="16"/>
              </w:rPr>
            </w:pPr>
            <w:proofErr w:type="spellStart"/>
            <w:r w:rsidRPr="00D23084">
              <w:rPr>
                <w:bCs/>
                <w:sz w:val="16"/>
                <w:szCs w:val="16"/>
              </w:rPr>
              <w:t>Hornli</w:t>
            </w:r>
            <w:proofErr w:type="spellEnd"/>
            <w:r>
              <w:rPr>
                <w:bCs/>
                <w:sz w:val="16"/>
                <w:szCs w:val="16"/>
              </w:rPr>
              <w:t>-</w:t>
            </w:r>
            <w:r w:rsidRPr="00D23084">
              <w:rPr>
                <w:bCs/>
                <w:sz w:val="16"/>
                <w:szCs w:val="16"/>
              </w:rPr>
              <w:t xml:space="preserve">Salat </w:t>
            </w:r>
          </w:p>
          <w:p w14:paraId="078C3A70" w14:textId="77777777" w:rsidR="00BC050E" w:rsidRPr="00D23084" w:rsidRDefault="00BC050E" w:rsidP="00214CAE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Kartoffel-Gemüse-Gratin</w:t>
            </w:r>
            <w:r w:rsidRPr="00D23084">
              <w:rPr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AA956F" w14:textId="77777777" w:rsidR="00BC050E" w:rsidRPr="00307E20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8663" w14:textId="77777777" w:rsidR="00BC050E" w:rsidRDefault="00BC050E" w:rsidP="00214CAE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122CAF">
              <w:rPr>
                <w:b/>
                <w:color w:val="832D7C"/>
                <w:sz w:val="16"/>
                <w:szCs w:val="16"/>
              </w:rPr>
              <w:t>Montag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299994481"/>
                <w:placeholder>
                  <w:docPart w:val="38494D36F8FB48F9A1D96EBAD91DF2B0"/>
                </w:placeholder>
                <w:date w:fullDate="2023-10-0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09.10.23</w:t>
                </w:r>
              </w:sdtContent>
            </w:sdt>
            <w:r w:rsidRPr="00122CAF">
              <w:rPr>
                <w:b/>
                <w:color w:val="832D7C"/>
                <w:sz w:val="16"/>
                <w:szCs w:val="16"/>
              </w:rPr>
              <w:t>)</w:t>
            </w:r>
          </w:p>
          <w:p w14:paraId="23B74D3F" w14:textId="77777777" w:rsidR="00BC050E" w:rsidRPr="00973446" w:rsidRDefault="00BC050E" w:rsidP="00214CAE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973446">
              <w:rPr>
                <w:bCs/>
                <w:sz w:val="16"/>
                <w:szCs w:val="16"/>
              </w:rPr>
              <w:t>T</w:t>
            </w:r>
            <w:r>
              <w:rPr>
                <w:bCs/>
                <w:sz w:val="16"/>
                <w:szCs w:val="16"/>
              </w:rPr>
              <w:t>hunfisch-Salat</w:t>
            </w:r>
          </w:p>
          <w:p w14:paraId="4A1B3617" w14:textId="77777777" w:rsidR="00BC050E" w:rsidRPr="00973446" w:rsidRDefault="00BC050E" w:rsidP="00214CAE">
            <w:pPr>
              <w:spacing w:before="60" w:after="120"/>
              <w:rPr>
                <w:bCs/>
                <w:sz w:val="16"/>
                <w:szCs w:val="16"/>
              </w:rPr>
            </w:pPr>
          </w:p>
          <w:p w14:paraId="10F6DFC8" w14:textId="77777777" w:rsidR="00BC050E" w:rsidRPr="008B62BF" w:rsidRDefault="00BC050E" w:rsidP="00214CAE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973446">
              <w:rPr>
                <w:bCs/>
                <w:sz w:val="16"/>
                <w:szCs w:val="16"/>
              </w:rPr>
              <w:t>Teigwaren</w:t>
            </w:r>
            <w:r>
              <w:rPr>
                <w:bCs/>
                <w:sz w:val="16"/>
                <w:szCs w:val="16"/>
              </w:rPr>
              <w:t>a</w:t>
            </w:r>
            <w:r w:rsidRPr="00973446">
              <w:rPr>
                <w:bCs/>
                <w:sz w:val="16"/>
                <w:szCs w:val="16"/>
              </w:rPr>
              <w:t>uflauf</w:t>
            </w:r>
            <w:r w:rsidRPr="00973446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F3C3CF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D954" w14:textId="77777777" w:rsidR="00BC050E" w:rsidRPr="00122CAF" w:rsidRDefault="00BC050E" w:rsidP="00214CAE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122CAF">
              <w:rPr>
                <w:b/>
                <w:color w:val="75B53C"/>
                <w:sz w:val="16"/>
                <w:szCs w:val="16"/>
              </w:rPr>
              <w:t>Montag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1113324973"/>
                <w:placeholder>
                  <w:docPart w:val="023D00C271EA49D6A3CB3D05D99D8F1A"/>
                </w:placeholder>
                <w:date w:fullDate="2023-10-1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16.10.23</w:t>
                </w:r>
              </w:sdtContent>
            </w:sdt>
            <w:r w:rsidRPr="00122CAF">
              <w:rPr>
                <w:b/>
                <w:color w:val="75B53C"/>
                <w:sz w:val="16"/>
                <w:szCs w:val="16"/>
              </w:rPr>
              <w:t>)</w:t>
            </w:r>
          </w:p>
          <w:p w14:paraId="26BD5265" w14:textId="77777777" w:rsidR="00BC050E" w:rsidRDefault="00BC050E" w:rsidP="00214C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Tomatensalat </w:t>
            </w:r>
          </w:p>
          <w:p w14:paraId="480EAF3A" w14:textId="77777777" w:rsidR="00BC050E" w:rsidRPr="00991C82" w:rsidRDefault="00BC050E" w:rsidP="00214C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Spinat Fiorentina mit </w:t>
            </w:r>
            <w:proofErr w:type="spellStart"/>
            <w:r>
              <w:rPr>
                <w:sz w:val="16"/>
                <w:szCs w:val="16"/>
              </w:rPr>
              <w:t>Salzkartofflen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65294C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31A9" w14:textId="77777777" w:rsidR="00BC050E" w:rsidRPr="0096586A" w:rsidRDefault="00BC050E" w:rsidP="00214CAE">
            <w:pPr>
              <w:spacing w:before="60" w:after="120"/>
              <w:rPr>
                <w:b/>
                <w:color w:val="F9B129"/>
                <w:sz w:val="16"/>
                <w:szCs w:val="16"/>
                <w:lang w:val="en-US"/>
              </w:rPr>
            </w:pPr>
            <w:r w:rsidRPr="0096586A">
              <w:rPr>
                <w:b/>
                <w:color w:val="F9B129"/>
                <w:sz w:val="16"/>
                <w:szCs w:val="16"/>
                <w:lang w:val="en-US"/>
              </w:rPr>
              <w:t>Montag (</w:t>
            </w:r>
            <w:sdt>
              <w:sdtPr>
                <w:rPr>
                  <w:b/>
                  <w:color w:val="F9B129"/>
                  <w:sz w:val="16"/>
                  <w:szCs w:val="16"/>
                  <w:lang w:val="en-US"/>
                </w:rPr>
                <w:id w:val="-18542380"/>
                <w:placeholder>
                  <w:docPart w:val="7EC6AC3EFFA84E4BBCD5D3B572CAD7E3"/>
                </w:placeholder>
                <w:date w:fullDate="2023-10-2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23.10.23</w:t>
                </w:r>
              </w:sdtContent>
            </w:sdt>
            <w:r w:rsidRPr="0096586A">
              <w:rPr>
                <w:b/>
                <w:color w:val="F9B129"/>
                <w:sz w:val="16"/>
                <w:szCs w:val="16"/>
                <w:lang w:val="en-US"/>
              </w:rPr>
              <w:t>)</w:t>
            </w:r>
          </w:p>
          <w:p w14:paraId="49F3ED58" w14:textId="77777777" w:rsidR="00BC050E" w:rsidRDefault="00BC050E" w:rsidP="00214CAE">
            <w:pPr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Gemüsebrühe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</w:p>
          <w:p w14:paraId="2DE537B7" w14:textId="77777777" w:rsidR="00BC050E" w:rsidRPr="00CA044F" w:rsidRDefault="00BC050E" w:rsidP="00214CAE">
            <w:pPr>
              <w:spacing w:before="100" w:beforeAutospacing="1" w:after="100" w:afterAutospacing="1"/>
              <w:outlineLvl w:val="1"/>
              <w:rPr>
                <w:rFonts w:eastAsia="Times New Roman" w:cs="Tahoma"/>
                <w:sz w:val="16"/>
                <w:szCs w:val="16"/>
                <w:lang w:eastAsia="de-CH"/>
              </w:rPr>
            </w:pPr>
            <w:r w:rsidRPr="00CA044F">
              <w:rPr>
                <w:rFonts w:eastAsia="Times New Roman" w:cs="Tahoma"/>
                <w:sz w:val="16"/>
                <w:szCs w:val="16"/>
                <w:lang w:eastAsia="de-CH"/>
              </w:rPr>
              <w:t>Nudeln mit Mangold</w:t>
            </w:r>
          </w:p>
          <w:p w14:paraId="4D972CCA" w14:textId="77777777" w:rsidR="00BC050E" w:rsidRPr="00FA0EE1" w:rsidRDefault="00BC050E" w:rsidP="00214CA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9E1BE6" w14:textId="77777777" w:rsidR="00BC050E" w:rsidRPr="00FA0EE1" w:rsidRDefault="00BC050E" w:rsidP="00214CA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A10A37" w14:textId="77777777" w:rsidR="00BC050E" w:rsidRPr="009950D1" w:rsidRDefault="00BC050E" w:rsidP="00214CAE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122CAF">
              <w:rPr>
                <w:b/>
                <w:color w:val="EF7E2D"/>
                <w:sz w:val="16"/>
                <w:szCs w:val="16"/>
              </w:rPr>
              <w:t>Montag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1125467869"/>
                <w:placeholder>
                  <w:docPart w:val="CF1553624DC54ABFB583FE674580E043"/>
                </w:placeholder>
                <w:date w:fullDate="2023-10-3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30.10.23</w:t>
                </w:r>
              </w:sdtContent>
            </w:sdt>
          </w:p>
          <w:p w14:paraId="2C11BAA5" w14:textId="77777777" w:rsidR="00BC050E" w:rsidRPr="0089108E" w:rsidRDefault="00BC050E" w:rsidP="00214CAE">
            <w:pPr>
              <w:rPr>
                <w:sz w:val="16"/>
                <w:szCs w:val="16"/>
                <w:lang w:val="fr-CH"/>
              </w:rPr>
            </w:pPr>
            <w:proofErr w:type="spellStart"/>
            <w:r w:rsidRPr="0089108E">
              <w:rPr>
                <w:sz w:val="16"/>
                <w:szCs w:val="16"/>
                <w:lang w:val="fr-CH"/>
              </w:rPr>
              <w:t>Käsesalat</w:t>
            </w:r>
            <w:proofErr w:type="spellEnd"/>
            <w:r w:rsidRPr="0089108E">
              <w:rPr>
                <w:sz w:val="16"/>
                <w:szCs w:val="16"/>
                <w:lang w:val="fr-CH"/>
              </w:rPr>
              <w:t xml:space="preserve"> </w:t>
            </w:r>
          </w:p>
          <w:p w14:paraId="3F321D8A" w14:textId="77777777" w:rsidR="00BC050E" w:rsidRPr="00531DEF" w:rsidRDefault="00BC050E" w:rsidP="00214CAE">
            <w:pPr>
              <w:rPr>
                <w:sz w:val="72"/>
                <w:szCs w:val="72"/>
                <w:lang w:val="fr-CH"/>
              </w:rPr>
            </w:pPr>
            <w:proofErr w:type="spellStart"/>
            <w:r w:rsidRPr="0089108E">
              <w:rPr>
                <w:sz w:val="16"/>
                <w:szCs w:val="16"/>
                <w:lang w:val="fr-CH"/>
              </w:rPr>
              <w:t>Pilz</w:t>
            </w:r>
            <w:proofErr w:type="spellEnd"/>
            <w:r w:rsidRPr="0089108E">
              <w:rPr>
                <w:sz w:val="16"/>
                <w:szCs w:val="16"/>
                <w:lang w:val="fr-CH"/>
              </w:rPr>
              <w:t>-Zucchini-</w:t>
            </w:r>
            <w:proofErr w:type="spellStart"/>
            <w:r w:rsidRPr="0089108E">
              <w:rPr>
                <w:sz w:val="16"/>
                <w:szCs w:val="16"/>
                <w:lang w:val="fr-CH"/>
              </w:rPr>
              <w:t>Rissotto</w:t>
            </w:r>
            <w:proofErr w:type="spellEnd"/>
            <w:r w:rsidRPr="00531DEF">
              <w:rPr>
                <w:sz w:val="18"/>
                <w:szCs w:val="18"/>
                <w:lang w:val="fr-CH"/>
              </w:rPr>
              <w:t xml:space="preserve"> </w:t>
            </w:r>
            <w:r w:rsidRPr="00531DEF">
              <w:rPr>
                <w:sz w:val="72"/>
                <w:szCs w:val="72"/>
                <w:lang w:val="fr-CH"/>
              </w:rPr>
              <w:t xml:space="preserve"> </w:t>
            </w:r>
          </w:p>
        </w:tc>
      </w:tr>
      <w:tr w:rsidR="00BC050E" w:rsidRPr="00531DEF" w14:paraId="4577C022" w14:textId="77777777" w:rsidTr="00214CAE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0F5EEF" w14:textId="77777777" w:rsidR="00BC050E" w:rsidRPr="00531DEF" w:rsidRDefault="00BC050E" w:rsidP="00214CAE">
            <w:pPr>
              <w:spacing w:before="60" w:after="120"/>
              <w:rPr>
                <w:sz w:val="16"/>
                <w:szCs w:val="16"/>
                <w:lang w:val="fr-CH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8B9C234" w14:textId="77777777" w:rsidR="00BC050E" w:rsidRPr="00531DEF" w:rsidRDefault="00BC050E" w:rsidP="00214CAE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5C1FE4" w14:textId="77777777" w:rsidR="00BC050E" w:rsidRPr="00531DEF" w:rsidRDefault="00BC050E" w:rsidP="00214CAE">
            <w:pPr>
              <w:spacing w:before="60" w:after="120"/>
              <w:rPr>
                <w:sz w:val="16"/>
                <w:szCs w:val="16"/>
                <w:lang w:val="fr-CH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E404BA4" w14:textId="77777777" w:rsidR="00BC050E" w:rsidRPr="00531DEF" w:rsidRDefault="00BC050E" w:rsidP="00214CAE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295F0" w14:textId="77777777" w:rsidR="00BC050E" w:rsidRPr="00531DEF" w:rsidRDefault="00BC050E" w:rsidP="00214CAE">
            <w:pPr>
              <w:spacing w:before="60" w:after="120"/>
              <w:rPr>
                <w:sz w:val="16"/>
                <w:szCs w:val="16"/>
                <w:lang w:val="fr-CH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F5EFD58" w14:textId="77777777" w:rsidR="00BC050E" w:rsidRPr="00531DEF" w:rsidRDefault="00BC050E" w:rsidP="00214CAE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29D4B0" w14:textId="77777777" w:rsidR="00BC050E" w:rsidRPr="00531DEF" w:rsidRDefault="00BC050E" w:rsidP="00214CAE">
            <w:pPr>
              <w:spacing w:before="60" w:after="120"/>
              <w:rPr>
                <w:sz w:val="16"/>
                <w:szCs w:val="16"/>
                <w:lang w:val="fr-CH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1D134DC" w14:textId="77777777" w:rsidR="00BC050E" w:rsidRPr="00531DEF" w:rsidRDefault="00BC050E" w:rsidP="00214CAE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E5BC5A" w14:textId="77777777" w:rsidR="00BC050E" w:rsidRPr="00531DEF" w:rsidRDefault="00BC050E" w:rsidP="00214CAE">
            <w:pPr>
              <w:spacing w:before="60" w:after="120"/>
              <w:rPr>
                <w:sz w:val="16"/>
                <w:szCs w:val="16"/>
                <w:lang w:val="fr-CH"/>
              </w:rPr>
            </w:pPr>
          </w:p>
        </w:tc>
      </w:tr>
      <w:tr w:rsidR="00BC050E" w:rsidRPr="00991C82" w14:paraId="7BBB51E6" w14:textId="77777777" w:rsidTr="00214CAE">
        <w:trPr>
          <w:trHeight w:val="1596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1E12A05C" w14:textId="77777777" w:rsidR="00BC050E" w:rsidRPr="00A5389B" w:rsidRDefault="00BC050E" w:rsidP="00214CAE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A5389B">
              <w:rPr>
                <w:b/>
                <w:color w:val="C2325F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C2325F"/>
                  <w:sz w:val="16"/>
                  <w:szCs w:val="16"/>
                  <w:lang w:val="nl-NL"/>
                </w:rPr>
                <w:id w:val="142089545"/>
                <w:placeholder>
                  <w:docPart w:val="782CA38A472246809EE95349878D1467"/>
                </w:placeholder>
                <w:date w:fullDate="2023-10-0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03.10.23</w:t>
                </w:r>
              </w:sdtContent>
            </w:sdt>
            <w:r w:rsidRPr="00A5389B">
              <w:rPr>
                <w:b/>
                <w:color w:val="C2325F"/>
                <w:sz w:val="16"/>
                <w:szCs w:val="16"/>
              </w:rPr>
              <w:t>)</w:t>
            </w:r>
          </w:p>
          <w:p w14:paraId="4B9EB240" w14:textId="77777777" w:rsidR="00BC050E" w:rsidRPr="00CA044F" w:rsidRDefault="00BC050E" w:rsidP="00214CAE">
            <w:pPr>
              <w:spacing w:before="100" w:beforeAutospacing="1" w:after="100" w:afterAutospacing="1"/>
              <w:outlineLvl w:val="1"/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</w:pPr>
            <w:r w:rsidRPr="00CA044F"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  <w:t xml:space="preserve">Tomaten mit Mozzarella </w:t>
            </w:r>
          </w:p>
          <w:p w14:paraId="2229305F" w14:textId="77777777" w:rsidR="00BC050E" w:rsidRPr="00CA044F" w:rsidRDefault="00BC050E" w:rsidP="00214CAE">
            <w:pPr>
              <w:spacing w:before="100" w:beforeAutospacing="1" w:after="100" w:afterAutospacing="1"/>
              <w:outlineLvl w:val="1"/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</w:pPr>
            <w:r w:rsidRPr="00CA044F"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  <w:t xml:space="preserve">Börek mit Spinat und Hackfleisch </w:t>
            </w:r>
          </w:p>
          <w:p w14:paraId="21316E4D" w14:textId="77777777" w:rsidR="00BC050E" w:rsidRPr="00F038E3" w:rsidRDefault="00BC050E" w:rsidP="00214CAE">
            <w:pPr>
              <w:rPr>
                <w:b/>
                <w:bCs/>
                <w:sz w:val="4"/>
                <w:szCs w:val="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06145E3" w14:textId="77777777" w:rsidR="00BC050E" w:rsidRPr="00A5389B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2EC2B4A3" w14:textId="77777777" w:rsidR="00BC050E" w:rsidRPr="00122CAF" w:rsidRDefault="00BC050E" w:rsidP="00214CAE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122CAF">
              <w:rPr>
                <w:b/>
                <w:color w:val="832D7C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1463419068"/>
                <w:placeholder>
                  <w:docPart w:val="50CBA2EBA61F40E8879A35DCB7F3CE05"/>
                </w:placeholder>
                <w:date w:fullDate="2023-10-1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10.10.23</w:t>
                </w:r>
              </w:sdtContent>
            </w:sdt>
            <w:r w:rsidRPr="00122CAF">
              <w:rPr>
                <w:b/>
                <w:color w:val="832D7C"/>
                <w:sz w:val="16"/>
                <w:szCs w:val="16"/>
              </w:rPr>
              <w:t>)</w:t>
            </w:r>
          </w:p>
          <w:p w14:paraId="7E989A45" w14:textId="77777777" w:rsidR="00BC050E" w:rsidRDefault="00BC050E" w:rsidP="00214C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Grüner Salat </w:t>
            </w:r>
          </w:p>
          <w:p w14:paraId="3F63351D" w14:textId="77777777" w:rsidR="00BC050E" w:rsidRPr="00933B71" w:rsidRDefault="00BC050E" w:rsidP="00214C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Reis Casimir mit Früchten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BF970AD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0B648035" w14:textId="77777777" w:rsidR="00BC050E" w:rsidRPr="0051359E" w:rsidRDefault="00BC050E" w:rsidP="00214CAE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51359E">
              <w:rPr>
                <w:b/>
                <w:color w:val="75B53C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1471781778"/>
                <w:placeholder>
                  <w:docPart w:val="AAE21418EE3F409BB18AAB49F444B5C8"/>
                </w:placeholder>
                <w:date w:fullDate="2023-10-1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17.10.23</w:t>
                </w:r>
              </w:sdtContent>
            </w:sdt>
            <w:r w:rsidRPr="0051359E">
              <w:rPr>
                <w:b/>
                <w:color w:val="75B53C"/>
                <w:sz w:val="16"/>
                <w:szCs w:val="16"/>
              </w:rPr>
              <w:t>)</w:t>
            </w:r>
          </w:p>
          <w:p w14:paraId="29971F30" w14:textId="77777777" w:rsidR="00BC050E" w:rsidRPr="0089108E" w:rsidRDefault="00BC050E" w:rsidP="00214CAE">
            <w:pPr>
              <w:spacing w:before="100" w:beforeAutospacing="1" w:after="100" w:afterAutospacing="1"/>
              <w:outlineLvl w:val="1"/>
              <w:rPr>
                <w:rFonts w:eastAsia="Times New Roman" w:cs="Tahoma"/>
                <w:sz w:val="16"/>
                <w:szCs w:val="16"/>
                <w:lang w:eastAsia="de-CH"/>
              </w:rPr>
            </w:pPr>
            <w:r w:rsidRPr="0089108E">
              <w:rPr>
                <w:rFonts w:eastAsia="Times New Roman" w:cs="Tahoma"/>
                <w:sz w:val="16"/>
                <w:szCs w:val="16"/>
                <w:lang w:eastAsia="de-CH"/>
              </w:rPr>
              <w:t xml:space="preserve">Gurkensalat </w:t>
            </w:r>
          </w:p>
          <w:p w14:paraId="2594352D" w14:textId="77777777" w:rsidR="00BC050E" w:rsidRPr="0089108E" w:rsidRDefault="00BC050E" w:rsidP="00214CAE">
            <w:pPr>
              <w:spacing w:before="100" w:beforeAutospacing="1" w:after="100" w:afterAutospacing="1"/>
              <w:outlineLvl w:val="1"/>
              <w:rPr>
                <w:rFonts w:eastAsia="Times New Roman" w:cs="Tahoma"/>
                <w:sz w:val="16"/>
                <w:szCs w:val="16"/>
                <w:lang w:eastAsia="de-CH"/>
              </w:rPr>
            </w:pPr>
            <w:r w:rsidRPr="0089108E">
              <w:rPr>
                <w:rFonts w:eastAsia="Times New Roman" w:cs="Tahoma"/>
                <w:sz w:val="16"/>
                <w:szCs w:val="16"/>
                <w:lang w:eastAsia="de-CH"/>
              </w:rPr>
              <w:t>Pasta mit Spitzkohl</w:t>
            </w:r>
          </w:p>
          <w:p w14:paraId="41C8D6CA" w14:textId="77777777" w:rsidR="00BC050E" w:rsidRPr="00FA0EE1" w:rsidRDefault="00BC050E" w:rsidP="00214CAE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0E4DC3F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6E2470F" w14:textId="77777777" w:rsidR="00BC050E" w:rsidRPr="0051359E" w:rsidRDefault="00BC050E" w:rsidP="00214CAE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51359E">
              <w:rPr>
                <w:b/>
                <w:color w:val="F9B129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50821181"/>
                <w:placeholder>
                  <w:docPart w:val="68AE078D32C9461D887E08F336412B53"/>
                </w:placeholder>
                <w:date w:fullDate="2023-10-2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24.10.23</w:t>
                </w:r>
              </w:sdtContent>
            </w:sdt>
            <w:r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61CCF30C" w14:textId="77777777" w:rsidR="00BC050E" w:rsidRDefault="00BC050E" w:rsidP="00214CA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Kichererbsensalat</w:t>
            </w:r>
            <w:proofErr w:type="spellEnd"/>
            <w:r>
              <w:rPr>
                <w:sz w:val="16"/>
                <w:szCs w:val="16"/>
              </w:rPr>
              <w:t xml:space="preserve"> mit Spinat </w:t>
            </w:r>
          </w:p>
          <w:p w14:paraId="0E950315" w14:textId="77777777" w:rsidR="00BC050E" w:rsidRPr="00991C82" w:rsidRDefault="00BC050E" w:rsidP="00214C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Rösti mit Gemüsestreifen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5A3E971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C3F38FD" w14:textId="77777777" w:rsidR="00BC050E" w:rsidRPr="0051359E" w:rsidRDefault="00BC050E" w:rsidP="00214CAE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39897541"/>
                <w:placeholder>
                  <w:docPart w:val="5E0B75BD518747D8B956167FB7556E8F"/>
                </w:placeholder>
                <w:date w:fullDate="2023-10-3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31.10.23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207A30CE" w14:textId="77777777" w:rsidR="00BC050E" w:rsidRDefault="00BC050E" w:rsidP="00214CA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Quinoasalat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0AAF2216" w14:textId="77777777" w:rsidR="00BC050E" w:rsidRPr="00991C82" w:rsidRDefault="00BC050E" w:rsidP="00214C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Poulet Geschnetzeltes an Rahmsauce und Ofen-          Pommes Frites </w:t>
            </w:r>
          </w:p>
        </w:tc>
      </w:tr>
      <w:tr w:rsidR="00BC050E" w:rsidRPr="00991C82" w14:paraId="735E9C41" w14:textId="77777777" w:rsidTr="00214CAE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41CF53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3BB9D35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8AF656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119134B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05D3C0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C994CBD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21A162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5392BAE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4D8E73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BC050E" w:rsidRPr="00991C82" w14:paraId="6EF88E3A" w14:textId="77777777" w:rsidTr="00214CAE">
        <w:trPr>
          <w:trHeight w:val="153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0F9D5896" w14:textId="77777777" w:rsidR="00BC050E" w:rsidRPr="00122CAF" w:rsidRDefault="00BC050E" w:rsidP="00214CAE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122CAF">
              <w:rPr>
                <w:b/>
                <w:color w:val="C2325F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1781220728"/>
                <w:placeholder>
                  <w:docPart w:val="EF189E1B2519446FA440EA6B2E7E6C17"/>
                </w:placeholder>
                <w:date w:fullDate="2023-10-0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04.10.23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225C266B" w14:textId="77777777" w:rsidR="00BC050E" w:rsidRPr="00973446" w:rsidRDefault="00BC050E" w:rsidP="00214CAE">
            <w:pPr>
              <w:rPr>
                <w:sz w:val="16"/>
                <w:szCs w:val="16"/>
              </w:rPr>
            </w:pPr>
            <w:r w:rsidRPr="00973446">
              <w:rPr>
                <w:sz w:val="16"/>
                <w:szCs w:val="16"/>
              </w:rPr>
              <w:t xml:space="preserve">Grüner Salat </w:t>
            </w:r>
          </w:p>
          <w:p w14:paraId="443AABFD" w14:textId="77777777" w:rsidR="00BC050E" w:rsidRPr="00991C82" w:rsidRDefault="00BC050E" w:rsidP="00214CAE">
            <w:pPr>
              <w:rPr>
                <w:sz w:val="16"/>
                <w:szCs w:val="16"/>
              </w:rPr>
            </w:pPr>
            <w:r w:rsidRPr="00973446">
              <w:rPr>
                <w:sz w:val="16"/>
                <w:szCs w:val="16"/>
              </w:rPr>
              <w:t>Gepresste Kartoffeln mit Maroni und Rotkraut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52"/>
                <w:szCs w:val="52"/>
              </w:rPr>
              <w:t xml:space="preserve"> 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9E4EFF0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7ED59AA8" w14:textId="77777777" w:rsidR="00BC050E" w:rsidRPr="00CF1D2E" w:rsidRDefault="00BC050E" w:rsidP="00214CAE">
            <w:pPr>
              <w:spacing w:before="60" w:after="120"/>
              <w:rPr>
                <w:b/>
                <w:color w:val="832D7C"/>
                <w:sz w:val="16"/>
                <w:szCs w:val="16"/>
                <w:lang w:val="fr-CH"/>
              </w:rPr>
            </w:pPr>
            <w:proofErr w:type="spellStart"/>
            <w:r w:rsidRPr="00CF1D2E">
              <w:rPr>
                <w:b/>
                <w:color w:val="832D7C"/>
                <w:sz w:val="16"/>
                <w:szCs w:val="16"/>
                <w:lang w:val="fr-CH"/>
              </w:rPr>
              <w:t>Mittwoch</w:t>
            </w:r>
            <w:proofErr w:type="spellEnd"/>
            <w:r w:rsidRPr="00CF1D2E">
              <w:rPr>
                <w:b/>
                <w:color w:val="832D7C"/>
                <w:sz w:val="16"/>
                <w:szCs w:val="16"/>
                <w:lang w:val="fr-CH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fr-CH"/>
                </w:rPr>
                <w:id w:val="-1990788502"/>
                <w:placeholder>
                  <w:docPart w:val="E53E977AF7F04D2DB14B2957E08ADA23"/>
                </w:placeholder>
                <w:date w:fullDate="2023-10-1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CF1D2E">
                  <w:rPr>
                    <w:b/>
                    <w:color w:val="832D7C"/>
                    <w:sz w:val="16"/>
                    <w:szCs w:val="16"/>
                    <w:lang w:val="fr-CH"/>
                  </w:rPr>
                  <w:t>11.10.23</w:t>
                </w:r>
              </w:sdtContent>
            </w:sdt>
            <w:r w:rsidRPr="00CF1D2E">
              <w:rPr>
                <w:b/>
                <w:color w:val="832D7C"/>
                <w:sz w:val="16"/>
                <w:szCs w:val="16"/>
                <w:lang w:val="fr-CH"/>
              </w:rPr>
              <w:t>)</w:t>
            </w:r>
          </w:p>
          <w:p w14:paraId="639B2261" w14:textId="77777777" w:rsidR="00BC050E" w:rsidRPr="00CF1D2E" w:rsidRDefault="00BC050E" w:rsidP="00214CAE">
            <w:pPr>
              <w:rPr>
                <w:sz w:val="16"/>
                <w:szCs w:val="16"/>
                <w:lang w:val="fr-CH"/>
              </w:rPr>
            </w:pPr>
            <w:proofErr w:type="spellStart"/>
            <w:r>
              <w:rPr>
                <w:sz w:val="16"/>
                <w:szCs w:val="16"/>
                <w:lang w:val="fr-CH"/>
              </w:rPr>
              <w:t>Bulgursalat</w:t>
            </w:r>
            <w:proofErr w:type="spellEnd"/>
          </w:p>
          <w:p w14:paraId="5182CD1C" w14:textId="77777777" w:rsidR="00BC050E" w:rsidRPr="00CF1D2E" w:rsidRDefault="00BC050E" w:rsidP="00214CAE">
            <w:pPr>
              <w:rPr>
                <w:sz w:val="16"/>
                <w:szCs w:val="16"/>
                <w:lang w:val="fr-CH"/>
              </w:rPr>
            </w:pPr>
            <w:proofErr w:type="spellStart"/>
            <w:r>
              <w:rPr>
                <w:sz w:val="16"/>
                <w:szCs w:val="16"/>
                <w:lang w:val="fr-CH"/>
              </w:rPr>
              <w:t>Eier</w:t>
            </w:r>
            <w:proofErr w:type="spellEnd"/>
            <w:r>
              <w:rPr>
                <w:sz w:val="16"/>
                <w:szCs w:val="16"/>
                <w:lang w:val="fr-CH"/>
              </w:rPr>
              <w:t xml:space="preserve"> a</w:t>
            </w:r>
            <w:r w:rsidRPr="00CF1D2E">
              <w:rPr>
                <w:sz w:val="16"/>
                <w:szCs w:val="16"/>
                <w:lang w:val="fr-CH"/>
              </w:rPr>
              <w:t xml:space="preserve"> la Port</w:t>
            </w:r>
            <w:r>
              <w:rPr>
                <w:sz w:val="16"/>
                <w:szCs w:val="16"/>
                <w:lang w:val="fr-CH"/>
              </w:rPr>
              <w:t xml:space="preserve">ugaise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2039E44" w14:textId="77777777" w:rsidR="00BC050E" w:rsidRPr="00CF1D2E" w:rsidRDefault="00BC050E" w:rsidP="00214CAE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FDB4A2D" w14:textId="77777777" w:rsidR="00BC050E" w:rsidRPr="00777E89" w:rsidRDefault="00BC050E" w:rsidP="00214CAE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777E89">
              <w:rPr>
                <w:b/>
                <w:color w:val="75B53C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75B53C"/>
                  <w:sz w:val="16"/>
                  <w:szCs w:val="16"/>
                  <w:lang w:val="en-US"/>
                </w:rPr>
                <w:id w:val="1025907308"/>
                <w:placeholder>
                  <w:docPart w:val="EBE0B64E02424FCE8C05CEBFA69D76DD"/>
                </w:placeholder>
                <w:date w:fullDate="2023-10-1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18.10.23</w:t>
                </w:r>
              </w:sdtContent>
            </w:sdt>
            <w:r w:rsidRPr="00777E89">
              <w:rPr>
                <w:b/>
                <w:color w:val="75B53C"/>
                <w:sz w:val="16"/>
                <w:szCs w:val="16"/>
              </w:rPr>
              <w:t>)</w:t>
            </w:r>
          </w:p>
          <w:p w14:paraId="1AB99863" w14:textId="77777777" w:rsidR="00BC050E" w:rsidRPr="00CA044F" w:rsidRDefault="00BC050E" w:rsidP="00214CAE">
            <w:pPr>
              <w:spacing w:before="100" w:beforeAutospacing="1" w:after="100" w:afterAutospacing="1"/>
              <w:outlineLvl w:val="1"/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</w:pPr>
            <w:proofErr w:type="spellStart"/>
            <w:r w:rsidRPr="00CA044F"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  <w:t>Randensalat</w:t>
            </w:r>
            <w:proofErr w:type="spellEnd"/>
            <w:r w:rsidRPr="00CA044F"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  <w:t xml:space="preserve"> </w:t>
            </w:r>
          </w:p>
          <w:p w14:paraId="5D17C124" w14:textId="77777777" w:rsidR="00BC050E" w:rsidRPr="00CA044F" w:rsidRDefault="00BC050E" w:rsidP="00214CAE">
            <w:pPr>
              <w:spacing w:before="100" w:beforeAutospacing="1" w:after="100" w:afterAutospacing="1"/>
              <w:outlineLvl w:val="1"/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</w:pPr>
            <w:proofErr w:type="spellStart"/>
            <w:r w:rsidRPr="00CA044F"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  <w:t>Midye</w:t>
            </w:r>
            <w:proofErr w:type="spellEnd"/>
            <w:r w:rsidRPr="00CA044F"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  <w:t xml:space="preserve"> </w:t>
            </w:r>
            <w:proofErr w:type="spellStart"/>
            <w:r w:rsidRPr="00CA044F"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  <w:t>Dolma</w:t>
            </w:r>
            <w:proofErr w:type="spellEnd"/>
          </w:p>
          <w:p w14:paraId="73595E3D" w14:textId="77777777" w:rsidR="00BC050E" w:rsidRPr="004A5E51" w:rsidRDefault="00BC050E" w:rsidP="00214CA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de-CH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6813409" w14:textId="77777777" w:rsidR="00BC050E" w:rsidRPr="00777E89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65B60A12" w14:textId="77777777" w:rsidR="00BC050E" w:rsidRPr="0051359E" w:rsidRDefault="00BC050E" w:rsidP="00214CAE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51359E">
              <w:rPr>
                <w:b/>
                <w:color w:val="F9B129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-1409837476"/>
                <w:placeholder>
                  <w:docPart w:val="02459767E5A44807882FF71B94787FBD"/>
                </w:placeholder>
                <w:date w:fullDate="2023-10-2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25.10.23</w:t>
                </w:r>
              </w:sdtContent>
            </w:sdt>
            <w:r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13AD3559" w14:textId="77777777" w:rsidR="00BC050E" w:rsidRPr="0089108E" w:rsidRDefault="00BC050E" w:rsidP="00214CAE">
            <w:pPr>
              <w:rPr>
                <w:rFonts w:cs="Tahoma"/>
                <w:bCs/>
                <w:iCs/>
                <w:sz w:val="16"/>
                <w:szCs w:val="16"/>
              </w:rPr>
            </w:pPr>
            <w:proofErr w:type="spellStart"/>
            <w:r w:rsidRPr="0089108E">
              <w:rPr>
                <w:rFonts w:cs="Tahoma"/>
                <w:bCs/>
                <w:iCs/>
                <w:sz w:val="16"/>
                <w:szCs w:val="16"/>
              </w:rPr>
              <w:t>Taboule</w:t>
            </w:r>
            <w:proofErr w:type="spellEnd"/>
            <w:r w:rsidRPr="0089108E">
              <w:rPr>
                <w:rFonts w:cs="Tahoma"/>
                <w:bCs/>
                <w:iCs/>
                <w:sz w:val="16"/>
                <w:szCs w:val="16"/>
              </w:rPr>
              <w:t xml:space="preserve"> Salat </w:t>
            </w:r>
          </w:p>
          <w:p w14:paraId="76E464E1" w14:textId="77777777" w:rsidR="00BC050E" w:rsidRPr="0089108E" w:rsidRDefault="00BC050E" w:rsidP="00214CAE">
            <w:pPr>
              <w:spacing w:before="100" w:beforeAutospacing="1" w:after="100" w:afterAutospacing="1"/>
              <w:outlineLvl w:val="1"/>
              <w:rPr>
                <w:rFonts w:eastAsia="Times New Roman" w:cs="Tahoma"/>
                <w:bCs/>
                <w:sz w:val="16"/>
                <w:szCs w:val="16"/>
                <w:lang w:eastAsia="de-CH"/>
              </w:rPr>
            </w:pPr>
            <w:hyperlink r:id="rId7" w:tooltip="Möhreneintopf" w:history="1">
              <w:r w:rsidRPr="0089108E">
                <w:rPr>
                  <w:rFonts w:eastAsia="Times New Roman" w:cs="Tahoma"/>
                  <w:bCs/>
                  <w:sz w:val="16"/>
                  <w:szCs w:val="16"/>
                  <w:lang w:eastAsia="de-CH"/>
                </w:rPr>
                <w:t>Möhreneintopf</w:t>
              </w:r>
            </w:hyperlink>
          </w:p>
          <w:p w14:paraId="32FF0BDE" w14:textId="77777777" w:rsidR="00BC050E" w:rsidRPr="00FA0EE1" w:rsidRDefault="00BC050E" w:rsidP="00214CAE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7D770E80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5B742FF2" w14:textId="77777777" w:rsidR="00BC050E" w:rsidRPr="0051359E" w:rsidRDefault="00BC050E" w:rsidP="00214CAE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549839729"/>
                <w:placeholder>
                  <w:docPart w:val="8FE585213E194CA585AAB2E94BE17102"/>
                </w:placeholder>
                <w:date w:fullDate="2023-11-0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01.11.23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1360430A" w14:textId="77777777" w:rsidR="00BC050E" w:rsidRPr="00991C82" w:rsidRDefault="00BC050E" w:rsidP="00214C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</w:tr>
      <w:tr w:rsidR="00BC050E" w:rsidRPr="00991C82" w14:paraId="417646CB" w14:textId="77777777" w:rsidTr="00214CAE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F32253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F78954E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04B24C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F38C2BC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9377D1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7687EBE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D3157E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2EC4DC7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709E4F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BC050E" w:rsidRPr="00991C82" w14:paraId="3F55AEBE" w14:textId="77777777" w:rsidTr="00214CAE">
        <w:trPr>
          <w:trHeight w:val="164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7186AA97" w14:textId="77777777" w:rsidR="00BC050E" w:rsidRPr="00122CAF" w:rsidRDefault="00BC050E" w:rsidP="00214CAE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>
              <w:rPr>
                <w:b/>
                <w:color w:val="C2325F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835388505"/>
                <w:placeholder>
                  <w:docPart w:val="1D0FAEEF64524983AD87D6273FB4D95B"/>
                </w:placeholder>
                <w:date w:fullDate="2023-10-0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05.10.23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564B62AF" w14:textId="77777777" w:rsidR="00BC050E" w:rsidRDefault="00BC050E" w:rsidP="00214CA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Rüblisalat</w:t>
            </w:r>
            <w:proofErr w:type="spellEnd"/>
          </w:p>
          <w:p w14:paraId="2515A8EB" w14:textId="77777777" w:rsidR="00BC050E" w:rsidRPr="00C87B2D" w:rsidRDefault="00BC050E" w:rsidP="00214C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Risotto </w:t>
            </w:r>
            <w:proofErr w:type="spellStart"/>
            <w:r>
              <w:rPr>
                <w:sz w:val="16"/>
                <w:szCs w:val="16"/>
              </w:rPr>
              <w:t>con</w:t>
            </w:r>
            <w:proofErr w:type="spellEnd"/>
            <w:r>
              <w:rPr>
                <w:sz w:val="16"/>
                <w:szCs w:val="16"/>
              </w:rPr>
              <w:t xml:space="preserve"> Zucchini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AFE14F0" w14:textId="77777777" w:rsidR="00BC050E" w:rsidRPr="00C87B2D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107625AA" w14:textId="77777777" w:rsidR="00BC050E" w:rsidRPr="007F2B91" w:rsidRDefault="00BC050E" w:rsidP="00214CAE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7F2B91">
              <w:rPr>
                <w:b/>
                <w:color w:val="832D7C"/>
                <w:sz w:val="16"/>
                <w:szCs w:val="16"/>
              </w:rPr>
              <w:t xml:space="preserve">Donnerstag </w:t>
            </w:r>
            <w:r>
              <w:rPr>
                <w:b/>
                <w:color w:val="832D7C"/>
                <w:sz w:val="16"/>
                <w:szCs w:val="16"/>
              </w:rPr>
              <w:t>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887871455"/>
                <w:placeholder>
                  <w:docPart w:val="AE83DF352AFE4566BEAA426615F12A1C"/>
                </w:placeholder>
                <w:date w:fullDate="2023-10-1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12.10.23</w:t>
                </w:r>
              </w:sdtContent>
            </w:sdt>
            <w:r w:rsidRPr="007F2B91">
              <w:rPr>
                <w:b/>
                <w:color w:val="832D7C"/>
                <w:sz w:val="16"/>
                <w:szCs w:val="16"/>
              </w:rPr>
              <w:t>)</w:t>
            </w:r>
          </w:p>
          <w:p w14:paraId="1F8FA282" w14:textId="77777777" w:rsidR="00BC050E" w:rsidRDefault="00BC050E" w:rsidP="00214CA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Fagioli</w:t>
            </w:r>
            <w:proofErr w:type="spellEnd"/>
            <w:r>
              <w:rPr>
                <w:sz w:val="16"/>
                <w:szCs w:val="16"/>
              </w:rPr>
              <w:t xml:space="preserve">-Salat </w:t>
            </w:r>
          </w:p>
          <w:p w14:paraId="645A0E18" w14:textId="77777777" w:rsidR="00BC050E" w:rsidRPr="00991C82" w:rsidRDefault="00BC050E" w:rsidP="00214C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Rehpfeffer mit </w:t>
            </w:r>
            <w:proofErr w:type="spellStart"/>
            <w:r>
              <w:rPr>
                <w:sz w:val="16"/>
                <w:szCs w:val="16"/>
              </w:rPr>
              <w:t>Nüdeli</w:t>
            </w:r>
            <w:proofErr w:type="spellEnd"/>
            <w:r>
              <w:rPr>
                <w:sz w:val="16"/>
                <w:szCs w:val="16"/>
              </w:rPr>
              <w:t xml:space="preserve"> und Gemüse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DDBA9C0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1F0C0E55" w14:textId="77777777" w:rsidR="00BC050E" w:rsidRPr="007F2B91" w:rsidRDefault="00BC050E" w:rsidP="00214CAE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7F2B91">
              <w:rPr>
                <w:b/>
                <w:color w:val="75B53C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-1706866243"/>
                <w:placeholder>
                  <w:docPart w:val="0D15D6217F074FDD801356D81265A0B8"/>
                </w:placeholder>
                <w:date w:fullDate="2023-10-1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19.10.23</w:t>
                </w:r>
              </w:sdtContent>
            </w:sdt>
            <w:r w:rsidRPr="007F2B91">
              <w:rPr>
                <w:b/>
                <w:color w:val="75B53C"/>
                <w:sz w:val="16"/>
                <w:szCs w:val="16"/>
              </w:rPr>
              <w:t>)</w:t>
            </w:r>
          </w:p>
          <w:p w14:paraId="2C8E95CB" w14:textId="77777777" w:rsidR="00BC050E" w:rsidRPr="0089108E" w:rsidRDefault="00BC050E" w:rsidP="00214CAE">
            <w:pPr>
              <w:spacing w:before="100" w:beforeAutospacing="1" w:after="100" w:afterAutospacing="1"/>
              <w:outlineLvl w:val="1"/>
              <w:rPr>
                <w:rFonts w:eastAsia="Times New Roman" w:cs="Tahoma"/>
                <w:sz w:val="16"/>
                <w:szCs w:val="16"/>
                <w:lang w:eastAsia="de-CH"/>
              </w:rPr>
            </w:pPr>
            <w:r w:rsidRPr="0089108E">
              <w:rPr>
                <w:rFonts w:eastAsia="Times New Roman" w:cs="Tahoma"/>
                <w:sz w:val="16"/>
                <w:szCs w:val="16"/>
                <w:lang w:eastAsia="de-CH"/>
              </w:rPr>
              <w:t xml:space="preserve">Tomaten Crème </w:t>
            </w:r>
          </w:p>
          <w:p w14:paraId="75154816" w14:textId="77777777" w:rsidR="00BC050E" w:rsidRPr="0089108E" w:rsidRDefault="00BC050E" w:rsidP="00214CAE">
            <w:pPr>
              <w:spacing w:before="100" w:beforeAutospacing="1" w:after="100" w:afterAutospacing="1"/>
              <w:outlineLvl w:val="1"/>
              <w:rPr>
                <w:rFonts w:eastAsia="Times New Roman" w:cs="Tahoma"/>
                <w:sz w:val="16"/>
                <w:szCs w:val="16"/>
                <w:lang w:eastAsia="de-CH"/>
              </w:rPr>
            </w:pPr>
            <w:hyperlink r:id="rId8" w:tooltip="Blumenkohl-Kartoffel-Gratin mit Schinkenwürfeln" w:history="1">
              <w:r w:rsidRPr="0089108E">
                <w:rPr>
                  <w:rFonts w:eastAsia="Times New Roman" w:cs="Tahoma"/>
                  <w:sz w:val="16"/>
                  <w:szCs w:val="16"/>
                  <w:lang w:eastAsia="de-CH"/>
                </w:rPr>
                <w:t xml:space="preserve">Blumenkohl-Kartoffel-Gratin mit </w:t>
              </w:r>
              <w:proofErr w:type="spellStart"/>
              <w:r w:rsidRPr="0089108E">
                <w:rPr>
                  <w:rFonts w:eastAsia="Times New Roman" w:cs="Tahoma"/>
                  <w:sz w:val="16"/>
                  <w:szCs w:val="16"/>
                  <w:lang w:eastAsia="de-CH"/>
                </w:rPr>
                <w:t>Pouletwürfeln</w:t>
              </w:r>
              <w:proofErr w:type="spellEnd"/>
            </w:hyperlink>
          </w:p>
          <w:p w14:paraId="4C7B6ECD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36567D39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2F0EC9E0" w14:textId="77777777" w:rsidR="00BC050E" w:rsidRPr="007F2B91" w:rsidRDefault="00BC050E" w:rsidP="00214CAE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7F2B91">
              <w:rPr>
                <w:b/>
                <w:color w:val="F9B129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-2001493444"/>
                <w:placeholder>
                  <w:docPart w:val="1E67746700F64CB0B50951390FEA09D3"/>
                </w:placeholder>
                <w:date w:fullDate="2023-10-2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26.10.23</w:t>
                </w:r>
              </w:sdtContent>
            </w:sdt>
            <w:r w:rsidRPr="007F2B91">
              <w:rPr>
                <w:b/>
                <w:color w:val="F9B129"/>
                <w:sz w:val="16"/>
                <w:szCs w:val="16"/>
              </w:rPr>
              <w:t>)</w:t>
            </w:r>
          </w:p>
          <w:p w14:paraId="65636BDE" w14:textId="77777777" w:rsidR="00BC050E" w:rsidRDefault="00BC050E" w:rsidP="00214CAE">
            <w:pPr>
              <w:pStyle w:val="berschrift20"/>
              <w:rPr>
                <w:b/>
                <w:bCs/>
                <w:sz w:val="4"/>
                <w:szCs w:val="4"/>
              </w:rPr>
            </w:pPr>
            <w:r w:rsidRPr="00C76D6F">
              <w:rPr>
                <w:b/>
                <w:bCs/>
                <w:sz w:val="4"/>
                <w:szCs w:val="4"/>
              </w:rPr>
              <w:t xml:space="preserve"> </w:t>
            </w:r>
          </w:p>
          <w:p w14:paraId="322E0728" w14:textId="77777777" w:rsidR="00BC050E" w:rsidRDefault="00BC050E" w:rsidP="00214CAE">
            <w:pPr>
              <w:pStyle w:val="berschrift20"/>
              <w:rPr>
                <w:b/>
                <w:bCs/>
                <w:sz w:val="4"/>
                <w:szCs w:val="4"/>
              </w:rPr>
            </w:pPr>
          </w:p>
          <w:p w14:paraId="2AD54567" w14:textId="77777777" w:rsidR="00BC050E" w:rsidRPr="0089108E" w:rsidRDefault="00BC050E" w:rsidP="00214CAE">
            <w:pPr>
              <w:pStyle w:val="berschrift20"/>
              <w:rPr>
                <w:rFonts w:ascii="Tahoma" w:hAnsi="Tahoma" w:cs="Tahoma"/>
                <w:b/>
                <w:bCs/>
                <w:i/>
                <w:iCs/>
                <w:color w:val="auto"/>
                <w:sz w:val="16"/>
                <w:szCs w:val="16"/>
              </w:rPr>
            </w:pPr>
            <w:r w:rsidRPr="0089108E">
              <w:rPr>
                <w:rFonts w:ascii="Tahoma" w:hAnsi="Tahoma" w:cs="Tahoma"/>
                <w:b/>
                <w:bCs/>
                <w:i/>
                <w:iCs/>
                <w:color w:val="auto"/>
                <w:sz w:val="16"/>
                <w:szCs w:val="16"/>
              </w:rPr>
              <w:t>Sellerie</w:t>
            </w:r>
            <w:r>
              <w:rPr>
                <w:rFonts w:ascii="Tahoma" w:hAnsi="Tahoma" w:cs="Tahoma"/>
                <w:b/>
                <w:bCs/>
                <w:i/>
                <w:iCs/>
                <w:color w:val="auto"/>
                <w:sz w:val="16"/>
                <w:szCs w:val="16"/>
              </w:rPr>
              <w:t>s</w:t>
            </w:r>
            <w:r w:rsidRPr="0089108E">
              <w:rPr>
                <w:rFonts w:ascii="Tahoma" w:hAnsi="Tahoma" w:cs="Tahoma"/>
                <w:b/>
                <w:bCs/>
                <w:i/>
                <w:iCs/>
                <w:color w:val="auto"/>
                <w:sz w:val="16"/>
                <w:szCs w:val="16"/>
              </w:rPr>
              <w:t xml:space="preserve">alat </w:t>
            </w:r>
          </w:p>
          <w:p w14:paraId="52D438EA" w14:textId="77777777" w:rsidR="00BC050E" w:rsidRPr="0089108E" w:rsidRDefault="00BC050E" w:rsidP="00214CAE">
            <w:pPr>
              <w:pStyle w:val="berschrift20"/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</w:p>
          <w:p w14:paraId="32984133" w14:textId="77777777" w:rsidR="00BC050E" w:rsidRPr="00273B37" w:rsidRDefault="00BC050E" w:rsidP="00214CAE">
            <w:pPr>
              <w:pStyle w:val="berschrift2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eastAsia="de-CH"/>
              </w:rPr>
            </w:pPr>
            <w:r w:rsidRPr="0089108E">
              <w:rPr>
                <w:rFonts w:ascii="Tahoma" w:eastAsia="Times New Roman" w:hAnsi="Tahoma" w:cs="Tahoma"/>
                <w:b/>
                <w:bCs/>
                <w:i/>
                <w:iCs/>
                <w:color w:val="auto"/>
                <w:sz w:val="16"/>
                <w:szCs w:val="16"/>
                <w:lang w:eastAsia="de-CH"/>
              </w:rPr>
              <w:t>Adana Kebab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60A135A" w14:textId="77777777" w:rsidR="00BC050E" w:rsidRPr="00336BAD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1B9524A9" w14:textId="77777777" w:rsidR="00BC050E" w:rsidRPr="007F2B91" w:rsidRDefault="00BC050E" w:rsidP="00214CAE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7F2B91">
              <w:rPr>
                <w:b/>
                <w:color w:val="EF7E2D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1786687631"/>
                <w:placeholder>
                  <w:docPart w:val="5D21D38462A84D9D88D90E57C84D7F1D"/>
                </w:placeholder>
                <w:date w:fullDate="2023-11-0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02.11.23</w:t>
                </w:r>
              </w:sdtContent>
            </w:sdt>
            <w:r w:rsidRPr="007F2B91">
              <w:rPr>
                <w:b/>
                <w:color w:val="EF7E2D"/>
                <w:sz w:val="16"/>
                <w:szCs w:val="16"/>
              </w:rPr>
              <w:t>)</w:t>
            </w:r>
          </w:p>
          <w:p w14:paraId="43AC2D61" w14:textId="77777777" w:rsidR="00BC050E" w:rsidRPr="004115C9" w:rsidRDefault="00BC050E" w:rsidP="00214CAE">
            <w:pPr>
              <w:rPr>
                <w:b/>
                <w:iCs/>
                <w:sz w:val="52"/>
                <w:szCs w:val="52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iCs/>
                <w:sz w:val="52"/>
                <w:szCs w:val="52"/>
              </w:rPr>
              <w:t xml:space="preserve">  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</w:tr>
      <w:tr w:rsidR="00BC050E" w:rsidRPr="00991C82" w14:paraId="6E8087F2" w14:textId="77777777" w:rsidTr="00214CAE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1D73F5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5F65C09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35C3E6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4A92759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573E2D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5F90AB5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1C8ABD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80324FC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AEDDD2" w14:textId="77777777" w:rsidR="00BC050E" w:rsidRPr="00991C82" w:rsidRDefault="00BC050E" w:rsidP="00214CAE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BC050E" w:rsidRPr="00991C82" w14:paraId="5AC21F15" w14:textId="77777777" w:rsidTr="00214CAE">
        <w:trPr>
          <w:trHeight w:val="1611"/>
          <w:jc w:val="center"/>
        </w:trPr>
        <w:tc>
          <w:tcPr>
            <w:tcW w:w="2057" w:type="dxa"/>
            <w:tcBorders>
              <w:top w:val="single" w:sz="4" w:space="0" w:color="auto"/>
            </w:tcBorders>
          </w:tcPr>
          <w:p w14:paraId="53EC33C4" w14:textId="77777777" w:rsidR="00BC050E" w:rsidRDefault="00BC050E" w:rsidP="00214CAE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122CAF">
              <w:rPr>
                <w:b/>
                <w:color w:val="C2325F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1523785552"/>
                <w:placeholder>
                  <w:docPart w:val="54C3B7111E764768B0AEA56AB3419F59"/>
                </w:placeholder>
                <w:date w:fullDate="2023-10-0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06.10.23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278AD2ED" w14:textId="77777777" w:rsidR="00BC050E" w:rsidRDefault="00BC050E" w:rsidP="00214CA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Randensalat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13CA9715" w14:textId="77777777" w:rsidR="00BC050E" w:rsidRPr="00AF0197" w:rsidRDefault="00BC050E" w:rsidP="00214C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Gemüseküchlein mit Frischkäse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E12B0F5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</w:tcBorders>
          </w:tcPr>
          <w:p w14:paraId="0E1B86EA" w14:textId="77777777" w:rsidR="00BC050E" w:rsidRPr="0051359E" w:rsidRDefault="00BC050E" w:rsidP="00214CAE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51359E">
              <w:rPr>
                <w:b/>
                <w:color w:val="832D7C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1279641677"/>
                <w:placeholder>
                  <w:docPart w:val="63F5729D4D7E48A8B0F146A0979410BA"/>
                </w:placeholder>
                <w:date w:fullDate="2023-10-1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13.10.23</w:t>
                </w:r>
              </w:sdtContent>
            </w:sdt>
            <w:r w:rsidRPr="0051359E">
              <w:rPr>
                <w:b/>
                <w:color w:val="832D7C"/>
                <w:sz w:val="16"/>
                <w:szCs w:val="16"/>
              </w:rPr>
              <w:t>)</w:t>
            </w:r>
          </w:p>
          <w:p w14:paraId="511385AA" w14:textId="77777777" w:rsidR="00BC050E" w:rsidRPr="00CA044F" w:rsidRDefault="00BC050E" w:rsidP="00214CAE">
            <w:pPr>
              <w:spacing w:before="100" w:beforeAutospacing="1" w:after="100" w:afterAutospacing="1"/>
              <w:outlineLvl w:val="1"/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</w:pPr>
            <w:r w:rsidRPr="00CA044F"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  <w:t xml:space="preserve">Babyspinat mit Orangensalat </w:t>
            </w:r>
          </w:p>
          <w:p w14:paraId="74FBAF9C" w14:textId="77777777" w:rsidR="00BC050E" w:rsidRPr="00273B37" w:rsidRDefault="00BC050E" w:rsidP="00214CA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de-CH"/>
              </w:rPr>
            </w:pPr>
            <w:r w:rsidRPr="00CA044F"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  <w:t xml:space="preserve">Imam </w:t>
            </w:r>
            <w:proofErr w:type="spellStart"/>
            <w:r w:rsidRPr="00CA044F">
              <w:rPr>
                <w:rFonts w:eastAsia="Times New Roman" w:cs="Tahoma"/>
                <w:b/>
                <w:bCs/>
                <w:i/>
                <w:iCs/>
                <w:sz w:val="16"/>
                <w:szCs w:val="16"/>
                <w:lang w:eastAsia="de-CH"/>
              </w:rPr>
              <w:t>Bayild</w:t>
            </w:r>
            <w:proofErr w:type="spellEnd"/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768CE03D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15838C02" w14:textId="77777777" w:rsidR="00BC050E" w:rsidRPr="0051359E" w:rsidRDefault="00BC050E" w:rsidP="00214CAE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51359E">
              <w:rPr>
                <w:b/>
                <w:color w:val="75B53C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1505937311"/>
                <w:placeholder>
                  <w:docPart w:val="F196A814F18A4AFA853FFAE45463A769"/>
                </w:placeholder>
                <w:date w:fullDate="2023-10-2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20.10.23</w:t>
                </w:r>
              </w:sdtContent>
            </w:sdt>
            <w:r w:rsidRPr="0051359E">
              <w:rPr>
                <w:b/>
                <w:color w:val="75B53C"/>
                <w:sz w:val="16"/>
                <w:szCs w:val="16"/>
              </w:rPr>
              <w:t>)</w:t>
            </w:r>
          </w:p>
          <w:p w14:paraId="729EE857" w14:textId="77777777" w:rsidR="00BC050E" w:rsidRDefault="00BC050E" w:rsidP="00214C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Gekochter Gemüsesalat </w:t>
            </w:r>
          </w:p>
          <w:p w14:paraId="5544339C" w14:textId="77777777" w:rsidR="00BC050E" w:rsidRPr="00991C82" w:rsidRDefault="00BC050E" w:rsidP="00214CA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Graubündener</w:t>
            </w:r>
            <w:proofErr w:type="spellEnd"/>
            <w:r>
              <w:rPr>
                <w:sz w:val="16"/>
                <w:szCs w:val="16"/>
              </w:rPr>
              <w:t xml:space="preserve"> Capuns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347CD7FE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3476E977" w14:textId="77777777" w:rsidR="00BC050E" w:rsidRDefault="00BC050E" w:rsidP="00214CAE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51359E">
              <w:rPr>
                <w:b/>
                <w:color w:val="F9B129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552822513"/>
                <w:placeholder>
                  <w:docPart w:val="65E49EBEE9CF472299F7438B0292D217"/>
                </w:placeholder>
                <w:date w:fullDate="2023-10-2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27.10.23</w:t>
                </w:r>
              </w:sdtContent>
            </w:sdt>
            <w:r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50E74AED" w14:textId="77777777" w:rsidR="00BC050E" w:rsidRPr="004D5E99" w:rsidRDefault="00BC050E" w:rsidP="00214CAE">
            <w:pPr>
              <w:rPr>
                <w:bCs/>
                <w:sz w:val="16"/>
                <w:szCs w:val="16"/>
              </w:rPr>
            </w:pPr>
            <w:r w:rsidRPr="004D5E99">
              <w:rPr>
                <w:bCs/>
                <w:sz w:val="16"/>
                <w:szCs w:val="16"/>
              </w:rPr>
              <w:t>Apfelsa</w:t>
            </w:r>
            <w:r>
              <w:rPr>
                <w:bCs/>
                <w:sz w:val="16"/>
                <w:szCs w:val="16"/>
              </w:rPr>
              <w:t>l</w:t>
            </w:r>
            <w:r w:rsidRPr="004D5E99">
              <w:rPr>
                <w:bCs/>
                <w:sz w:val="16"/>
                <w:szCs w:val="16"/>
              </w:rPr>
              <w:t xml:space="preserve">at </w:t>
            </w:r>
          </w:p>
          <w:p w14:paraId="543257FD" w14:textId="74AE3BBF" w:rsidR="00BC050E" w:rsidRPr="00D62E72" w:rsidRDefault="00BC050E" w:rsidP="00214C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  <w:r w:rsidR="00CA044F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müsequiche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A666259" w14:textId="77777777" w:rsidR="00BC050E" w:rsidRPr="00991C82" w:rsidRDefault="00BC050E" w:rsidP="00214CAE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34D7B737" w14:textId="77777777" w:rsidR="00BC050E" w:rsidRPr="0051359E" w:rsidRDefault="00BC050E" w:rsidP="00214CAE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775061929"/>
                <w:placeholder>
                  <w:docPart w:val="F14A1269DE2E47DA92BFCA03D243F37A"/>
                </w:placeholder>
                <w:date w:fullDate="2023-11-0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03.11.23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529C8C60" w14:textId="77777777" w:rsidR="00BC050E" w:rsidRPr="004115C9" w:rsidRDefault="00BC050E" w:rsidP="00214CA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52"/>
                <w:szCs w:val="52"/>
              </w:rPr>
              <w:t xml:space="preserve">   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</w:tr>
    </w:tbl>
    <w:p w14:paraId="5B91555F" w14:textId="0D7115DA" w:rsidR="00273EED" w:rsidRDefault="007410AF" w:rsidP="0062595C">
      <w:pPr>
        <w:tabs>
          <w:tab w:val="left" w:pos="284"/>
        </w:tabs>
        <w:ind w:left="-993" w:firstLine="993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      </w:t>
      </w:r>
      <w:r w:rsidR="00B30CDF" w:rsidRPr="0046201E">
        <w:rPr>
          <w:b/>
          <w:i/>
          <w:sz w:val="16"/>
          <w:szCs w:val="16"/>
        </w:rPr>
        <w:t>Spezialitäten zum pädagogischen Monatsthema</w:t>
      </w:r>
      <w:r w:rsidR="006F16EE">
        <w:rPr>
          <w:b/>
          <w:i/>
          <w:sz w:val="16"/>
          <w:szCs w:val="16"/>
        </w:rPr>
        <w:t>:</w:t>
      </w:r>
      <w:r w:rsidR="00B30CDF">
        <w:rPr>
          <w:b/>
          <w:i/>
          <w:sz w:val="16"/>
          <w:szCs w:val="16"/>
        </w:rPr>
        <w:t xml:space="preserve"> </w:t>
      </w:r>
      <w:r w:rsidR="00CA044F">
        <w:rPr>
          <w:b/>
          <w:i/>
          <w:sz w:val="16"/>
          <w:szCs w:val="16"/>
        </w:rPr>
        <w:t>Türkei</w:t>
      </w:r>
    </w:p>
    <w:p w14:paraId="7184F77F" w14:textId="77777777" w:rsidR="0030674B" w:rsidRPr="0030674B" w:rsidRDefault="0030674B" w:rsidP="00787826">
      <w:pPr>
        <w:tabs>
          <w:tab w:val="left" w:pos="9320"/>
          <w:tab w:val="left" w:pos="10680"/>
        </w:tabs>
        <w:rPr>
          <w:sz w:val="16"/>
          <w:szCs w:val="16"/>
        </w:rPr>
      </w:pPr>
    </w:p>
    <w:sectPr w:rsidR="0030674B" w:rsidRPr="0030674B" w:rsidSect="00F95422">
      <w:headerReference w:type="default" r:id="rId9"/>
      <w:footerReference w:type="default" r:id="rId10"/>
      <w:pgSz w:w="11906" w:h="16838"/>
      <w:pgMar w:top="2552" w:right="0" w:bottom="426" w:left="0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BE7F5" w14:textId="77777777" w:rsidR="00544D32" w:rsidRDefault="00544D32" w:rsidP="008A28A9">
      <w:pPr>
        <w:spacing w:before="0"/>
      </w:pPr>
      <w:r>
        <w:separator/>
      </w:r>
    </w:p>
  </w:endnote>
  <w:endnote w:type="continuationSeparator" w:id="0">
    <w:p w14:paraId="57C2767A" w14:textId="77777777" w:rsidR="00544D32" w:rsidRDefault="00544D32" w:rsidP="008A28A9">
      <w:pPr>
        <w:spacing w:before="0"/>
      </w:pPr>
      <w:r>
        <w:continuationSeparator/>
      </w:r>
    </w:p>
  </w:endnote>
  <w:endnote w:type="continuationNotice" w:id="1">
    <w:p w14:paraId="16076468" w14:textId="77777777" w:rsidR="00544D32" w:rsidRDefault="00544D32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8798" w14:textId="77777777" w:rsidR="008E239D" w:rsidRPr="00F95422" w:rsidRDefault="00787826" w:rsidP="00F95422">
    <w:pPr>
      <w:tabs>
        <w:tab w:val="left" w:pos="284"/>
      </w:tabs>
      <w:spacing w:before="0" w:after="100"/>
      <w:ind w:left="284" w:hanging="284"/>
      <w:rPr>
        <w:i/>
        <w:iCs/>
        <w:sz w:val="12"/>
        <w:szCs w:val="12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1A1E2BC1" wp14:editId="12813F0B">
          <wp:simplePos x="0" y="0"/>
          <wp:positionH relativeFrom="column">
            <wp:posOffset>5172076</wp:posOffset>
          </wp:positionH>
          <wp:positionV relativeFrom="paragraph">
            <wp:posOffset>-1671956</wp:posOffset>
          </wp:positionV>
          <wp:extent cx="1905000" cy="1336675"/>
          <wp:effectExtent l="38100" t="57150" r="38100" b="53975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439909">
                    <a:off x="0" y="0"/>
                    <a:ext cx="1905000" cy="133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595C">
      <w:rPr>
        <w:sz w:val="12"/>
        <w:szCs w:val="12"/>
      </w:rPr>
      <w:tab/>
    </w:r>
    <w:r w:rsidR="00F95422" w:rsidRPr="00F95422">
      <w:rPr>
        <w:i/>
        <w:iCs/>
        <w:sz w:val="18"/>
        <w:szCs w:val="18"/>
      </w:rPr>
      <w:t>Abweichungen werden im Tagesmenü deklariert</w:t>
    </w:r>
    <w:r w:rsidR="00F95422" w:rsidRPr="00F95422">
      <w:rPr>
        <w:i/>
        <w:iCs/>
        <w:sz w:val="18"/>
        <w:szCs w:val="18"/>
      </w:rPr>
      <w:tab/>
      <w:t xml:space="preserve">Saisonales Obst und Gemüse: </w:t>
    </w:r>
    <w:r w:rsidR="001C77C3">
      <w:rPr>
        <w:i/>
        <w:iCs/>
        <w:sz w:val="18"/>
        <w:szCs w:val="18"/>
      </w:rPr>
      <w:t xml:space="preserve">Densa Park: </w:t>
    </w:r>
    <w:r w:rsidR="00F95422" w:rsidRPr="00F95422">
      <w:rPr>
        <w:i/>
        <w:iCs/>
        <w:sz w:val="18"/>
        <w:szCs w:val="18"/>
      </w:rPr>
      <w:t xml:space="preserve">Gebrüder </w:t>
    </w:r>
    <w:proofErr w:type="spellStart"/>
    <w:r w:rsidR="00F95422" w:rsidRPr="00F95422">
      <w:rPr>
        <w:i/>
        <w:iCs/>
        <w:sz w:val="18"/>
        <w:szCs w:val="18"/>
      </w:rPr>
      <w:t>Marksteiner</w:t>
    </w:r>
    <w:proofErr w:type="spellEnd"/>
    <w:r w:rsidR="001C77C3">
      <w:rPr>
        <w:i/>
        <w:iCs/>
        <w:sz w:val="18"/>
        <w:szCs w:val="18"/>
      </w:rPr>
      <w:t xml:space="preserve"> / Bruderholz: </w:t>
    </w:r>
    <w:proofErr w:type="spellStart"/>
    <w:r w:rsidR="001C77C3">
      <w:rPr>
        <w:i/>
        <w:iCs/>
        <w:sz w:val="18"/>
        <w:szCs w:val="18"/>
      </w:rPr>
      <w:t>Birsmatterhof</w:t>
    </w:r>
    <w:proofErr w:type="spellEnd"/>
    <w:r w:rsidR="00F95422">
      <w:rPr>
        <w:i/>
        <w:iCs/>
        <w:sz w:val="18"/>
        <w:szCs w:val="18"/>
      </w:rPr>
      <w:br/>
    </w:r>
    <w:r w:rsidR="00F95422" w:rsidRPr="00F95422">
      <w:rPr>
        <w:i/>
        <w:iCs/>
        <w:sz w:val="18"/>
        <w:szCs w:val="18"/>
      </w:rPr>
      <w:t>Fleischherkunft: Poulet, Lamm und Schwein: CH; Rind und Kalb: CH, Region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FCE9E" w14:textId="77777777" w:rsidR="00544D32" w:rsidRDefault="00544D32" w:rsidP="008A28A9">
      <w:pPr>
        <w:spacing w:before="0"/>
      </w:pPr>
      <w:r>
        <w:separator/>
      </w:r>
    </w:p>
  </w:footnote>
  <w:footnote w:type="continuationSeparator" w:id="0">
    <w:p w14:paraId="63E6DAC4" w14:textId="77777777" w:rsidR="00544D32" w:rsidRDefault="00544D32" w:rsidP="008A28A9">
      <w:pPr>
        <w:spacing w:before="0"/>
      </w:pPr>
      <w:r>
        <w:continuationSeparator/>
      </w:r>
    </w:p>
  </w:footnote>
  <w:footnote w:type="continuationNotice" w:id="1">
    <w:p w14:paraId="44281575" w14:textId="77777777" w:rsidR="00544D32" w:rsidRDefault="00544D32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40A4C" w14:textId="77777777" w:rsidR="008A28A9" w:rsidRDefault="00D412A3" w:rsidP="008A28A9">
    <w:pPr>
      <w:pStyle w:val="Kopfzeile"/>
      <w:jc w:val="right"/>
    </w:pPr>
    <w:r>
      <w:rPr>
        <w:noProof/>
      </w:rPr>
      <w:drawing>
        <wp:anchor distT="0" distB="0" distL="114300" distR="114300" simplePos="0" relativeHeight="251659266" behindDoc="1" locked="0" layoutInCell="1" allowOverlap="1" wp14:anchorId="469C2947" wp14:editId="6FE851FF">
          <wp:simplePos x="0" y="0"/>
          <wp:positionH relativeFrom="margin">
            <wp:posOffset>4986020</wp:posOffset>
          </wp:positionH>
          <wp:positionV relativeFrom="paragraph">
            <wp:posOffset>165735</wp:posOffset>
          </wp:positionV>
          <wp:extent cx="1583690" cy="70866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422" w:rsidRPr="00394467">
      <w:rPr>
        <w:noProof/>
        <w:lang w:eastAsia="de-CH"/>
      </w:rPr>
      <w:drawing>
        <wp:anchor distT="0" distB="0" distL="114300" distR="114300" simplePos="0" relativeHeight="251658241" behindDoc="1" locked="0" layoutInCell="1" allowOverlap="1" wp14:anchorId="3E9E8F3C" wp14:editId="63E9C457">
          <wp:simplePos x="0" y="0"/>
          <wp:positionH relativeFrom="column">
            <wp:posOffset>161925</wp:posOffset>
          </wp:positionH>
          <wp:positionV relativeFrom="paragraph">
            <wp:posOffset>-244475</wp:posOffset>
          </wp:positionV>
          <wp:extent cx="2416175" cy="1189990"/>
          <wp:effectExtent l="0" t="0" r="3175" b="0"/>
          <wp:wrapNone/>
          <wp:docPr id="1" name="Grafik 1" descr="K:\Final Copy\kideal (fskideal)\02 kidéal Kindertagesstätten\YLAA Basel\02 Marketing &amp; Kommunikation\Fotos\ylaa Densapark\16 Q1\Gemüse und Frücht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Final Copy\kideal (fskideal)\02 kidéal Kindertagesstätten\YLAA Basel\02 Marketing &amp; Kommunikation\Fotos\ylaa Densapark\16 Q1\Gemüse und Früchte (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175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467" w:rsidRPr="0039446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7A93"/>
    <w:multiLevelType w:val="hybridMultilevel"/>
    <w:tmpl w:val="E00E03AA"/>
    <w:lvl w:ilvl="0" w:tplc="F442337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6B01C1"/>
    <w:multiLevelType w:val="multilevel"/>
    <w:tmpl w:val="F0208408"/>
    <w:lvl w:ilvl="0">
      <w:start w:val="1"/>
      <w:numFmt w:val="decimal"/>
      <w:pStyle w:val="Formatvorlag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A9C3B4C"/>
    <w:multiLevelType w:val="multilevel"/>
    <w:tmpl w:val="E4C024DA"/>
    <w:lvl w:ilvl="0">
      <w:start w:val="1"/>
      <w:numFmt w:val="decimal"/>
      <w:pStyle w:val="berschrift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B385BEA"/>
    <w:multiLevelType w:val="hybridMultilevel"/>
    <w:tmpl w:val="E6026712"/>
    <w:lvl w:ilvl="0" w:tplc="E768195E">
      <w:start w:val="1"/>
      <w:numFmt w:val="decimal"/>
      <w:pStyle w:val="berschrift10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B715C"/>
    <w:multiLevelType w:val="multilevel"/>
    <w:tmpl w:val="57FCE14E"/>
    <w:lvl w:ilvl="0">
      <w:start w:val="1"/>
      <w:numFmt w:val="decimal"/>
      <w:pStyle w:val="Untertite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EED16A2"/>
    <w:multiLevelType w:val="hybridMultilevel"/>
    <w:tmpl w:val="FE8041C6"/>
    <w:lvl w:ilvl="0" w:tplc="7EFAA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32BF4"/>
    <w:multiLevelType w:val="hybridMultilevel"/>
    <w:tmpl w:val="D0CC9C8A"/>
    <w:lvl w:ilvl="0" w:tplc="EC3C480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61354235">
    <w:abstractNumId w:val="2"/>
  </w:num>
  <w:num w:numId="2" w16cid:durableId="925723329">
    <w:abstractNumId w:val="2"/>
  </w:num>
  <w:num w:numId="3" w16cid:durableId="745689688">
    <w:abstractNumId w:val="5"/>
  </w:num>
  <w:num w:numId="4" w16cid:durableId="348456672">
    <w:abstractNumId w:val="4"/>
  </w:num>
  <w:num w:numId="5" w16cid:durableId="4738350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2258485">
    <w:abstractNumId w:val="3"/>
  </w:num>
  <w:num w:numId="7" w16cid:durableId="349769011">
    <w:abstractNumId w:val="6"/>
  </w:num>
  <w:num w:numId="8" w16cid:durableId="114563892">
    <w:abstractNumId w:val="0"/>
  </w:num>
  <w:num w:numId="9" w16cid:durableId="2110007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E85"/>
    <w:rsid w:val="00001557"/>
    <w:rsid w:val="00015FCF"/>
    <w:rsid w:val="00024E21"/>
    <w:rsid w:val="00032430"/>
    <w:rsid w:val="00034D2B"/>
    <w:rsid w:val="00036AB9"/>
    <w:rsid w:val="000402CE"/>
    <w:rsid w:val="00040794"/>
    <w:rsid w:val="00044659"/>
    <w:rsid w:val="00051E05"/>
    <w:rsid w:val="00055FB0"/>
    <w:rsid w:val="00074BF6"/>
    <w:rsid w:val="00083B1D"/>
    <w:rsid w:val="00086658"/>
    <w:rsid w:val="000871AA"/>
    <w:rsid w:val="000A4DCD"/>
    <w:rsid w:val="000C1984"/>
    <w:rsid w:val="000D2D1F"/>
    <w:rsid w:val="000E5063"/>
    <w:rsid w:val="001012C0"/>
    <w:rsid w:val="00104A22"/>
    <w:rsid w:val="00112FA8"/>
    <w:rsid w:val="0011417F"/>
    <w:rsid w:val="00122CAF"/>
    <w:rsid w:val="00136D7A"/>
    <w:rsid w:val="00147AA9"/>
    <w:rsid w:val="001715C9"/>
    <w:rsid w:val="00172672"/>
    <w:rsid w:val="00174C24"/>
    <w:rsid w:val="001917BF"/>
    <w:rsid w:val="00194900"/>
    <w:rsid w:val="001B773F"/>
    <w:rsid w:val="001C34C2"/>
    <w:rsid w:val="001C6C8A"/>
    <w:rsid w:val="001C77C3"/>
    <w:rsid w:val="001D145B"/>
    <w:rsid w:val="001D37FC"/>
    <w:rsid w:val="001F4FF6"/>
    <w:rsid w:val="001F7378"/>
    <w:rsid w:val="00213550"/>
    <w:rsid w:val="002242F7"/>
    <w:rsid w:val="00225C0F"/>
    <w:rsid w:val="00227889"/>
    <w:rsid w:val="00273EED"/>
    <w:rsid w:val="00283ACE"/>
    <w:rsid w:val="00287FDE"/>
    <w:rsid w:val="00295D5D"/>
    <w:rsid w:val="0029737A"/>
    <w:rsid w:val="002A14CF"/>
    <w:rsid w:val="002A582E"/>
    <w:rsid w:val="002B1C3F"/>
    <w:rsid w:val="002B5AEC"/>
    <w:rsid w:val="002C38AF"/>
    <w:rsid w:val="002D2538"/>
    <w:rsid w:val="002E3947"/>
    <w:rsid w:val="002E4159"/>
    <w:rsid w:val="002E66B7"/>
    <w:rsid w:val="0030049C"/>
    <w:rsid w:val="0030674B"/>
    <w:rsid w:val="00307E20"/>
    <w:rsid w:val="00312B00"/>
    <w:rsid w:val="00336BAD"/>
    <w:rsid w:val="00342B94"/>
    <w:rsid w:val="0036199A"/>
    <w:rsid w:val="003654DA"/>
    <w:rsid w:val="00371C8D"/>
    <w:rsid w:val="00394467"/>
    <w:rsid w:val="00394B4D"/>
    <w:rsid w:val="003A29FF"/>
    <w:rsid w:val="003B3B4E"/>
    <w:rsid w:val="003B3FA0"/>
    <w:rsid w:val="003B73B6"/>
    <w:rsid w:val="003E5F40"/>
    <w:rsid w:val="004017EE"/>
    <w:rsid w:val="00426E8C"/>
    <w:rsid w:val="0043399E"/>
    <w:rsid w:val="004375DC"/>
    <w:rsid w:val="00457884"/>
    <w:rsid w:val="004647C1"/>
    <w:rsid w:val="0047035E"/>
    <w:rsid w:val="00476953"/>
    <w:rsid w:val="00476CAE"/>
    <w:rsid w:val="00480E23"/>
    <w:rsid w:val="004846AA"/>
    <w:rsid w:val="004B0F12"/>
    <w:rsid w:val="004B281A"/>
    <w:rsid w:val="004B2D28"/>
    <w:rsid w:val="004C19AD"/>
    <w:rsid w:val="004D61F6"/>
    <w:rsid w:val="004D7FFD"/>
    <w:rsid w:val="004E688C"/>
    <w:rsid w:val="0051359E"/>
    <w:rsid w:val="005177DB"/>
    <w:rsid w:val="00525033"/>
    <w:rsid w:val="005359E8"/>
    <w:rsid w:val="00536BAC"/>
    <w:rsid w:val="00540391"/>
    <w:rsid w:val="00544D32"/>
    <w:rsid w:val="005639B4"/>
    <w:rsid w:val="00572966"/>
    <w:rsid w:val="0058175A"/>
    <w:rsid w:val="00582A62"/>
    <w:rsid w:val="00587E27"/>
    <w:rsid w:val="00591634"/>
    <w:rsid w:val="00593451"/>
    <w:rsid w:val="005966CD"/>
    <w:rsid w:val="005A312F"/>
    <w:rsid w:val="005B0066"/>
    <w:rsid w:val="005B1E9E"/>
    <w:rsid w:val="00611513"/>
    <w:rsid w:val="0062595C"/>
    <w:rsid w:val="00633622"/>
    <w:rsid w:val="006507C8"/>
    <w:rsid w:val="0065212D"/>
    <w:rsid w:val="00671115"/>
    <w:rsid w:val="00674EA8"/>
    <w:rsid w:val="00676549"/>
    <w:rsid w:val="00680A8D"/>
    <w:rsid w:val="0068430C"/>
    <w:rsid w:val="00686735"/>
    <w:rsid w:val="006A0F70"/>
    <w:rsid w:val="006F16EE"/>
    <w:rsid w:val="006F2976"/>
    <w:rsid w:val="00700E9B"/>
    <w:rsid w:val="0070137F"/>
    <w:rsid w:val="007026A0"/>
    <w:rsid w:val="0071190E"/>
    <w:rsid w:val="00734132"/>
    <w:rsid w:val="007410AF"/>
    <w:rsid w:val="007545C8"/>
    <w:rsid w:val="00756DF1"/>
    <w:rsid w:val="00757E95"/>
    <w:rsid w:val="00776D19"/>
    <w:rsid w:val="00785D31"/>
    <w:rsid w:val="00787826"/>
    <w:rsid w:val="00790722"/>
    <w:rsid w:val="007929A6"/>
    <w:rsid w:val="007A15AF"/>
    <w:rsid w:val="007A3FB9"/>
    <w:rsid w:val="007B69D9"/>
    <w:rsid w:val="007B744C"/>
    <w:rsid w:val="007C54FB"/>
    <w:rsid w:val="007C5B86"/>
    <w:rsid w:val="007C5F30"/>
    <w:rsid w:val="007D0CFE"/>
    <w:rsid w:val="007D1C48"/>
    <w:rsid w:val="007D2662"/>
    <w:rsid w:val="007D3775"/>
    <w:rsid w:val="007E332D"/>
    <w:rsid w:val="007E4FF7"/>
    <w:rsid w:val="007E644F"/>
    <w:rsid w:val="007E6C5B"/>
    <w:rsid w:val="007F2B91"/>
    <w:rsid w:val="008069BC"/>
    <w:rsid w:val="00811A22"/>
    <w:rsid w:val="0081721E"/>
    <w:rsid w:val="008207C7"/>
    <w:rsid w:val="00827C8D"/>
    <w:rsid w:val="00845EF1"/>
    <w:rsid w:val="008636D9"/>
    <w:rsid w:val="008664B2"/>
    <w:rsid w:val="008847A2"/>
    <w:rsid w:val="00890836"/>
    <w:rsid w:val="00892784"/>
    <w:rsid w:val="0089609D"/>
    <w:rsid w:val="008A28A9"/>
    <w:rsid w:val="008A512B"/>
    <w:rsid w:val="008B62BF"/>
    <w:rsid w:val="008D0574"/>
    <w:rsid w:val="008D5084"/>
    <w:rsid w:val="008E239D"/>
    <w:rsid w:val="008E43DD"/>
    <w:rsid w:val="008E5A0A"/>
    <w:rsid w:val="0091630C"/>
    <w:rsid w:val="009300FD"/>
    <w:rsid w:val="0093195E"/>
    <w:rsid w:val="00951C1C"/>
    <w:rsid w:val="00952391"/>
    <w:rsid w:val="00982F8C"/>
    <w:rsid w:val="00991C82"/>
    <w:rsid w:val="009B0D5F"/>
    <w:rsid w:val="009B22E3"/>
    <w:rsid w:val="009B6AD9"/>
    <w:rsid w:val="009B71CB"/>
    <w:rsid w:val="009C24B8"/>
    <w:rsid w:val="009D088A"/>
    <w:rsid w:val="009D5135"/>
    <w:rsid w:val="009E2B1B"/>
    <w:rsid w:val="009E333D"/>
    <w:rsid w:val="009E5BB2"/>
    <w:rsid w:val="009E5F5B"/>
    <w:rsid w:val="009E7E0C"/>
    <w:rsid w:val="009F667F"/>
    <w:rsid w:val="00A00031"/>
    <w:rsid w:val="00A13098"/>
    <w:rsid w:val="00A31D96"/>
    <w:rsid w:val="00A3726B"/>
    <w:rsid w:val="00A60DD8"/>
    <w:rsid w:val="00A73F81"/>
    <w:rsid w:val="00A9430F"/>
    <w:rsid w:val="00AA1613"/>
    <w:rsid w:val="00AD6843"/>
    <w:rsid w:val="00AE1C14"/>
    <w:rsid w:val="00AE5C0A"/>
    <w:rsid w:val="00AE6AD7"/>
    <w:rsid w:val="00AE737F"/>
    <w:rsid w:val="00AF074F"/>
    <w:rsid w:val="00B242B6"/>
    <w:rsid w:val="00B30CDF"/>
    <w:rsid w:val="00B403A8"/>
    <w:rsid w:val="00B65FBD"/>
    <w:rsid w:val="00B7007F"/>
    <w:rsid w:val="00B77D96"/>
    <w:rsid w:val="00B82227"/>
    <w:rsid w:val="00B92F03"/>
    <w:rsid w:val="00B97BE8"/>
    <w:rsid w:val="00BA0E85"/>
    <w:rsid w:val="00BA6685"/>
    <w:rsid w:val="00BC050E"/>
    <w:rsid w:val="00BE6712"/>
    <w:rsid w:val="00BF586A"/>
    <w:rsid w:val="00C01654"/>
    <w:rsid w:val="00C03F60"/>
    <w:rsid w:val="00C22299"/>
    <w:rsid w:val="00C2335F"/>
    <w:rsid w:val="00C334D7"/>
    <w:rsid w:val="00C402E8"/>
    <w:rsid w:val="00C409FE"/>
    <w:rsid w:val="00C41324"/>
    <w:rsid w:val="00C812EF"/>
    <w:rsid w:val="00C8248F"/>
    <w:rsid w:val="00C85D2D"/>
    <w:rsid w:val="00C87B2D"/>
    <w:rsid w:val="00CA044F"/>
    <w:rsid w:val="00CA7035"/>
    <w:rsid w:val="00CD0A15"/>
    <w:rsid w:val="00CD6B06"/>
    <w:rsid w:val="00CF658A"/>
    <w:rsid w:val="00D0153E"/>
    <w:rsid w:val="00D07687"/>
    <w:rsid w:val="00D07F11"/>
    <w:rsid w:val="00D15EB0"/>
    <w:rsid w:val="00D32735"/>
    <w:rsid w:val="00D412A3"/>
    <w:rsid w:val="00D423AA"/>
    <w:rsid w:val="00D44862"/>
    <w:rsid w:val="00D4507C"/>
    <w:rsid w:val="00D50042"/>
    <w:rsid w:val="00D6006E"/>
    <w:rsid w:val="00D6494E"/>
    <w:rsid w:val="00D71636"/>
    <w:rsid w:val="00D7732D"/>
    <w:rsid w:val="00D773FD"/>
    <w:rsid w:val="00D96D65"/>
    <w:rsid w:val="00DC33F3"/>
    <w:rsid w:val="00DC686D"/>
    <w:rsid w:val="00DD0B0A"/>
    <w:rsid w:val="00DD77DF"/>
    <w:rsid w:val="00DF2990"/>
    <w:rsid w:val="00DF4648"/>
    <w:rsid w:val="00E142A5"/>
    <w:rsid w:val="00E21460"/>
    <w:rsid w:val="00E321CF"/>
    <w:rsid w:val="00E3328B"/>
    <w:rsid w:val="00E54EEC"/>
    <w:rsid w:val="00E60A9E"/>
    <w:rsid w:val="00E61CB5"/>
    <w:rsid w:val="00E636D9"/>
    <w:rsid w:val="00E75DEA"/>
    <w:rsid w:val="00E90432"/>
    <w:rsid w:val="00E91DBC"/>
    <w:rsid w:val="00E91FA0"/>
    <w:rsid w:val="00EA4833"/>
    <w:rsid w:val="00EB177F"/>
    <w:rsid w:val="00ED2F95"/>
    <w:rsid w:val="00EE039A"/>
    <w:rsid w:val="00EE66C0"/>
    <w:rsid w:val="00EF03D4"/>
    <w:rsid w:val="00EF246C"/>
    <w:rsid w:val="00EF2634"/>
    <w:rsid w:val="00EF3400"/>
    <w:rsid w:val="00F15507"/>
    <w:rsid w:val="00F16672"/>
    <w:rsid w:val="00F20A91"/>
    <w:rsid w:val="00F33A21"/>
    <w:rsid w:val="00F37645"/>
    <w:rsid w:val="00F401BB"/>
    <w:rsid w:val="00F529A1"/>
    <w:rsid w:val="00F674F3"/>
    <w:rsid w:val="00F7465D"/>
    <w:rsid w:val="00F760A7"/>
    <w:rsid w:val="00F95422"/>
    <w:rsid w:val="00F96023"/>
    <w:rsid w:val="00FA483D"/>
    <w:rsid w:val="00FA7B25"/>
    <w:rsid w:val="00FB099E"/>
    <w:rsid w:val="00FC7AFF"/>
    <w:rsid w:val="00FD112A"/>
    <w:rsid w:val="00FE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D3A7C8"/>
  <w15:docId w15:val="{43A7EC5E-B586-445E-85A6-48163751D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1C82"/>
    <w:pPr>
      <w:spacing w:before="240" w:after="0" w:line="240" w:lineRule="auto"/>
    </w:pPr>
    <w:rPr>
      <w:rFonts w:ascii="Tahoma" w:hAnsi="Tahoma" w:cs="Calibri"/>
      <w:sz w:val="24"/>
      <w:szCs w:val="24"/>
    </w:rPr>
  </w:style>
  <w:style w:type="paragraph" w:styleId="berschrift10">
    <w:name w:val="heading 1"/>
    <w:basedOn w:val="Standard"/>
    <w:next w:val="Standard"/>
    <w:link w:val="berschrift1Zchn"/>
    <w:autoRedefine/>
    <w:qFormat/>
    <w:rsid w:val="00C402E8"/>
    <w:pPr>
      <w:keepNext/>
      <w:numPr>
        <w:numId w:val="6"/>
      </w:numPr>
      <w:spacing w:after="60"/>
      <w:outlineLvl w:val="0"/>
    </w:pPr>
    <w:rPr>
      <w:rFonts w:eastAsiaTheme="majorEastAsia" w:cstheme="majorBidi"/>
      <w:b/>
      <w:bCs/>
      <w:kern w:val="32"/>
      <w:szCs w:val="32"/>
    </w:rPr>
  </w:style>
  <w:style w:type="paragraph" w:styleId="berschrift20">
    <w:name w:val="heading 2"/>
    <w:basedOn w:val="Standard"/>
    <w:next w:val="Standard"/>
    <w:link w:val="berschrift2Zchn"/>
    <w:uiPriority w:val="9"/>
    <w:semiHidden/>
    <w:unhideWhenUsed/>
    <w:qFormat/>
    <w:rsid w:val="00112F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nhideWhenUsed/>
    <w:qFormat/>
    <w:rsid w:val="00112FA8"/>
    <w:pPr>
      <w:keepNext/>
      <w:spacing w:after="60"/>
      <w:outlineLvl w:val="2"/>
    </w:pPr>
    <w:rPr>
      <w:rFonts w:eastAsiaTheme="majorEastAsia" w:cstheme="majorBidi"/>
      <w:b/>
      <w:bCs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">
    <w:name w:val="Überschrift1"/>
    <w:basedOn w:val="berschrift10"/>
    <w:link w:val="berschrift1Zchn0"/>
    <w:autoRedefine/>
    <w:uiPriority w:val="99"/>
    <w:rsid w:val="00112FA8"/>
    <w:pPr>
      <w:numPr>
        <w:numId w:val="2"/>
      </w:numPr>
      <w:tabs>
        <w:tab w:val="left" w:pos="709"/>
      </w:tabs>
      <w:spacing w:before="480" w:after="120"/>
    </w:pPr>
    <w:rPr>
      <w:rFonts w:eastAsia="Times New Roman" w:cs="Calibri"/>
      <w:b w:val="0"/>
      <w:bCs w:val="0"/>
      <w:color w:val="00ABF1"/>
      <w:sz w:val="28"/>
    </w:rPr>
  </w:style>
  <w:style w:type="character" w:customStyle="1" w:styleId="berschrift1Zchn0">
    <w:name w:val="Überschrift1 Zchn"/>
    <w:basedOn w:val="berschrift1Zchn"/>
    <w:link w:val="berschrift1"/>
    <w:uiPriority w:val="99"/>
    <w:locked/>
    <w:rsid w:val="00112FA8"/>
    <w:rPr>
      <w:rFonts w:ascii="Tahoma" w:eastAsia="Times New Roman" w:hAnsi="Tahoma" w:cs="Calibri"/>
      <w:b w:val="0"/>
      <w:bCs w:val="0"/>
      <w:color w:val="00ABF1"/>
      <w:kern w:val="32"/>
      <w:sz w:val="28"/>
      <w:szCs w:val="32"/>
    </w:rPr>
  </w:style>
  <w:style w:type="character" w:customStyle="1" w:styleId="berschrift1Zchn">
    <w:name w:val="Überschrift 1 Zchn"/>
    <w:basedOn w:val="Absatz-Standardschriftart"/>
    <w:link w:val="berschrift10"/>
    <w:rsid w:val="00C402E8"/>
    <w:rPr>
      <w:rFonts w:ascii="Tahoma" w:eastAsiaTheme="majorEastAsia" w:hAnsi="Tahoma" w:cstheme="majorBidi"/>
      <w:b/>
      <w:bCs/>
      <w:kern w:val="32"/>
      <w:sz w:val="24"/>
      <w:szCs w:val="32"/>
    </w:rPr>
  </w:style>
  <w:style w:type="paragraph" w:customStyle="1" w:styleId="berschrift2">
    <w:name w:val="Überschrift2"/>
    <w:basedOn w:val="berschrift20"/>
    <w:link w:val="berschrift2Zchn0"/>
    <w:autoRedefine/>
    <w:uiPriority w:val="99"/>
    <w:rsid w:val="00112FA8"/>
    <w:pPr>
      <w:keepLines w:val="0"/>
      <w:numPr>
        <w:ilvl w:val="1"/>
        <w:numId w:val="4"/>
      </w:numPr>
      <w:tabs>
        <w:tab w:val="left" w:pos="1134"/>
      </w:tabs>
      <w:spacing w:before="360" w:after="120"/>
      <w:ind w:left="720"/>
    </w:pPr>
    <w:rPr>
      <w:rFonts w:ascii="Tahoma" w:hAnsi="Tahoma"/>
      <w:b/>
      <w:iCs/>
      <w:color w:val="00ABF1"/>
      <w:sz w:val="22"/>
      <w:szCs w:val="28"/>
    </w:rPr>
  </w:style>
  <w:style w:type="character" w:customStyle="1" w:styleId="berschrift2Zchn0">
    <w:name w:val="Überschrift2 Zchn"/>
    <w:basedOn w:val="Absatz-Standardschriftart"/>
    <w:link w:val="berschrift2"/>
    <w:uiPriority w:val="99"/>
    <w:locked/>
    <w:rsid w:val="00112FA8"/>
    <w:rPr>
      <w:rFonts w:ascii="Tahoma" w:eastAsiaTheme="majorEastAsia" w:hAnsi="Tahoma" w:cstheme="majorBidi"/>
      <w:b/>
      <w:iCs/>
      <w:color w:val="00ABF1"/>
      <w:szCs w:val="28"/>
    </w:rPr>
  </w:style>
  <w:style w:type="character" w:customStyle="1" w:styleId="berschrift2Zchn">
    <w:name w:val="Überschrift 2 Zchn"/>
    <w:basedOn w:val="Absatz-Standardschriftart"/>
    <w:link w:val="berschrift20"/>
    <w:uiPriority w:val="9"/>
    <w:semiHidden/>
    <w:rsid w:val="00112F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autoRedefine/>
    <w:qFormat/>
    <w:rsid w:val="00112FA8"/>
    <w:pPr>
      <w:tabs>
        <w:tab w:val="left" w:pos="1843"/>
      </w:tabs>
      <w:spacing w:before="60" w:after="60"/>
      <w:contextualSpacing/>
    </w:pPr>
    <w:rPr>
      <w:rFonts w:eastAsiaTheme="majorEastAsia" w:cstheme="majorBidi"/>
      <w:spacing w:val="-10"/>
      <w:kern w:val="28"/>
      <w:sz w:val="22"/>
      <w:szCs w:val="56"/>
    </w:rPr>
  </w:style>
  <w:style w:type="character" w:customStyle="1" w:styleId="TitelZchn">
    <w:name w:val="Titel Zchn"/>
    <w:basedOn w:val="Absatz-Standardschriftart"/>
    <w:link w:val="Titel"/>
    <w:rsid w:val="00112FA8"/>
    <w:rPr>
      <w:rFonts w:ascii="Tahoma" w:eastAsiaTheme="majorEastAsia" w:hAnsi="Tahoma" w:cstheme="majorBidi"/>
      <w:spacing w:val="-10"/>
      <w:kern w:val="28"/>
      <w:szCs w:val="56"/>
    </w:rPr>
  </w:style>
  <w:style w:type="paragraph" w:styleId="Untertitel">
    <w:name w:val="Subtitle"/>
    <w:basedOn w:val="Standard"/>
    <w:next w:val="Standard"/>
    <w:link w:val="UntertitelZchn"/>
    <w:autoRedefine/>
    <w:qFormat/>
    <w:rsid w:val="00112FA8"/>
    <w:pPr>
      <w:numPr>
        <w:numId w:val="5"/>
      </w:numPr>
      <w:spacing w:before="0" w:after="60"/>
      <w:ind w:hanging="360"/>
    </w:pPr>
    <w:rPr>
      <w:rFonts w:eastAsiaTheme="majorEastAsia" w:cstheme="majorBidi"/>
      <w:sz w:val="22"/>
    </w:rPr>
  </w:style>
  <w:style w:type="character" w:customStyle="1" w:styleId="UntertitelZchn">
    <w:name w:val="Untertitel Zchn"/>
    <w:basedOn w:val="Absatz-Standardschriftart"/>
    <w:link w:val="Untertitel"/>
    <w:rsid w:val="00112FA8"/>
    <w:rPr>
      <w:rFonts w:ascii="Tahoma" w:eastAsiaTheme="majorEastAsia" w:hAnsi="Tahoma" w:cstheme="majorBidi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112FA8"/>
    <w:rPr>
      <w:rFonts w:ascii="Tahoma" w:eastAsiaTheme="majorEastAsia" w:hAnsi="Tahoma" w:cstheme="majorBidi"/>
      <w:b/>
      <w:bCs/>
      <w:szCs w:val="26"/>
    </w:rPr>
  </w:style>
  <w:style w:type="paragraph" w:styleId="Listenabsatz">
    <w:name w:val="List Paragraph"/>
    <w:basedOn w:val="Standard"/>
    <w:autoRedefine/>
    <w:uiPriority w:val="34"/>
    <w:qFormat/>
    <w:rsid w:val="005B1E9E"/>
    <w:pPr>
      <w:numPr>
        <w:numId w:val="7"/>
      </w:numPr>
      <w:spacing w:before="60" w:after="120" w:line="276" w:lineRule="auto"/>
    </w:pPr>
    <w:rPr>
      <w:rFonts w:eastAsiaTheme="minorHAnsi" w:cstheme="minorBidi"/>
      <w:sz w:val="22"/>
      <w:szCs w:val="22"/>
    </w:rPr>
  </w:style>
  <w:style w:type="paragraph" w:customStyle="1" w:styleId="Formatvorlage2">
    <w:name w:val="Formatvorlage2"/>
    <w:basedOn w:val="Standard"/>
    <w:qFormat/>
    <w:rsid w:val="003B3FA0"/>
    <w:pPr>
      <w:keepNext/>
      <w:numPr>
        <w:numId w:val="9"/>
      </w:numPr>
      <w:spacing w:before="360" w:after="60" w:line="288" w:lineRule="auto"/>
      <w:ind w:left="1701" w:hanging="1701"/>
      <w:outlineLvl w:val="0"/>
    </w:pPr>
    <w:rPr>
      <w:rFonts w:eastAsia="Times New Roman" w:cs="Times New Roman"/>
      <w:b/>
      <w:color w:val="C7DA01"/>
      <w:kern w:val="32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A28A9"/>
    <w:rPr>
      <w:rFonts w:ascii="Tahoma" w:hAnsi="Tahoma" w:cs="Calibr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8A28A9"/>
    <w:rPr>
      <w:rFonts w:ascii="Tahoma" w:hAnsi="Tahoma" w:cs="Calibri"/>
      <w:sz w:val="24"/>
      <w:szCs w:val="24"/>
    </w:rPr>
  </w:style>
  <w:style w:type="table" w:styleId="Tabellenraster">
    <w:name w:val="Table Grid"/>
    <w:basedOn w:val="NormaleTabelle"/>
    <w:uiPriority w:val="39"/>
    <w:rsid w:val="008A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5BB2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5BB2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7F2B91"/>
    <w:rPr>
      <w:color w:val="808080"/>
    </w:rPr>
  </w:style>
  <w:style w:type="character" w:styleId="Hyperlink">
    <w:name w:val="Hyperlink"/>
    <w:basedOn w:val="Absatz-Standardschriftart"/>
    <w:uiPriority w:val="99"/>
    <w:semiHidden/>
    <w:unhideWhenUsed/>
    <w:rsid w:val="00680A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we.de/rezepte/blumenkohl-kartoffel-gratin-schinkenwuerfe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ewe.de/rezepte/moehreneintopf/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L_DP\Downloads\M503c%20Men&#252;plan%20Vorlage%20ylaa%20DE%2020230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49352253D234F70B007922AEB91BF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00378C-2E3B-4B67-AD7E-EF35A823B9C0}"/>
      </w:docPartPr>
      <w:docPartBody>
        <w:p w:rsidR="006C0FE7" w:rsidRDefault="00000000">
          <w:pPr>
            <w:pStyle w:val="449352253D234F70B007922AEB91BF90"/>
          </w:pPr>
          <w:r w:rsidRPr="00A97599">
            <w:rPr>
              <w:rStyle w:val="Platzhaltertext"/>
            </w:rPr>
            <w:t>Wählen Sie ein Element aus.</w:t>
          </w:r>
        </w:p>
      </w:docPartBody>
    </w:docPart>
    <w:docPart>
      <w:docPartPr>
        <w:name w:val="AE4BB7316D9B431A99E628715B7AC1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11DCFF-A5C1-4CA9-956A-40BA3640CA40}"/>
      </w:docPartPr>
      <w:docPartBody>
        <w:p w:rsidR="00000000" w:rsidRDefault="006C0FE7" w:rsidP="006C0FE7">
          <w:pPr>
            <w:pStyle w:val="AE4BB7316D9B431A99E628715B7AC188"/>
          </w:pPr>
          <w:r w:rsidRPr="00A9759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E83DF352AFE4566BEAA426615F12A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479684-F0E6-4502-8E73-0581853D957A}"/>
      </w:docPartPr>
      <w:docPartBody>
        <w:p w:rsidR="00000000" w:rsidRDefault="006C0FE7" w:rsidP="006C0FE7">
          <w:pPr>
            <w:pStyle w:val="AE83DF352AFE4566BEAA426615F12A1C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8494D36F8FB48F9A1D96EBAD91DF2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002717-FDAA-485E-A406-C35BF121ED8C}"/>
      </w:docPartPr>
      <w:docPartBody>
        <w:p w:rsidR="00000000" w:rsidRDefault="006C0FE7" w:rsidP="006C0FE7">
          <w:pPr>
            <w:pStyle w:val="38494D36F8FB48F9A1D96EBAD91DF2B0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23D00C271EA49D6A3CB3D05D99D8F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7907B9-CCF4-494C-A5E2-3B86220DD751}"/>
      </w:docPartPr>
      <w:docPartBody>
        <w:p w:rsidR="00000000" w:rsidRDefault="006C0FE7" w:rsidP="006C0FE7">
          <w:pPr>
            <w:pStyle w:val="023D00C271EA49D6A3CB3D05D99D8F1A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EC6AC3EFFA84E4BBCD5D3B572CAD7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29C2D8-14AD-4DF8-8CDE-BCE613E9476D}"/>
      </w:docPartPr>
      <w:docPartBody>
        <w:p w:rsidR="00000000" w:rsidRDefault="006C0FE7" w:rsidP="006C0FE7">
          <w:pPr>
            <w:pStyle w:val="7EC6AC3EFFA84E4BBCD5D3B572CAD7E3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F1553624DC54ABFB583FE674580E0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04F2B8-65A6-4463-89D0-1DA47B3907BC}"/>
      </w:docPartPr>
      <w:docPartBody>
        <w:p w:rsidR="00000000" w:rsidRDefault="006C0FE7" w:rsidP="006C0FE7">
          <w:pPr>
            <w:pStyle w:val="CF1553624DC54ABFB583FE674580E043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82CA38A472246809EE95349878D14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EDEF09-8A1D-4644-9481-E77F9BD2C459}"/>
      </w:docPartPr>
      <w:docPartBody>
        <w:p w:rsidR="00000000" w:rsidRDefault="006C0FE7" w:rsidP="006C0FE7">
          <w:pPr>
            <w:pStyle w:val="782CA38A472246809EE95349878D146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0CBA2EBA61F40E8879A35DCB7F3CE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4E48AD-BEB8-4D8C-9B6C-DC11F9BC3EDD}"/>
      </w:docPartPr>
      <w:docPartBody>
        <w:p w:rsidR="00000000" w:rsidRDefault="006C0FE7" w:rsidP="006C0FE7">
          <w:pPr>
            <w:pStyle w:val="50CBA2EBA61F40E8879A35DCB7F3CE05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AE21418EE3F409BB18AAB49F444B5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8148AC-131A-49FE-86ED-6EEE50A19D59}"/>
      </w:docPartPr>
      <w:docPartBody>
        <w:p w:rsidR="00000000" w:rsidRDefault="006C0FE7" w:rsidP="006C0FE7">
          <w:pPr>
            <w:pStyle w:val="AAE21418EE3F409BB18AAB49F444B5C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8AE078D32C9461D887E08F336412B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BE1E7C-C4BA-4DAF-8D22-B7C155D0C88F}"/>
      </w:docPartPr>
      <w:docPartBody>
        <w:p w:rsidR="00000000" w:rsidRDefault="006C0FE7" w:rsidP="006C0FE7">
          <w:pPr>
            <w:pStyle w:val="68AE078D32C9461D887E08F336412B53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E0B75BD518747D8B956167FB7556E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FAF5FF-C764-452C-A4BD-F7ED61719801}"/>
      </w:docPartPr>
      <w:docPartBody>
        <w:p w:rsidR="00000000" w:rsidRDefault="006C0FE7" w:rsidP="006C0FE7">
          <w:pPr>
            <w:pStyle w:val="5E0B75BD518747D8B956167FB7556E8F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F189E1B2519446FA440EA6B2E7E6C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BD6D34-4C7D-42F8-99EF-4BE91855665D}"/>
      </w:docPartPr>
      <w:docPartBody>
        <w:p w:rsidR="00000000" w:rsidRDefault="006C0FE7" w:rsidP="006C0FE7">
          <w:pPr>
            <w:pStyle w:val="EF189E1B2519446FA440EA6B2E7E6C1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53E977AF7F04D2DB14B2957E08ADA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C0F37A-1E7D-4BF7-B0AB-A494FC003D48}"/>
      </w:docPartPr>
      <w:docPartBody>
        <w:p w:rsidR="00000000" w:rsidRDefault="006C0FE7" w:rsidP="006C0FE7">
          <w:pPr>
            <w:pStyle w:val="E53E977AF7F04D2DB14B2957E08ADA23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BE0B64E02424FCE8C05CEBFA69D76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8DD1A7-4EF7-4DF5-B4D7-EF8C556EEAB1}"/>
      </w:docPartPr>
      <w:docPartBody>
        <w:p w:rsidR="00000000" w:rsidRDefault="006C0FE7" w:rsidP="006C0FE7">
          <w:pPr>
            <w:pStyle w:val="EBE0B64E02424FCE8C05CEBFA69D76DD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2459767E5A44807882FF71B94787F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6D1088-DC20-42A6-94C7-8F3BC7BED1EA}"/>
      </w:docPartPr>
      <w:docPartBody>
        <w:p w:rsidR="00000000" w:rsidRDefault="006C0FE7" w:rsidP="006C0FE7">
          <w:pPr>
            <w:pStyle w:val="02459767E5A44807882FF71B94787FBD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FE585213E194CA585AAB2E94BE171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60DBBE-FBBE-4263-8E98-502AE18DDB51}"/>
      </w:docPartPr>
      <w:docPartBody>
        <w:p w:rsidR="00000000" w:rsidRDefault="006C0FE7" w:rsidP="006C0FE7">
          <w:pPr>
            <w:pStyle w:val="8FE585213E194CA585AAB2E94BE17102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D0FAEEF64524983AD87D6273FB4D9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50BC70-0A63-41B0-9935-4D5C22BB83B0}"/>
      </w:docPartPr>
      <w:docPartBody>
        <w:p w:rsidR="00000000" w:rsidRDefault="006C0FE7" w:rsidP="006C0FE7">
          <w:pPr>
            <w:pStyle w:val="1D0FAEEF64524983AD87D6273FB4D95B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D15D6217F074FDD801356D81265A0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0D17FC-6312-4B33-AE28-1BEFD6E55C87}"/>
      </w:docPartPr>
      <w:docPartBody>
        <w:p w:rsidR="00000000" w:rsidRDefault="006C0FE7" w:rsidP="006C0FE7">
          <w:pPr>
            <w:pStyle w:val="0D15D6217F074FDD801356D81265A0B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E67746700F64CB0B50951390FEA09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DB9AAA-0C34-4293-BF43-BD759E865024}"/>
      </w:docPartPr>
      <w:docPartBody>
        <w:p w:rsidR="00000000" w:rsidRDefault="006C0FE7" w:rsidP="006C0FE7">
          <w:pPr>
            <w:pStyle w:val="1E67746700F64CB0B50951390FEA09D3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D21D38462A84D9D88D90E57C84D7F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A09CE4-C501-4361-B8F5-2A5A715C1CBC}"/>
      </w:docPartPr>
      <w:docPartBody>
        <w:p w:rsidR="00000000" w:rsidRDefault="006C0FE7" w:rsidP="006C0FE7">
          <w:pPr>
            <w:pStyle w:val="5D21D38462A84D9D88D90E57C84D7F1D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4C3B7111E764768B0AEA56AB3419F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9A9532-57C7-4671-AB2F-267EC523B596}"/>
      </w:docPartPr>
      <w:docPartBody>
        <w:p w:rsidR="00000000" w:rsidRDefault="006C0FE7" w:rsidP="006C0FE7">
          <w:pPr>
            <w:pStyle w:val="54C3B7111E764768B0AEA56AB3419F59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3F5729D4D7E48A8B0F146A0979410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BF92D8-5793-442F-8DB1-82718E8F5535}"/>
      </w:docPartPr>
      <w:docPartBody>
        <w:p w:rsidR="00000000" w:rsidRDefault="006C0FE7" w:rsidP="006C0FE7">
          <w:pPr>
            <w:pStyle w:val="63F5729D4D7E48A8B0F146A0979410BA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196A814F18A4AFA853FFAE45463A7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8FBBF-9841-4B1B-8249-128C79B78DD3}"/>
      </w:docPartPr>
      <w:docPartBody>
        <w:p w:rsidR="00000000" w:rsidRDefault="006C0FE7" w:rsidP="006C0FE7">
          <w:pPr>
            <w:pStyle w:val="F196A814F18A4AFA853FFAE45463A769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5E49EBEE9CF472299F7438B0292D2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B46208-4C60-485B-B414-3DC3717FCE09}"/>
      </w:docPartPr>
      <w:docPartBody>
        <w:p w:rsidR="00000000" w:rsidRDefault="006C0FE7" w:rsidP="006C0FE7">
          <w:pPr>
            <w:pStyle w:val="65E49EBEE9CF472299F7438B0292D21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14A1269DE2E47DA92BFCA03D243F3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80BDBF-DE94-4366-A5A5-0E1909A66450}"/>
      </w:docPartPr>
      <w:docPartBody>
        <w:p w:rsidR="00000000" w:rsidRDefault="006C0FE7" w:rsidP="006C0FE7">
          <w:pPr>
            <w:pStyle w:val="F14A1269DE2E47DA92BFCA03D243F37A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A31"/>
    <w:rsid w:val="00550A31"/>
    <w:rsid w:val="006C0FE7"/>
    <w:rsid w:val="00A3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C0FE7"/>
    <w:rPr>
      <w:color w:val="808080"/>
    </w:rPr>
  </w:style>
  <w:style w:type="paragraph" w:customStyle="1" w:styleId="449352253D234F70B007922AEB91BF90">
    <w:name w:val="449352253D234F70B007922AEB91BF90"/>
  </w:style>
  <w:style w:type="paragraph" w:customStyle="1" w:styleId="3FEF8587400B49F68381ECC85DC33BB2">
    <w:name w:val="3FEF8587400B49F68381ECC85DC33BB2"/>
  </w:style>
  <w:style w:type="paragraph" w:customStyle="1" w:styleId="918FDFAD1A804CD88BD560D80DF67542">
    <w:name w:val="918FDFAD1A804CD88BD560D80DF67542"/>
  </w:style>
  <w:style w:type="paragraph" w:customStyle="1" w:styleId="DDE859B9F48745FDBDCFE79F3C7D3B4A">
    <w:name w:val="DDE859B9F48745FDBDCFE79F3C7D3B4A"/>
  </w:style>
  <w:style w:type="paragraph" w:customStyle="1" w:styleId="FA41A48A739443C0847138708DA3B480">
    <w:name w:val="FA41A48A739443C0847138708DA3B480"/>
  </w:style>
  <w:style w:type="paragraph" w:customStyle="1" w:styleId="3498131907FD4EC091093F872C19097C">
    <w:name w:val="3498131907FD4EC091093F872C19097C"/>
  </w:style>
  <w:style w:type="paragraph" w:customStyle="1" w:styleId="60FD5121437F4180BA591D7344DEA374">
    <w:name w:val="60FD5121437F4180BA591D7344DEA374"/>
  </w:style>
  <w:style w:type="paragraph" w:customStyle="1" w:styleId="868D4DAF05DD48CFB384596F9574733B">
    <w:name w:val="868D4DAF05DD48CFB384596F9574733B"/>
  </w:style>
  <w:style w:type="paragraph" w:customStyle="1" w:styleId="44419A0AB8C74E2F9F4231BC1BB1131B">
    <w:name w:val="44419A0AB8C74E2F9F4231BC1BB1131B"/>
  </w:style>
  <w:style w:type="paragraph" w:customStyle="1" w:styleId="ECC1DD56E44D4091B0C3ED75604C32FE">
    <w:name w:val="ECC1DD56E44D4091B0C3ED75604C32FE"/>
  </w:style>
  <w:style w:type="paragraph" w:customStyle="1" w:styleId="B51DD8CB9657463DBCAD612DE3EDD7B4">
    <w:name w:val="B51DD8CB9657463DBCAD612DE3EDD7B4"/>
  </w:style>
  <w:style w:type="paragraph" w:customStyle="1" w:styleId="FA308D8E7C75499787C6805F88144F32">
    <w:name w:val="FA308D8E7C75499787C6805F88144F32"/>
  </w:style>
  <w:style w:type="paragraph" w:customStyle="1" w:styleId="FA0382799037426293BB735C7D84A70C">
    <w:name w:val="FA0382799037426293BB735C7D84A70C"/>
  </w:style>
  <w:style w:type="paragraph" w:customStyle="1" w:styleId="00D61912B71E46FCABDC09774A4BDFF2">
    <w:name w:val="00D61912B71E46FCABDC09774A4BDFF2"/>
  </w:style>
  <w:style w:type="paragraph" w:customStyle="1" w:styleId="B98D3862C5AF4E739A99F6F5C012E2FE">
    <w:name w:val="B98D3862C5AF4E739A99F6F5C012E2FE"/>
  </w:style>
  <w:style w:type="paragraph" w:customStyle="1" w:styleId="3CE5BBFCED2B405397D4AFE397A16C21">
    <w:name w:val="3CE5BBFCED2B405397D4AFE397A16C21"/>
  </w:style>
  <w:style w:type="paragraph" w:customStyle="1" w:styleId="B63FDC150AEB4A6EA099836794F29914">
    <w:name w:val="B63FDC150AEB4A6EA099836794F29914"/>
  </w:style>
  <w:style w:type="paragraph" w:customStyle="1" w:styleId="8D2812196B3F42ABB900745C33489014">
    <w:name w:val="8D2812196B3F42ABB900745C33489014"/>
  </w:style>
  <w:style w:type="paragraph" w:customStyle="1" w:styleId="10F20F6156A24BA1A0C35D7BFF07A880">
    <w:name w:val="10F20F6156A24BA1A0C35D7BFF07A880"/>
  </w:style>
  <w:style w:type="paragraph" w:customStyle="1" w:styleId="C77361C382D74DE2852CCD97E5CAC991">
    <w:name w:val="C77361C382D74DE2852CCD97E5CAC991"/>
  </w:style>
  <w:style w:type="paragraph" w:customStyle="1" w:styleId="D9BA94C0BDF0434A80786BE7E66B40C5">
    <w:name w:val="D9BA94C0BDF0434A80786BE7E66B40C5"/>
  </w:style>
  <w:style w:type="paragraph" w:customStyle="1" w:styleId="A2869D9C78444EB9841F4CF5D89095FE">
    <w:name w:val="A2869D9C78444EB9841F4CF5D89095FE"/>
  </w:style>
  <w:style w:type="paragraph" w:customStyle="1" w:styleId="64FAE54E9EFE45E0AEFA5764510CBE99">
    <w:name w:val="64FAE54E9EFE45E0AEFA5764510CBE99"/>
  </w:style>
  <w:style w:type="paragraph" w:customStyle="1" w:styleId="5BCE4232C96644E7A3B06B59DD64F17B">
    <w:name w:val="5BCE4232C96644E7A3B06B59DD64F17B"/>
  </w:style>
  <w:style w:type="paragraph" w:customStyle="1" w:styleId="EE5C1B96DC0641128955532050C52C68">
    <w:name w:val="EE5C1B96DC0641128955532050C52C68"/>
  </w:style>
  <w:style w:type="paragraph" w:customStyle="1" w:styleId="4848070E16344E9C8AE53B5FD117E9B5">
    <w:name w:val="4848070E16344E9C8AE53B5FD117E9B5"/>
  </w:style>
  <w:style w:type="paragraph" w:customStyle="1" w:styleId="7557FA81FFAE4E48BB4B9A5238CD337C">
    <w:name w:val="7557FA81FFAE4E48BB4B9A5238CD337C"/>
  </w:style>
  <w:style w:type="paragraph" w:customStyle="1" w:styleId="AE4BB7316D9B431A99E628715B7AC188">
    <w:name w:val="AE4BB7316D9B431A99E628715B7AC188"/>
    <w:rsid w:val="006C0FE7"/>
    <w:rPr>
      <w:kern w:val="2"/>
      <w14:ligatures w14:val="standardContextual"/>
    </w:rPr>
  </w:style>
  <w:style w:type="paragraph" w:customStyle="1" w:styleId="AE83DF352AFE4566BEAA426615F12A1C">
    <w:name w:val="AE83DF352AFE4566BEAA426615F12A1C"/>
    <w:rsid w:val="006C0FE7"/>
    <w:rPr>
      <w:kern w:val="2"/>
      <w14:ligatures w14:val="standardContextual"/>
    </w:rPr>
  </w:style>
  <w:style w:type="paragraph" w:customStyle="1" w:styleId="38494D36F8FB48F9A1D96EBAD91DF2B0">
    <w:name w:val="38494D36F8FB48F9A1D96EBAD91DF2B0"/>
    <w:rsid w:val="006C0FE7"/>
    <w:rPr>
      <w:kern w:val="2"/>
      <w14:ligatures w14:val="standardContextual"/>
    </w:rPr>
  </w:style>
  <w:style w:type="paragraph" w:customStyle="1" w:styleId="023D00C271EA49D6A3CB3D05D99D8F1A">
    <w:name w:val="023D00C271EA49D6A3CB3D05D99D8F1A"/>
    <w:rsid w:val="006C0FE7"/>
    <w:rPr>
      <w:kern w:val="2"/>
      <w14:ligatures w14:val="standardContextual"/>
    </w:rPr>
  </w:style>
  <w:style w:type="paragraph" w:customStyle="1" w:styleId="7EC6AC3EFFA84E4BBCD5D3B572CAD7E3">
    <w:name w:val="7EC6AC3EFFA84E4BBCD5D3B572CAD7E3"/>
    <w:rsid w:val="006C0FE7"/>
    <w:rPr>
      <w:kern w:val="2"/>
      <w14:ligatures w14:val="standardContextual"/>
    </w:rPr>
  </w:style>
  <w:style w:type="paragraph" w:customStyle="1" w:styleId="CF1553624DC54ABFB583FE674580E043">
    <w:name w:val="CF1553624DC54ABFB583FE674580E043"/>
    <w:rsid w:val="006C0FE7"/>
    <w:rPr>
      <w:kern w:val="2"/>
      <w14:ligatures w14:val="standardContextual"/>
    </w:rPr>
  </w:style>
  <w:style w:type="paragraph" w:customStyle="1" w:styleId="782CA38A472246809EE95349878D1467">
    <w:name w:val="782CA38A472246809EE95349878D1467"/>
    <w:rsid w:val="006C0FE7"/>
    <w:rPr>
      <w:kern w:val="2"/>
      <w14:ligatures w14:val="standardContextual"/>
    </w:rPr>
  </w:style>
  <w:style w:type="paragraph" w:customStyle="1" w:styleId="50CBA2EBA61F40E8879A35DCB7F3CE05">
    <w:name w:val="50CBA2EBA61F40E8879A35DCB7F3CE05"/>
    <w:rsid w:val="006C0FE7"/>
    <w:rPr>
      <w:kern w:val="2"/>
      <w14:ligatures w14:val="standardContextual"/>
    </w:rPr>
  </w:style>
  <w:style w:type="paragraph" w:customStyle="1" w:styleId="AAE21418EE3F409BB18AAB49F444B5C8">
    <w:name w:val="AAE21418EE3F409BB18AAB49F444B5C8"/>
    <w:rsid w:val="006C0FE7"/>
    <w:rPr>
      <w:kern w:val="2"/>
      <w14:ligatures w14:val="standardContextual"/>
    </w:rPr>
  </w:style>
  <w:style w:type="paragraph" w:customStyle="1" w:styleId="68AE078D32C9461D887E08F336412B53">
    <w:name w:val="68AE078D32C9461D887E08F336412B53"/>
    <w:rsid w:val="006C0FE7"/>
    <w:rPr>
      <w:kern w:val="2"/>
      <w14:ligatures w14:val="standardContextual"/>
    </w:rPr>
  </w:style>
  <w:style w:type="paragraph" w:customStyle="1" w:styleId="5E0B75BD518747D8B956167FB7556E8F">
    <w:name w:val="5E0B75BD518747D8B956167FB7556E8F"/>
    <w:rsid w:val="006C0FE7"/>
    <w:rPr>
      <w:kern w:val="2"/>
      <w14:ligatures w14:val="standardContextual"/>
    </w:rPr>
  </w:style>
  <w:style w:type="paragraph" w:customStyle="1" w:styleId="EF189E1B2519446FA440EA6B2E7E6C17">
    <w:name w:val="EF189E1B2519446FA440EA6B2E7E6C17"/>
    <w:rsid w:val="006C0FE7"/>
    <w:rPr>
      <w:kern w:val="2"/>
      <w14:ligatures w14:val="standardContextual"/>
    </w:rPr>
  </w:style>
  <w:style w:type="paragraph" w:customStyle="1" w:styleId="E53E977AF7F04D2DB14B2957E08ADA23">
    <w:name w:val="E53E977AF7F04D2DB14B2957E08ADA23"/>
    <w:rsid w:val="006C0FE7"/>
    <w:rPr>
      <w:kern w:val="2"/>
      <w14:ligatures w14:val="standardContextual"/>
    </w:rPr>
  </w:style>
  <w:style w:type="paragraph" w:customStyle="1" w:styleId="EBE0B64E02424FCE8C05CEBFA69D76DD">
    <w:name w:val="EBE0B64E02424FCE8C05CEBFA69D76DD"/>
    <w:rsid w:val="006C0FE7"/>
    <w:rPr>
      <w:kern w:val="2"/>
      <w14:ligatures w14:val="standardContextual"/>
    </w:rPr>
  </w:style>
  <w:style w:type="paragraph" w:customStyle="1" w:styleId="02459767E5A44807882FF71B94787FBD">
    <w:name w:val="02459767E5A44807882FF71B94787FBD"/>
    <w:rsid w:val="006C0FE7"/>
    <w:rPr>
      <w:kern w:val="2"/>
      <w14:ligatures w14:val="standardContextual"/>
    </w:rPr>
  </w:style>
  <w:style w:type="paragraph" w:customStyle="1" w:styleId="8FE585213E194CA585AAB2E94BE17102">
    <w:name w:val="8FE585213E194CA585AAB2E94BE17102"/>
    <w:rsid w:val="006C0FE7"/>
    <w:rPr>
      <w:kern w:val="2"/>
      <w14:ligatures w14:val="standardContextual"/>
    </w:rPr>
  </w:style>
  <w:style w:type="paragraph" w:customStyle="1" w:styleId="1D0FAEEF64524983AD87D6273FB4D95B">
    <w:name w:val="1D0FAEEF64524983AD87D6273FB4D95B"/>
    <w:rsid w:val="006C0FE7"/>
    <w:rPr>
      <w:kern w:val="2"/>
      <w14:ligatures w14:val="standardContextual"/>
    </w:rPr>
  </w:style>
  <w:style w:type="paragraph" w:customStyle="1" w:styleId="0D15D6217F074FDD801356D81265A0B8">
    <w:name w:val="0D15D6217F074FDD801356D81265A0B8"/>
    <w:rsid w:val="006C0FE7"/>
    <w:rPr>
      <w:kern w:val="2"/>
      <w14:ligatures w14:val="standardContextual"/>
    </w:rPr>
  </w:style>
  <w:style w:type="paragraph" w:customStyle="1" w:styleId="1E67746700F64CB0B50951390FEA09D3">
    <w:name w:val="1E67746700F64CB0B50951390FEA09D3"/>
    <w:rsid w:val="006C0FE7"/>
    <w:rPr>
      <w:kern w:val="2"/>
      <w14:ligatures w14:val="standardContextual"/>
    </w:rPr>
  </w:style>
  <w:style w:type="paragraph" w:customStyle="1" w:styleId="5D21D38462A84D9D88D90E57C84D7F1D">
    <w:name w:val="5D21D38462A84D9D88D90E57C84D7F1D"/>
    <w:rsid w:val="006C0FE7"/>
    <w:rPr>
      <w:kern w:val="2"/>
      <w14:ligatures w14:val="standardContextual"/>
    </w:rPr>
  </w:style>
  <w:style w:type="paragraph" w:customStyle="1" w:styleId="54C3B7111E764768B0AEA56AB3419F59">
    <w:name w:val="54C3B7111E764768B0AEA56AB3419F59"/>
    <w:rsid w:val="006C0FE7"/>
    <w:rPr>
      <w:kern w:val="2"/>
      <w14:ligatures w14:val="standardContextual"/>
    </w:rPr>
  </w:style>
  <w:style w:type="paragraph" w:customStyle="1" w:styleId="63F5729D4D7E48A8B0F146A0979410BA">
    <w:name w:val="63F5729D4D7E48A8B0F146A0979410BA"/>
    <w:rsid w:val="006C0FE7"/>
    <w:rPr>
      <w:kern w:val="2"/>
      <w14:ligatures w14:val="standardContextual"/>
    </w:rPr>
  </w:style>
  <w:style w:type="paragraph" w:customStyle="1" w:styleId="F196A814F18A4AFA853FFAE45463A769">
    <w:name w:val="F196A814F18A4AFA853FFAE45463A769"/>
    <w:rsid w:val="006C0FE7"/>
    <w:rPr>
      <w:kern w:val="2"/>
      <w14:ligatures w14:val="standardContextual"/>
    </w:rPr>
  </w:style>
  <w:style w:type="paragraph" w:customStyle="1" w:styleId="65E49EBEE9CF472299F7438B0292D217">
    <w:name w:val="65E49EBEE9CF472299F7438B0292D217"/>
    <w:rsid w:val="006C0FE7"/>
    <w:rPr>
      <w:kern w:val="2"/>
      <w14:ligatures w14:val="standardContextual"/>
    </w:rPr>
  </w:style>
  <w:style w:type="paragraph" w:customStyle="1" w:styleId="F14A1269DE2E47DA92BFCA03D243F37A">
    <w:name w:val="F14A1269DE2E47DA92BFCA03D243F37A"/>
    <w:rsid w:val="006C0FE7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M503c Menüplan Vorlage ylaa DE 202302</Template>
  <TotalTime>0</TotalTime>
  <Pages>1</Pages>
  <Words>269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YL_KL</dc:creator>
  <cp:keywords/>
  <dc:description/>
  <cp:lastModifiedBy>Chinde Stern</cp:lastModifiedBy>
  <cp:revision>4</cp:revision>
  <cp:lastPrinted>2022-12-08T12:15:00Z</cp:lastPrinted>
  <dcterms:created xsi:type="dcterms:W3CDTF">2023-09-29T11:36:00Z</dcterms:created>
  <dcterms:modified xsi:type="dcterms:W3CDTF">2023-09-29T11:54:00Z</dcterms:modified>
</cp:coreProperties>
</file>