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A11DA" w14:textId="0DCC1DAD" w:rsidR="008A28A9" w:rsidRPr="00CB1B89" w:rsidRDefault="00F95422" w:rsidP="0062595C">
      <w:pPr>
        <w:tabs>
          <w:tab w:val="left" w:pos="284"/>
        </w:tabs>
        <w:spacing w:before="0"/>
        <w:rPr>
          <w:b/>
          <w:color w:val="C7135D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937705" w:rsidRPr="00CB1B89">
        <w:rPr>
          <w:b/>
          <w:color w:val="C7135D"/>
          <w:sz w:val="28"/>
          <w:szCs w:val="28"/>
        </w:rPr>
        <w:t xml:space="preserve">Menu Plan Densa Park – </w:t>
      </w:r>
      <w:r w:rsidR="00A07A85">
        <w:rPr>
          <w:b/>
          <w:color w:val="C7135D"/>
          <w:sz w:val="28"/>
          <w:szCs w:val="28"/>
        </w:rPr>
        <w:t>November</w:t>
      </w:r>
      <w:r w:rsidR="00937705" w:rsidRPr="00CB1B89">
        <w:rPr>
          <w:b/>
          <w:color w:val="C7135D"/>
          <w:sz w:val="28"/>
          <w:szCs w:val="28"/>
        </w:rPr>
        <w:t xml:space="preserve"> 2023</w:t>
      </w:r>
    </w:p>
    <w:p w14:paraId="492BC9F0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A07A85" w:rsidRPr="00991C82" w14:paraId="1864F633" w14:textId="77777777" w:rsidTr="00B36261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7F089406" w14:textId="48E9735D" w:rsidR="00A07A85" w:rsidRPr="002A6137" w:rsidRDefault="00A07A85" w:rsidP="00B36261">
            <w:pPr>
              <w:spacing w:before="60" w:after="120"/>
              <w:rPr>
                <w:b/>
              </w:rPr>
            </w:pPr>
            <w:r w:rsidRPr="002A6137">
              <w:rPr>
                <w:b/>
                <w:color w:val="C2325F"/>
              </w:rPr>
              <w:t>W</w:t>
            </w:r>
            <w:r w:rsidR="000D25CE">
              <w:rPr>
                <w:b/>
                <w:color w:val="C2325F"/>
              </w:rPr>
              <w:t>eek</w:t>
            </w:r>
            <w:r w:rsidRPr="002A6137">
              <w:rPr>
                <w:b/>
                <w:color w:val="C2325F"/>
              </w:rPr>
              <w:t xml:space="preserve"> </w:t>
            </w:r>
            <w:sdt>
              <w:sdtPr>
                <w:rPr>
                  <w:b/>
                  <w:color w:val="C2325F"/>
                </w:rPr>
                <w:id w:val="-901829088"/>
                <w:placeholder>
                  <w:docPart w:val="27FD1981CFC9427989CBC0E4D39261CB"/>
                </w:placeholder>
                <w:text/>
              </w:sdtPr>
              <w:sdtContent>
                <w:r>
                  <w:rPr>
                    <w:b/>
                    <w:color w:val="C2325F"/>
                  </w:rPr>
                  <w:t>44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23AFA1" w14:textId="77777777" w:rsidR="00A07A85" w:rsidRPr="00991C82" w:rsidRDefault="00A07A85" w:rsidP="00B36261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7A4B" w14:textId="7DFE7ADE" w:rsidR="00A07A85" w:rsidRPr="002A6137" w:rsidRDefault="00A07A85" w:rsidP="00B36261">
            <w:pPr>
              <w:spacing w:before="60" w:after="120"/>
              <w:rPr>
                <w:b/>
              </w:rPr>
            </w:pPr>
            <w:r w:rsidRPr="002A6137">
              <w:rPr>
                <w:b/>
                <w:color w:val="832D7C"/>
              </w:rPr>
              <w:t>W</w:t>
            </w:r>
            <w:r w:rsidR="000D25CE">
              <w:rPr>
                <w:b/>
                <w:color w:val="832D7C"/>
              </w:rPr>
              <w:t>eek</w:t>
            </w:r>
            <w:r w:rsidRPr="002A6137">
              <w:rPr>
                <w:b/>
                <w:color w:val="832D7C"/>
              </w:rPr>
              <w:t xml:space="preserve"> </w:t>
            </w:r>
            <w:sdt>
              <w:sdtPr>
                <w:rPr>
                  <w:b/>
                  <w:color w:val="832D7C"/>
                </w:rPr>
                <w:id w:val="-460647133"/>
                <w:placeholder>
                  <w:docPart w:val="27FD1981CFC9427989CBC0E4D39261CB"/>
                </w:placeholder>
                <w:text/>
              </w:sdtPr>
              <w:sdtContent>
                <w:r>
                  <w:rPr>
                    <w:b/>
                    <w:color w:val="832D7C"/>
                  </w:rPr>
                  <w:t>45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018209" w14:textId="77777777" w:rsidR="00A07A85" w:rsidRPr="00991C82" w:rsidRDefault="00A07A85" w:rsidP="00B36261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779A" w14:textId="65D2F78F" w:rsidR="00A07A85" w:rsidRPr="002A6137" w:rsidRDefault="00A07A85" w:rsidP="00B36261">
            <w:pPr>
              <w:spacing w:before="60" w:after="120"/>
              <w:rPr>
                <w:b/>
              </w:rPr>
            </w:pPr>
            <w:r w:rsidRPr="002A6137">
              <w:rPr>
                <w:b/>
                <w:color w:val="75B53C"/>
              </w:rPr>
              <w:t>W</w:t>
            </w:r>
            <w:r w:rsidR="000D25CE">
              <w:rPr>
                <w:b/>
                <w:color w:val="75B53C"/>
              </w:rPr>
              <w:t>eek</w:t>
            </w:r>
            <w:r w:rsidRPr="002A6137">
              <w:rPr>
                <w:b/>
                <w:color w:val="75B53C"/>
              </w:rPr>
              <w:t xml:space="preserve"> </w:t>
            </w:r>
            <w:sdt>
              <w:sdtPr>
                <w:rPr>
                  <w:b/>
                  <w:color w:val="75B53C"/>
                </w:rPr>
                <w:id w:val="963009433"/>
                <w:placeholder>
                  <w:docPart w:val="27FD1981CFC9427989CBC0E4D39261CB"/>
                </w:placeholder>
                <w:text/>
              </w:sdtPr>
              <w:sdtContent>
                <w:r>
                  <w:rPr>
                    <w:b/>
                    <w:color w:val="75B53C"/>
                  </w:rPr>
                  <w:t>46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70AD0" w14:textId="77777777" w:rsidR="00A07A85" w:rsidRPr="00991C82" w:rsidRDefault="00A07A85" w:rsidP="00B36261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C6C" w14:textId="43D4DF3E" w:rsidR="00A07A85" w:rsidRPr="002A6137" w:rsidRDefault="00A07A85" w:rsidP="00B36261">
            <w:pPr>
              <w:spacing w:before="60" w:after="120"/>
              <w:rPr>
                <w:b/>
              </w:rPr>
            </w:pPr>
            <w:r w:rsidRPr="002A6137">
              <w:rPr>
                <w:b/>
                <w:color w:val="F9B129"/>
              </w:rPr>
              <w:t>W</w:t>
            </w:r>
            <w:r w:rsidR="000D25CE">
              <w:rPr>
                <w:b/>
                <w:color w:val="F9B129"/>
              </w:rPr>
              <w:t>eek</w:t>
            </w:r>
            <w:r w:rsidRPr="002A6137">
              <w:rPr>
                <w:b/>
                <w:color w:val="F9B129"/>
              </w:rPr>
              <w:t xml:space="preserve"> </w:t>
            </w:r>
            <w:sdt>
              <w:sdtPr>
                <w:rPr>
                  <w:b/>
                  <w:color w:val="F9B129"/>
                </w:rPr>
                <w:id w:val="1081951211"/>
                <w:placeholder>
                  <w:docPart w:val="27FD1981CFC9427989CBC0E4D39261CB"/>
                </w:placeholder>
                <w:text/>
              </w:sdtPr>
              <w:sdtContent>
                <w:r>
                  <w:rPr>
                    <w:b/>
                    <w:color w:val="F9B129"/>
                  </w:rPr>
                  <w:t>47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1836D" w14:textId="77777777" w:rsidR="00A07A85" w:rsidRPr="00991C82" w:rsidRDefault="00A07A85" w:rsidP="00B36261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591BBE6B" w14:textId="2E9B938C" w:rsidR="00A07A85" w:rsidRPr="002A6137" w:rsidRDefault="00A07A85" w:rsidP="00B36261">
            <w:pPr>
              <w:spacing w:before="60" w:after="120"/>
              <w:rPr>
                <w:b/>
              </w:rPr>
            </w:pPr>
            <w:r w:rsidRPr="002A6137">
              <w:rPr>
                <w:b/>
                <w:color w:val="EF7E2D"/>
              </w:rPr>
              <w:t>W</w:t>
            </w:r>
            <w:r w:rsidR="000D25CE">
              <w:rPr>
                <w:b/>
                <w:color w:val="EF7E2D"/>
              </w:rPr>
              <w:t>eek</w:t>
            </w:r>
            <w:r w:rsidRPr="002A6137">
              <w:rPr>
                <w:b/>
                <w:color w:val="EF7E2D"/>
              </w:rPr>
              <w:t xml:space="preserve"> </w:t>
            </w:r>
            <w:sdt>
              <w:sdtPr>
                <w:rPr>
                  <w:b/>
                  <w:color w:val="EF7E2D"/>
                </w:rPr>
                <w:id w:val="-207040751"/>
                <w:placeholder>
                  <w:docPart w:val="27FD1981CFC9427989CBC0E4D39261CB"/>
                </w:placeholder>
                <w:text/>
              </w:sdtPr>
              <w:sdtContent>
                <w:r>
                  <w:rPr>
                    <w:b/>
                    <w:color w:val="EF7E2D"/>
                  </w:rPr>
                  <w:t>48</w:t>
                </w:r>
              </w:sdtContent>
            </w:sdt>
          </w:p>
        </w:tc>
      </w:tr>
      <w:tr w:rsidR="00A07A85" w:rsidRPr="00991C82" w14:paraId="4825C183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45C882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A1618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9E5BBA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1D393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8E828C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30E07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ADDBDD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88567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828B46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A07A85" w:rsidRPr="000D25CE" w14:paraId="43034152" w14:textId="77777777" w:rsidTr="00B36261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AA8F" w14:textId="03A1380D" w:rsidR="00A07A85" w:rsidRPr="00122CAF" w:rsidRDefault="002D6014" w:rsidP="00B36261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Monday</w:t>
            </w:r>
            <w:r w:rsidR="00A07A85"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E12B0123A51845D7A78DAB78917A1BAE"/>
                </w:placeholder>
                <w:date w:fullDate="2023-10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C2325F"/>
                    <w:sz w:val="16"/>
                    <w:szCs w:val="16"/>
                  </w:rPr>
                  <w:t>30.10.23</w:t>
                </w:r>
              </w:sdtContent>
            </w:sdt>
            <w:r w:rsidR="00A07A85"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4F052656" w14:textId="77777777" w:rsidR="00A07A85" w:rsidRPr="004115C9" w:rsidRDefault="00A07A85" w:rsidP="00B36261">
            <w:pPr>
              <w:jc w:val="center"/>
              <w:rPr>
                <w:b/>
                <w:bCs/>
                <w:sz w:val="52"/>
                <w:szCs w:val="52"/>
              </w:rPr>
            </w:pPr>
            <w:r w:rsidRPr="00C80877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9C8AC9" w14:textId="77777777" w:rsidR="00A07A85" w:rsidRPr="00307E20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F6D1" w14:textId="58B3384E" w:rsidR="00A07A85" w:rsidRDefault="00A07A85" w:rsidP="00B36261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Mon</w:t>
            </w:r>
            <w:r w:rsidR="002D6014">
              <w:rPr>
                <w:b/>
                <w:color w:val="832D7C"/>
                <w:sz w:val="16"/>
                <w:szCs w:val="16"/>
              </w:rPr>
              <w:t>day</w:t>
            </w:r>
            <w:r w:rsidRPr="00122CAF">
              <w:rPr>
                <w:b/>
                <w:color w:val="832D7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299994481"/>
                <w:placeholder>
                  <w:docPart w:val="6416B716CA4C418088BBEDC5CAA44B60"/>
                </w:placeholder>
                <w:date w:fullDate="2023-11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06.11.23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5BE868F0" w14:textId="77777777" w:rsidR="000D25CE" w:rsidRPr="000D25CE" w:rsidRDefault="000D25CE" w:rsidP="00972217">
            <w:pPr>
              <w:spacing w:before="60" w:after="120"/>
              <w:rPr>
                <w:rFonts w:cs="Tahoma"/>
                <w:bCs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bCs/>
                <w:sz w:val="16"/>
                <w:szCs w:val="16"/>
                <w:lang w:val="en-GB"/>
              </w:rPr>
              <w:t xml:space="preserve">Lentil salad </w:t>
            </w:r>
          </w:p>
          <w:p w14:paraId="16021A47" w14:textId="7E0EB6D8" w:rsidR="00A07A85" w:rsidRPr="000D25CE" w:rsidRDefault="000D25CE" w:rsidP="00B36261">
            <w:pPr>
              <w:spacing w:before="60" w:after="120"/>
              <w:rPr>
                <w:bCs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bCs/>
                <w:sz w:val="16"/>
                <w:szCs w:val="16"/>
                <w:lang w:val="en-GB"/>
              </w:rPr>
              <w:t xml:space="preserve">Sweet and sour chicken with rice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B6D03C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81B7" w14:textId="19703557" w:rsidR="00A07A85" w:rsidRDefault="00A07A85" w:rsidP="00B36261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122CAF">
              <w:rPr>
                <w:b/>
                <w:color w:val="75B53C"/>
                <w:sz w:val="16"/>
                <w:szCs w:val="16"/>
              </w:rPr>
              <w:t>Mon</w:t>
            </w:r>
            <w:r w:rsidR="002D6014">
              <w:rPr>
                <w:b/>
                <w:color w:val="75B53C"/>
                <w:sz w:val="16"/>
                <w:szCs w:val="16"/>
              </w:rPr>
              <w:t>day</w:t>
            </w:r>
            <w:r w:rsidRPr="00122CAF">
              <w:rPr>
                <w:b/>
                <w:color w:val="75B53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113324973"/>
                <w:placeholder>
                  <w:docPart w:val="C8DF4FA9523948968AF42ABAC67CC422"/>
                </w:placeholder>
                <w:date w:fullDate="2023-11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13.11.23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0843C993" w14:textId="77777777" w:rsidR="000D25CE" w:rsidRPr="000D25CE" w:rsidRDefault="000D25CE" w:rsidP="00991F47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sz w:val="16"/>
                <w:szCs w:val="16"/>
                <w:lang w:val="en-GB"/>
              </w:rPr>
              <w:t xml:space="preserve">Toast with tuna </w:t>
            </w:r>
          </w:p>
          <w:p w14:paraId="069534CF" w14:textId="2B98B0E5" w:rsidR="00A07A85" w:rsidRPr="000D25CE" w:rsidRDefault="000D25CE" w:rsidP="00B36261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sz w:val="16"/>
                <w:szCs w:val="16"/>
                <w:lang w:val="en-GB"/>
              </w:rPr>
              <w:t xml:space="preserve">Pasta with pesto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7A059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442F" w14:textId="61835CB5" w:rsidR="00A07A85" w:rsidRDefault="00A07A85" w:rsidP="00B36261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2A6137">
              <w:rPr>
                <w:b/>
                <w:color w:val="F9B129"/>
                <w:sz w:val="16"/>
                <w:szCs w:val="16"/>
              </w:rPr>
              <w:t>Mon</w:t>
            </w:r>
            <w:r w:rsidR="002D6014">
              <w:rPr>
                <w:b/>
                <w:color w:val="F9B129"/>
                <w:sz w:val="16"/>
                <w:szCs w:val="16"/>
              </w:rPr>
              <w:t>day</w:t>
            </w:r>
            <w:r w:rsidRPr="002A6137">
              <w:rPr>
                <w:b/>
                <w:color w:val="F9B129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US"/>
                </w:rPr>
                <w:id w:val="-18542380"/>
                <w:placeholder>
                  <w:docPart w:val="13155817F6DB4E2BB50826F2A64D5954"/>
                </w:placeholder>
                <w:date w:fullDate="2023-11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20.11.23</w:t>
                </w:r>
              </w:sdtContent>
            </w:sdt>
            <w:r w:rsidRPr="002A6137">
              <w:rPr>
                <w:b/>
                <w:color w:val="F9B129"/>
                <w:sz w:val="16"/>
                <w:szCs w:val="16"/>
              </w:rPr>
              <w:t>)</w:t>
            </w:r>
          </w:p>
          <w:p w14:paraId="2C1613FB" w14:textId="77777777" w:rsidR="000D25CE" w:rsidRPr="000D25CE" w:rsidRDefault="000D25CE" w:rsidP="00ED20AB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>Chickpea salad</w:t>
            </w:r>
          </w:p>
          <w:p w14:paraId="623CCCEA" w14:textId="66095AE0" w:rsidR="00A07A85" w:rsidRPr="000D25CE" w:rsidRDefault="000D25CE" w:rsidP="00B36261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Adrio with vegetable bulgur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8E0C04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6FDB94" w14:textId="4B8A647E" w:rsidR="00A07A85" w:rsidRDefault="00A07A85" w:rsidP="00B36261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122CAF">
              <w:rPr>
                <w:b/>
                <w:color w:val="EF7E2D"/>
                <w:sz w:val="16"/>
                <w:szCs w:val="16"/>
              </w:rPr>
              <w:t>Mon</w:t>
            </w:r>
            <w:r w:rsidR="002D6014">
              <w:rPr>
                <w:b/>
                <w:color w:val="EF7E2D"/>
                <w:sz w:val="16"/>
                <w:szCs w:val="16"/>
              </w:rPr>
              <w:t>day</w:t>
            </w:r>
            <w:r w:rsidRPr="00122CAF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1125467869"/>
                <w:placeholder>
                  <w:docPart w:val="1EA19E9349EC4561B3DAA7BAB16097EA"/>
                </w:placeholder>
                <w:date w:fullDate="2023-11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27.11.23</w:t>
                </w:r>
              </w:sdtContent>
            </w:sdt>
            <w:r w:rsidRPr="00122CAF">
              <w:rPr>
                <w:b/>
                <w:color w:val="EF7E2D"/>
                <w:sz w:val="16"/>
                <w:szCs w:val="16"/>
              </w:rPr>
              <w:t>)</w:t>
            </w:r>
          </w:p>
          <w:p w14:paraId="092BA3E2" w14:textId="77777777" w:rsidR="000D25CE" w:rsidRPr="000D25CE" w:rsidRDefault="000D25CE" w:rsidP="000E3354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 xml:space="preserve">Carrot salad </w:t>
            </w:r>
          </w:p>
          <w:p w14:paraId="17B983D5" w14:textId="6A3AB95D" w:rsidR="00A07A85" w:rsidRPr="000D25CE" w:rsidRDefault="000D25CE" w:rsidP="00B3626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>Mexican rice with black beans</w:t>
            </w:r>
          </w:p>
        </w:tc>
      </w:tr>
      <w:tr w:rsidR="00A07A85" w:rsidRPr="000D25CE" w14:paraId="6FEACE72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EDB071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F96CE19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6D500D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7A4DAB0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667538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7ABB2AB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F23558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6F5480A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95DA8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7A85" w:rsidRPr="00991C82" w14:paraId="34A78C19" w14:textId="77777777" w:rsidTr="00B36261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DFED225" w14:textId="4B9C6922" w:rsidR="00A07A85" w:rsidRPr="00A5389B" w:rsidRDefault="002D6014" w:rsidP="00B36261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 xml:space="preserve">Tuesday </w:t>
            </w:r>
            <w:r w:rsidR="00A07A85" w:rsidRPr="00A5389B">
              <w:rPr>
                <w:b/>
                <w:color w:val="C2325F"/>
                <w:sz w:val="16"/>
                <w:szCs w:val="16"/>
              </w:rPr>
              <w:t>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A20FC4CE61724088A06A8832C5489F28"/>
                </w:placeholder>
                <w:date w:fullDate="2023-10-3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C2325F"/>
                    <w:sz w:val="16"/>
                    <w:szCs w:val="16"/>
                  </w:rPr>
                  <w:t>31.10.23</w:t>
                </w:r>
              </w:sdtContent>
            </w:sdt>
            <w:r w:rsidR="00A07A85"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53D08A1D" w14:textId="77777777" w:rsidR="00A07A85" w:rsidRPr="00646913" w:rsidRDefault="00A07A85" w:rsidP="00B36261">
            <w:pPr>
              <w:rPr>
                <w:b/>
                <w:bCs/>
                <w:sz w:val="52"/>
                <w:szCs w:val="52"/>
              </w:rPr>
            </w:pPr>
            <w:r w:rsidRPr="00C80877">
              <w:rPr>
                <w:b/>
                <w:bCs/>
                <w:sz w:val="72"/>
                <w:szCs w:val="72"/>
              </w:rPr>
              <w:t xml:space="preserve">   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24F6EFA" w14:textId="77777777" w:rsidR="00A07A85" w:rsidRPr="00A5389B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C612AA3" w14:textId="50844534" w:rsidR="00A07A85" w:rsidRPr="000D25CE" w:rsidRDefault="002D6014" w:rsidP="00B36261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b/>
                <w:color w:val="832D7C"/>
                <w:sz w:val="16"/>
                <w:szCs w:val="16"/>
                <w:lang w:val="en-GB"/>
              </w:rPr>
              <w:t>Tuesday</w:t>
            </w:r>
            <w:r w:rsidR="00A07A85" w:rsidRPr="000D25CE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463419068"/>
                <w:placeholder>
                  <w:docPart w:val="64F7722BD8DD4BADA0901AAFC4A1967F"/>
                </w:placeholder>
                <w:date w:fullDate="2023-11-0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0D25CE">
                  <w:rPr>
                    <w:b/>
                    <w:color w:val="832D7C"/>
                    <w:sz w:val="16"/>
                    <w:szCs w:val="16"/>
                    <w:lang w:val="en-GB"/>
                  </w:rPr>
                  <w:t>07.11.23</w:t>
                </w:r>
              </w:sdtContent>
            </w:sdt>
            <w:r w:rsidR="00A07A85" w:rsidRPr="000D25CE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5ABFC50B" w14:textId="77777777" w:rsidR="000D25CE" w:rsidRPr="000D25CE" w:rsidRDefault="000D25CE" w:rsidP="000811F4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 xml:space="preserve">Tomato soup </w:t>
            </w:r>
          </w:p>
          <w:p w14:paraId="79983075" w14:textId="09F71170" w:rsidR="00A07A85" w:rsidRPr="000D25CE" w:rsidRDefault="000D25CE" w:rsidP="00B36261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>Mexican Quesadillas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E87F183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04915EB" w14:textId="6D990F3B" w:rsidR="00A07A85" w:rsidRPr="000D25CE" w:rsidRDefault="002D6014" w:rsidP="00B36261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b/>
                <w:color w:val="75B53C"/>
                <w:sz w:val="16"/>
                <w:szCs w:val="16"/>
                <w:lang w:val="en-GB"/>
              </w:rPr>
              <w:t>Tuesday</w:t>
            </w:r>
            <w:r w:rsidR="00A07A85" w:rsidRPr="000D25C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471781778"/>
                <w:placeholder>
                  <w:docPart w:val="53D4EB49C38B42AB881707152776CFE6"/>
                </w:placeholder>
                <w:date w:fullDate="2023-11-1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0D25CE">
                  <w:rPr>
                    <w:b/>
                    <w:color w:val="75B53C"/>
                    <w:sz w:val="16"/>
                    <w:szCs w:val="16"/>
                    <w:lang w:val="en-GB"/>
                  </w:rPr>
                  <w:t>14.11.23</w:t>
                </w:r>
              </w:sdtContent>
            </w:sdt>
            <w:r w:rsidR="00A07A85" w:rsidRPr="000D25C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7E0C27AC" w14:textId="77777777" w:rsidR="000D25CE" w:rsidRPr="000D25CE" w:rsidRDefault="000D25CE" w:rsidP="00742EE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Antipasti salad with baby spinach </w:t>
            </w:r>
          </w:p>
          <w:p w14:paraId="335AF61C" w14:textId="77777777" w:rsidR="000D25CE" w:rsidRPr="000D25CE" w:rsidRDefault="000D25CE" w:rsidP="00742EE3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>Chicory Pear Pizza</w:t>
            </w:r>
          </w:p>
          <w:p w14:paraId="7282BA3E" w14:textId="77777777" w:rsidR="00A07A85" w:rsidRPr="000D25CE" w:rsidRDefault="00A07A85" w:rsidP="00B36261">
            <w:pPr>
              <w:rPr>
                <w:b/>
                <w:iCs/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C2FE0ED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3D49612" w14:textId="32B45EA9" w:rsidR="00A07A85" w:rsidRPr="002D6014" w:rsidRDefault="002D6014" w:rsidP="00B36261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2D6014">
              <w:rPr>
                <w:b/>
                <w:color w:val="F9B129"/>
                <w:sz w:val="16"/>
                <w:szCs w:val="16"/>
                <w:lang w:val="en-GB"/>
              </w:rPr>
              <w:t>Tuesday</w:t>
            </w:r>
            <w:r w:rsidR="00A07A85" w:rsidRPr="002D6014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0821181"/>
                <w:placeholder>
                  <w:docPart w:val="03EA1003B9C3489A90C927F3E09299B1"/>
                </w:placeholder>
                <w:date w:fullDate="2023-11-2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2D6014">
                  <w:rPr>
                    <w:b/>
                    <w:color w:val="F9B129"/>
                    <w:sz w:val="16"/>
                    <w:szCs w:val="16"/>
                    <w:lang w:val="en-GB"/>
                  </w:rPr>
                  <w:t>21.11.23</w:t>
                </w:r>
              </w:sdtContent>
            </w:sdt>
            <w:r w:rsidR="00A07A85" w:rsidRPr="002D6014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5B800632" w14:textId="77777777" w:rsidR="000D25CE" w:rsidRPr="002D6014" w:rsidRDefault="000D25CE" w:rsidP="00A74056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Beetroot salad </w:t>
            </w:r>
          </w:p>
          <w:p w14:paraId="597A9BA8" w14:textId="77777777" w:rsidR="000D25CE" w:rsidRPr="002D6014" w:rsidRDefault="000D25CE" w:rsidP="00A74056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>Lentil Spinach Curry</w:t>
            </w:r>
          </w:p>
          <w:p w14:paraId="3FF78528" w14:textId="77777777" w:rsidR="00A07A85" w:rsidRPr="002D6014" w:rsidRDefault="00A07A85" w:rsidP="00B36261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5BC331D" w14:textId="77777777" w:rsidR="00A07A85" w:rsidRPr="002D6014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001A25E" w14:textId="208A1E15" w:rsidR="00A07A85" w:rsidRDefault="002D6014" w:rsidP="00B36261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b/>
                <w:color w:val="EF7E2D"/>
                <w:sz w:val="16"/>
                <w:szCs w:val="16"/>
              </w:rPr>
              <w:t>Tuesday</w:t>
            </w:r>
            <w:r w:rsidR="000D25CE">
              <w:rPr>
                <w:b/>
                <w:color w:val="EF7E2D"/>
                <w:sz w:val="16"/>
                <w:szCs w:val="16"/>
              </w:rPr>
              <w:t xml:space="preserve"> </w:t>
            </w:r>
            <w:r w:rsidR="00A07A85" w:rsidRPr="0051359E">
              <w:rPr>
                <w:b/>
                <w:color w:val="EF7E2D"/>
                <w:sz w:val="16"/>
                <w:szCs w:val="16"/>
              </w:rPr>
              <w:t>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25F9F25C0CB54DD69DAAF836BC1E9531"/>
                </w:placeholder>
                <w:date w:fullDate="2023-11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EF7E2D"/>
                    <w:sz w:val="16"/>
                    <w:szCs w:val="16"/>
                  </w:rPr>
                  <w:t>28.11.23</w:t>
                </w:r>
              </w:sdtContent>
            </w:sdt>
            <w:r w:rsidR="00A07A85"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59CF2B14" w14:textId="77777777" w:rsidR="000D25CE" w:rsidRPr="000D25CE" w:rsidRDefault="000D25CE" w:rsidP="007A066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Roasted Brussels sprouts on pumpkin hummus </w:t>
            </w:r>
          </w:p>
          <w:p w14:paraId="7D39FCE3" w14:textId="7BB47302" w:rsidR="00A07A85" w:rsidRPr="00CF553B" w:rsidRDefault="000D25CE" w:rsidP="00B36261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rFonts w:eastAsia="Times New Roman" w:cs="Tahoma"/>
                <w:sz w:val="16"/>
                <w:szCs w:val="16"/>
                <w:lang w:eastAsia="de-CH"/>
              </w:rPr>
              <w:t>Fruit salad</w:t>
            </w:r>
          </w:p>
        </w:tc>
      </w:tr>
      <w:tr w:rsidR="00A07A85" w:rsidRPr="00991C82" w14:paraId="1D542CEC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B669D6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306E68B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C75E5B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D7B8633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D834C2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F6CD56A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43FC4E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4330A0A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4E2F8" w14:textId="77777777" w:rsidR="00A07A85" w:rsidRPr="00991C82" w:rsidRDefault="00A07A85" w:rsidP="00B36261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A07A85" w:rsidRPr="000D25CE" w14:paraId="6E9A3AC2" w14:textId="77777777" w:rsidTr="00B36261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414C11A2" w14:textId="50D6AA81" w:rsidR="00A07A85" w:rsidRDefault="002D6014" w:rsidP="00B36261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Wednesday</w:t>
            </w:r>
            <w:r w:rsidR="00A07A85"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54D87B3F1D1D496FAF9C750AFC445B4C"/>
                </w:placeholder>
                <w:date w:fullDate="2023-11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C2325F"/>
                    <w:sz w:val="16"/>
                    <w:szCs w:val="16"/>
                  </w:rPr>
                  <w:t>01.11.23</w:t>
                </w:r>
              </w:sdtContent>
            </w:sdt>
            <w:r w:rsidR="00A07A85"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2F5593EE" w14:textId="77777777" w:rsidR="000D25CE" w:rsidRPr="000D25CE" w:rsidRDefault="000D25CE" w:rsidP="00C25F28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Feta and Cucumber Salad </w:t>
            </w:r>
          </w:p>
          <w:p w14:paraId="13D031D3" w14:textId="0118D5E0" w:rsidR="00A07A85" w:rsidRPr="000D25CE" w:rsidRDefault="000D25CE" w:rsidP="00B36261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>Pumpkin cakes with herb dip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514299E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18D748E" w14:textId="22262F58" w:rsidR="00A07A85" w:rsidRPr="002D6014" w:rsidRDefault="002D6014" w:rsidP="00B36261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2D6014">
              <w:rPr>
                <w:b/>
                <w:color w:val="832D7C"/>
                <w:sz w:val="16"/>
                <w:szCs w:val="16"/>
              </w:rPr>
              <w:t>Wednesday</w:t>
            </w:r>
            <w:r w:rsidR="00A07A85" w:rsidRPr="002D6014">
              <w:rPr>
                <w:b/>
                <w:color w:val="832D7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990788502"/>
                <w:placeholder>
                  <w:docPart w:val="CF180DC517254253A384E5AB923E42E6"/>
                </w:placeholder>
                <w:date w:fullDate="2023-11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2D6014">
                  <w:rPr>
                    <w:b/>
                    <w:color w:val="832D7C"/>
                    <w:sz w:val="16"/>
                    <w:szCs w:val="16"/>
                  </w:rPr>
                  <w:t>08.11.23</w:t>
                </w:r>
              </w:sdtContent>
            </w:sdt>
            <w:r w:rsidR="00A07A85" w:rsidRPr="002D6014">
              <w:rPr>
                <w:b/>
                <w:color w:val="832D7C"/>
                <w:sz w:val="16"/>
                <w:szCs w:val="16"/>
              </w:rPr>
              <w:t>)</w:t>
            </w:r>
          </w:p>
          <w:p w14:paraId="0A1E4540" w14:textId="77777777" w:rsidR="000D25CE" w:rsidRPr="000D25CE" w:rsidRDefault="000D25CE" w:rsidP="00C615BF">
            <w:pPr>
              <w:spacing w:before="60" w:after="120"/>
              <w:rPr>
                <w:b/>
                <w:color w:val="832D7C"/>
                <w:sz w:val="14"/>
                <w:szCs w:val="14"/>
                <w:lang w:val="en-GB"/>
              </w:rPr>
            </w:pPr>
            <w:r w:rsidRPr="000D25CE">
              <w:rPr>
                <w:rFonts w:cs="Tahoma"/>
                <w:sz w:val="16"/>
                <w:szCs w:val="16"/>
                <w:lang w:val="en-GB"/>
              </w:rPr>
              <w:t>Artichoke salad</w:t>
            </w:r>
          </w:p>
          <w:p w14:paraId="46536F0F" w14:textId="77777777" w:rsidR="000D25CE" w:rsidRPr="000D25CE" w:rsidRDefault="000D25CE" w:rsidP="00C615BF">
            <w:pPr>
              <w:spacing w:before="60" w:after="120"/>
              <w:rPr>
                <w:b/>
                <w:color w:val="832D7C"/>
                <w:sz w:val="14"/>
                <w:szCs w:val="14"/>
                <w:lang w:val="en-GB"/>
              </w:rPr>
            </w:pPr>
            <w:r w:rsidRPr="000D25CE">
              <w:rPr>
                <w:rFonts w:eastAsia="Times New Roman" w:cs="Tahoma"/>
                <w:kern w:val="36"/>
                <w:sz w:val="16"/>
                <w:szCs w:val="16"/>
                <w:lang w:val="en-GB" w:eastAsia="de-CH"/>
              </w:rPr>
              <w:t>Beetroot tubers stuffed with lentils in apple sauce</w:t>
            </w:r>
          </w:p>
          <w:p w14:paraId="3ADDC74D" w14:textId="77777777" w:rsidR="00A07A85" w:rsidRPr="000D25CE" w:rsidRDefault="00A07A85" w:rsidP="00B3626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9339974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B92F817" w14:textId="5E31701D" w:rsidR="00A07A85" w:rsidRDefault="002D6014" w:rsidP="00B36261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b/>
                <w:color w:val="75B53C"/>
                <w:sz w:val="16"/>
                <w:szCs w:val="16"/>
              </w:rPr>
              <w:t>Wednesday</w:t>
            </w:r>
            <w:r w:rsidR="00A07A85" w:rsidRPr="00777E89">
              <w:rPr>
                <w:b/>
                <w:color w:val="75B53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EB3E528D9B6941F89D1CE5AA6EB7061E"/>
                </w:placeholder>
                <w:date w:fullDate="2023-11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75B53C"/>
                    <w:sz w:val="16"/>
                    <w:szCs w:val="16"/>
                  </w:rPr>
                  <w:t>15.11.23</w:t>
                </w:r>
              </w:sdtContent>
            </w:sdt>
            <w:r w:rsidR="00A07A85"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33129801" w14:textId="77777777" w:rsidR="000D25CE" w:rsidRDefault="000D25CE" w:rsidP="00A970E1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0C5C0A">
              <w:rPr>
                <w:b/>
                <w:bCs/>
                <w:sz w:val="16"/>
                <w:szCs w:val="16"/>
              </w:rPr>
              <w:t xml:space="preserve">Pumpkin soup </w:t>
            </w:r>
          </w:p>
          <w:p w14:paraId="6B5E3115" w14:textId="77777777" w:rsidR="000D25CE" w:rsidRPr="00CF553B" w:rsidRDefault="000D25CE" w:rsidP="00A970E1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0C5C0A">
              <w:rPr>
                <w:b/>
                <w:bCs/>
                <w:sz w:val="16"/>
                <w:szCs w:val="16"/>
              </w:rPr>
              <w:t xml:space="preserve">Birria Mexico </w:t>
            </w:r>
          </w:p>
          <w:p w14:paraId="2FCBF259" w14:textId="77777777" w:rsidR="00A07A85" w:rsidRPr="00E004CA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E1D0F62" w14:textId="77777777" w:rsidR="00A07A85" w:rsidRPr="00777E89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BE3EE47" w14:textId="0C95376C" w:rsidR="00A07A85" w:rsidRDefault="002D6014" w:rsidP="00B36261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>
              <w:rPr>
                <w:b/>
                <w:color w:val="F9B129"/>
                <w:sz w:val="16"/>
                <w:szCs w:val="16"/>
              </w:rPr>
              <w:t xml:space="preserve">Wednesday </w:t>
            </w:r>
            <w:r w:rsidR="00A07A85" w:rsidRPr="0051359E">
              <w:rPr>
                <w:b/>
                <w:color w:val="F9B129"/>
                <w:sz w:val="16"/>
                <w:szCs w:val="16"/>
              </w:rPr>
              <w:t>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409837476"/>
                <w:placeholder>
                  <w:docPart w:val="77642A398B9A421B824C6140657F419A"/>
                </w:placeholder>
                <w:date w:fullDate="2023-11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F9B129"/>
                    <w:sz w:val="16"/>
                    <w:szCs w:val="16"/>
                  </w:rPr>
                  <w:t>22.11.23</w:t>
                </w:r>
              </w:sdtContent>
            </w:sdt>
            <w:r w:rsidR="00A07A85"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3A815ACD" w14:textId="77777777" w:rsidR="000D25CE" w:rsidRPr="000D25CE" w:rsidRDefault="000D25CE" w:rsidP="007833AA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Lettuce </w:t>
            </w:r>
          </w:p>
          <w:p w14:paraId="0F854789" w14:textId="77777777" w:rsidR="000D25CE" w:rsidRPr="000D25CE" w:rsidRDefault="000D25CE" w:rsidP="007833AA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Pumpkin falafel with dates and hummus </w:t>
            </w:r>
          </w:p>
          <w:p w14:paraId="4CA81B6E" w14:textId="77777777" w:rsidR="00A07A85" w:rsidRPr="000D25CE" w:rsidRDefault="00A07A85" w:rsidP="00B36261">
            <w:pPr>
              <w:rPr>
                <w:b/>
                <w:i/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83126F9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40B0FA65" w14:textId="6496DC92" w:rsidR="00A07A85" w:rsidRPr="000D25CE" w:rsidRDefault="002D6014" w:rsidP="00B3626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b/>
                <w:color w:val="EF7E2D"/>
                <w:sz w:val="16"/>
                <w:szCs w:val="16"/>
                <w:lang w:val="en-GB"/>
              </w:rPr>
              <w:t>Wednesday</w:t>
            </w:r>
            <w:r w:rsidR="00A07A85" w:rsidRPr="000D25CE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-549839729"/>
                <w:placeholder>
                  <w:docPart w:val="F3E653474CFD4112B5AAAA7F31EA5ECA"/>
                </w:placeholder>
                <w:date w:fullDate="2023-11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0D25CE">
                  <w:rPr>
                    <w:b/>
                    <w:color w:val="EF7E2D"/>
                    <w:sz w:val="16"/>
                    <w:szCs w:val="16"/>
                    <w:lang w:val="en-GB"/>
                  </w:rPr>
                  <w:t>29.11.23</w:t>
                </w:r>
              </w:sdtContent>
            </w:sdt>
            <w:r w:rsidR="00A07A85" w:rsidRPr="000D25CE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  <w:r w:rsidR="00A07A85" w:rsidRPr="000D25CE">
              <w:rPr>
                <w:sz w:val="16"/>
                <w:szCs w:val="16"/>
                <w:lang w:val="en-GB"/>
              </w:rPr>
              <w:t xml:space="preserve">      </w:t>
            </w:r>
          </w:p>
          <w:p w14:paraId="7E615D84" w14:textId="77777777" w:rsidR="000D25CE" w:rsidRPr="000D25CE" w:rsidRDefault="000D25CE" w:rsidP="00F8585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>Raw vegetable sticks with dip and wood-fired bread</w:t>
            </w:r>
          </w:p>
          <w:p w14:paraId="147F317D" w14:textId="784D90DA" w:rsidR="00A07A85" w:rsidRPr="000D25CE" w:rsidRDefault="000D25CE" w:rsidP="00B3626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</w:rPr>
              <w:t xml:space="preserve">Tomato risotto </w:t>
            </w:r>
          </w:p>
        </w:tc>
      </w:tr>
      <w:tr w:rsidR="00A07A85" w:rsidRPr="000D25CE" w14:paraId="40E102A6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D2714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260F4D2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CEBDD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B115361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B87EC4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AE3E678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D4516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C203F5F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C0C4E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7A85" w:rsidRPr="000D25CE" w14:paraId="14FAD3A2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F6CF4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D738D88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9596B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2B854DC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C407A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962903F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4781C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EC09EFD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A0416D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7A85" w:rsidRPr="000D25CE" w14:paraId="24F1E0AF" w14:textId="77777777" w:rsidTr="00B36261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595AA04" w14:textId="2DEE4F1F" w:rsidR="00A07A85" w:rsidRPr="00A07A85" w:rsidRDefault="002D6014" w:rsidP="00B36261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Thursday</w:t>
            </w:r>
            <w:r w:rsidR="00A07A85" w:rsidRPr="00A07A85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468AE4B856A645B4ABB2FF6E70174CA6"/>
                </w:placeholder>
                <w:date w:fullDate="2023-11-0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A07A85">
                  <w:rPr>
                    <w:b/>
                    <w:color w:val="C2325F"/>
                    <w:sz w:val="16"/>
                    <w:szCs w:val="16"/>
                  </w:rPr>
                  <w:t>02.11.23</w:t>
                </w:r>
              </w:sdtContent>
            </w:sdt>
            <w:r w:rsidR="00A07A85" w:rsidRPr="00A07A85">
              <w:rPr>
                <w:b/>
                <w:color w:val="C2325F"/>
                <w:sz w:val="16"/>
                <w:szCs w:val="16"/>
              </w:rPr>
              <w:t>)</w:t>
            </w:r>
          </w:p>
          <w:p w14:paraId="34E21C6E" w14:textId="77777777" w:rsidR="000D25CE" w:rsidRPr="000D25CE" w:rsidRDefault="000D25CE" w:rsidP="00384803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Quinoasalat </w:t>
            </w:r>
          </w:p>
          <w:p w14:paraId="19FF374C" w14:textId="61698638" w:rsidR="00A07A85" w:rsidRPr="000D25CE" w:rsidRDefault="000D25CE" w:rsidP="00B36261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Spaghetti with homemade tomato sauce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EF91980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5543ADC" w14:textId="19D95E43" w:rsidR="00A07A85" w:rsidRDefault="002D6014" w:rsidP="00B36261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>
              <w:rPr>
                <w:b/>
                <w:color w:val="832D7C"/>
                <w:sz w:val="16"/>
                <w:szCs w:val="16"/>
              </w:rPr>
              <w:t>Thursday</w:t>
            </w:r>
            <w:r w:rsidR="00A07A85" w:rsidRPr="007F2B91">
              <w:rPr>
                <w:b/>
                <w:color w:val="832D7C"/>
                <w:sz w:val="16"/>
                <w:szCs w:val="16"/>
              </w:rPr>
              <w:t xml:space="preserve"> </w:t>
            </w:r>
            <w:r w:rsidR="00A07A85">
              <w:rPr>
                <w:b/>
                <w:color w:val="832D7C"/>
                <w:sz w:val="16"/>
                <w:szCs w:val="16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887871455"/>
                <w:placeholder>
                  <w:docPart w:val="E12B0123A51845D7A78DAB78917A1BAE"/>
                </w:placeholder>
                <w:date w:fullDate="2023-11-0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832D7C"/>
                    <w:sz w:val="16"/>
                    <w:szCs w:val="16"/>
                  </w:rPr>
                  <w:t>09.11.23</w:t>
                </w:r>
              </w:sdtContent>
            </w:sdt>
            <w:r w:rsidR="00A07A85" w:rsidRPr="007F2B91">
              <w:rPr>
                <w:b/>
                <w:color w:val="832D7C"/>
                <w:sz w:val="16"/>
                <w:szCs w:val="16"/>
              </w:rPr>
              <w:t>)</w:t>
            </w:r>
          </w:p>
          <w:p w14:paraId="3A307D4A" w14:textId="77777777" w:rsidR="000D25CE" w:rsidRPr="000D25CE" w:rsidRDefault="000D25CE" w:rsidP="0007020B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Chicory salad with nuts </w:t>
            </w:r>
          </w:p>
          <w:p w14:paraId="71435539" w14:textId="77777777" w:rsidR="000D25CE" w:rsidRPr="000D25CE" w:rsidRDefault="000D25CE" w:rsidP="0007020B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>Vegetable packet with tofu and pepper aioli</w:t>
            </w:r>
          </w:p>
          <w:p w14:paraId="4C2CA014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7060B4F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DECD30D" w14:textId="50B50995" w:rsidR="00A07A85" w:rsidRPr="000D25CE" w:rsidRDefault="002D6014" w:rsidP="00B36261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b/>
                <w:color w:val="75B53C"/>
                <w:sz w:val="16"/>
                <w:szCs w:val="16"/>
                <w:lang w:val="en-GB"/>
              </w:rPr>
              <w:t>Thursday</w:t>
            </w:r>
            <w:r w:rsidR="00A07A85" w:rsidRPr="000D25CE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-1706866243"/>
                <w:placeholder>
                  <w:docPart w:val="B5DEF3B390FC4117AB84A6ADF0E34B46"/>
                </w:placeholder>
                <w:date w:fullDate="2023-11-1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0D25CE">
                  <w:rPr>
                    <w:b/>
                    <w:color w:val="75B53C"/>
                    <w:sz w:val="16"/>
                    <w:szCs w:val="16"/>
                    <w:lang w:val="en-GB"/>
                  </w:rPr>
                  <w:t>16.11.23</w:t>
                </w:r>
              </w:sdtContent>
            </w:sdt>
            <w:r w:rsidR="00A07A85" w:rsidRPr="000D25CE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7F763B36" w14:textId="77777777" w:rsidR="000D25CE" w:rsidRPr="000D25CE" w:rsidRDefault="000D25CE" w:rsidP="00EA6ED2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>Grape salad with Morbier cheese</w:t>
            </w:r>
          </w:p>
          <w:p w14:paraId="3A995266" w14:textId="75CA73A3" w:rsidR="00A07A85" w:rsidRPr="000D25CE" w:rsidRDefault="000D25CE" w:rsidP="00B36261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sz w:val="16"/>
                <w:szCs w:val="16"/>
                <w:lang w:val="en-GB"/>
              </w:rPr>
              <w:t xml:space="preserve">Tortillas with pepperoni and pumpkin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6FAF969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53EE945" w14:textId="4EF529AC" w:rsidR="00A07A85" w:rsidRPr="000D25CE" w:rsidRDefault="002D6014" w:rsidP="00B36261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b/>
                <w:color w:val="F9B129"/>
                <w:sz w:val="16"/>
                <w:szCs w:val="16"/>
                <w:lang w:val="en-GB"/>
              </w:rPr>
              <w:t>Thursday</w:t>
            </w:r>
            <w:r w:rsidR="00A07A85" w:rsidRPr="000D25CE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2001493444"/>
                <w:placeholder>
                  <w:docPart w:val="E59D777FFC7D4E3F8A7463D7E5A30564"/>
                </w:placeholder>
                <w:date w:fullDate="2023-11-2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 w:rsidRPr="000D25CE">
                  <w:rPr>
                    <w:b/>
                    <w:color w:val="F9B129"/>
                    <w:sz w:val="16"/>
                    <w:szCs w:val="16"/>
                    <w:lang w:val="en-GB"/>
                  </w:rPr>
                  <w:t>23.11.23</w:t>
                </w:r>
              </w:sdtContent>
            </w:sdt>
            <w:r w:rsidR="00A07A85" w:rsidRPr="000D25CE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77845FB5" w14:textId="77777777" w:rsidR="000D25CE" w:rsidRPr="000D25CE" w:rsidRDefault="000D25CE" w:rsidP="00340381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 xml:space="preserve">Cucumber salad </w:t>
            </w:r>
          </w:p>
          <w:p w14:paraId="45AE15EF" w14:textId="2C58ABB9" w:rsidR="00A07A85" w:rsidRPr="000D25CE" w:rsidRDefault="000D25CE" w:rsidP="00B36261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sz w:val="16"/>
                <w:szCs w:val="16"/>
                <w:lang w:val="en-GB"/>
              </w:rPr>
              <w:t xml:space="preserve">Burritos Mexican Style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28C5747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CFD1663" w14:textId="5B8A98EC" w:rsidR="00A07A85" w:rsidRDefault="002D6014" w:rsidP="00B36261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>
              <w:rPr>
                <w:b/>
                <w:color w:val="EF7E2D"/>
                <w:sz w:val="16"/>
                <w:szCs w:val="16"/>
              </w:rPr>
              <w:t>Thursday</w:t>
            </w:r>
            <w:r w:rsidR="00A07A85" w:rsidRPr="007F2B91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03755A66EF1E44B18B80755DF474B717"/>
                </w:placeholder>
                <w:date w:fullDate="2023-11-3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A07A85">
                  <w:rPr>
                    <w:b/>
                    <w:color w:val="EF7E2D"/>
                    <w:sz w:val="16"/>
                    <w:szCs w:val="16"/>
                  </w:rPr>
                  <w:t>30.11.23</w:t>
                </w:r>
              </w:sdtContent>
            </w:sdt>
            <w:r w:rsidR="00A07A85"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37972EC2" w14:textId="77777777" w:rsidR="000D25CE" w:rsidRPr="000D25CE" w:rsidRDefault="000D25CE" w:rsidP="0056660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Cheese salad </w:t>
            </w:r>
          </w:p>
          <w:p w14:paraId="125A155A" w14:textId="3DE9A23E" w:rsidR="00A07A85" w:rsidRPr="000D25CE" w:rsidRDefault="000D25CE" w:rsidP="00B36261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Vegetable cakes with potatoes   </w:t>
            </w:r>
          </w:p>
        </w:tc>
      </w:tr>
      <w:tr w:rsidR="00A07A85" w:rsidRPr="000D25CE" w14:paraId="61189275" w14:textId="77777777" w:rsidTr="00B36261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455BE2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5E2E3C9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498B6F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C76ED14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71E43F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14DFF67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C0D4D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8A7189D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8307A" w14:textId="77777777" w:rsidR="00A07A85" w:rsidRPr="000D25CE" w:rsidRDefault="00A07A85" w:rsidP="00B36261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A07A85" w:rsidRPr="00991C82" w14:paraId="000E2AA2" w14:textId="77777777" w:rsidTr="00B36261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06B7800E" w14:textId="36B07ECB" w:rsidR="00A07A85" w:rsidRPr="000D25CE" w:rsidRDefault="00A07A85" w:rsidP="00B36261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b/>
                <w:color w:val="C2325F"/>
                <w:sz w:val="16"/>
                <w:szCs w:val="16"/>
                <w:lang w:val="en-GB"/>
              </w:rPr>
              <w:t>Fr</w:t>
            </w:r>
            <w:r w:rsidR="002D6014" w:rsidRPr="000D25CE">
              <w:rPr>
                <w:b/>
                <w:color w:val="C2325F"/>
                <w:sz w:val="16"/>
                <w:szCs w:val="16"/>
                <w:lang w:val="en-GB"/>
              </w:rPr>
              <w:t>iday</w:t>
            </w:r>
            <w:r w:rsidRPr="000D25CE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-1523785552"/>
                <w:placeholder>
                  <w:docPart w:val="D2C2B72052C646EF94FAAF8FFB261E1F"/>
                </w:placeholder>
                <w:date w:fullDate="2023-11-0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0D25CE">
                  <w:rPr>
                    <w:b/>
                    <w:color w:val="C2325F"/>
                    <w:sz w:val="16"/>
                    <w:szCs w:val="16"/>
                    <w:lang w:val="en-GB"/>
                  </w:rPr>
                  <w:t>03.11.23</w:t>
                </w:r>
              </w:sdtContent>
            </w:sdt>
            <w:r w:rsidRPr="000D25CE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357D52C3" w14:textId="77777777" w:rsidR="000D25CE" w:rsidRPr="000D25CE" w:rsidRDefault="000D25CE" w:rsidP="00577EEC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Tomato salad </w:t>
            </w:r>
          </w:p>
          <w:p w14:paraId="5ED45F36" w14:textId="454BC71F" w:rsidR="00A07A85" w:rsidRPr="000D25CE" w:rsidRDefault="000D25CE" w:rsidP="00B36261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0D25CE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Enchiladas</w:t>
            </w:r>
            <w:r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 Lasagna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4557EA6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2EE86C97" w14:textId="19826698" w:rsidR="00A07A85" w:rsidRDefault="00A07A85" w:rsidP="00B36261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51359E">
              <w:rPr>
                <w:b/>
                <w:color w:val="832D7C"/>
                <w:sz w:val="16"/>
                <w:szCs w:val="16"/>
              </w:rPr>
              <w:t>Fr</w:t>
            </w:r>
            <w:r w:rsidR="002D6014">
              <w:rPr>
                <w:b/>
                <w:color w:val="832D7C"/>
                <w:sz w:val="16"/>
                <w:szCs w:val="16"/>
              </w:rPr>
              <w:t>iday</w:t>
            </w:r>
            <w:r w:rsidRPr="0051359E">
              <w:rPr>
                <w:b/>
                <w:color w:val="832D7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279641677"/>
                <w:placeholder>
                  <w:docPart w:val="97F60B02B7024D338C604EFB3EC2E2EE"/>
                </w:placeholder>
                <w:date w:fullDate="2023-11-1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832D7C"/>
                    <w:sz w:val="16"/>
                    <w:szCs w:val="16"/>
                  </w:rPr>
                  <w:t>10.11.23</w:t>
                </w:r>
              </w:sdtContent>
            </w:sdt>
            <w:r w:rsidRPr="0051359E">
              <w:rPr>
                <w:b/>
                <w:color w:val="832D7C"/>
                <w:sz w:val="16"/>
                <w:szCs w:val="16"/>
              </w:rPr>
              <w:t>)</w:t>
            </w:r>
          </w:p>
          <w:p w14:paraId="3673E9B8" w14:textId="77777777" w:rsidR="000D25CE" w:rsidRPr="000D25CE" w:rsidRDefault="000D25CE" w:rsidP="00F057AA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sz w:val="16"/>
                <w:szCs w:val="16"/>
                <w:lang w:val="en-GB" w:eastAsia="de-CH"/>
              </w:rPr>
              <w:t xml:space="preserve">Orange couscous with cardamom yoghurt        </w:t>
            </w:r>
          </w:p>
          <w:p w14:paraId="37CD8576" w14:textId="17DA19DA" w:rsidR="00A07A85" w:rsidRPr="000D25CE" w:rsidRDefault="000D25CE" w:rsidP="00B36261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0D25CE">
              <w:rPr>
                <w:rFonts w:cs="Tahoma"/>
                <w:sz w:val="16"/>
                <w:szCs w:val="16"/>
                <w:lang w:val="en-GB"/>
              </w:rPr>
              <w:t xml:space="preserve">Tuna croquette with green salad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285DF66" w14:textId="77777777" w:rsidR="00A07A85" w:rsidRPr="000D25CE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44D83C99" w14:textId="31F50956" w:rsidR="00A07A85" w:rsidRPr="002D6014" w:rsidRDefault="00A07A85" w:rsidP="00B36261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2D6014">
              <w:rPr>
                <w:b/>
                <w:color w:val="75B53C"/>
                <w:sz w:val="16"/>
                <w:szCs w:val="16"/>
                <w:lang w:val="en-GB"/>
              </w:rPr>
              <w:t>Fr</w:t>
            </w:r>
            <w:r w:rsidR="002D6014" w:rsidRPr="002D6014">
              <w:rPr>
                <w:b/>
                <w:color w:val="75B53C"/>
                <w:sz w:val="16"/>
                <w:szCs w:val="16"/>
                <w:lang w:val="en-GB"/>
              </w:rPr>
              <w:t>iday</w:t>
            </w:r>
            <w:r w:rsidRPr="002D6014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505937311"/>
                <w:placeholder>
                  <w:docPart w:val="C0FA1F6A2F20484181A819F02391D225"/>
                </w:placeholder>
                <w:date w:fullDate="2023-11-1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2D6014">
                  <w:rPr>
                    <w:b/>
                    <w:color w:val="75B53C"/>
                    <w:sz w:val="16"/>
                    <w:szCs w:val="16"/>
                    <w:lang w:val="en-GB"/>
                  </w:rPr>
                  <w:t>17.11.23</w:t>
                </w:r>
              </w:sdtContent>
            </w:sdt>
            <w:r w:rsidRPr="002D6014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5DC9892C" w14:textId="77777777" w:rsidR="000D25CE" w:rsidRPr="002D6014" w:rsidRDefault="000D25CE" w:rsidP="00642239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sz w:val="16"/>
                <w:szCs w:val="16"/>
                <w:lang w:val="en-GB"/>
              </w:rPr>
              <w:t xml:space="preserve">Lamb's lettuce </w:t>
            </w:r>
          </w:p>
          <w:p w14:paraId="17A03ADF" w14:textId="77777777" w:rsidR="000D25CE" w:rsidRPr="002D6014" w:rsidRDefault="000D25CE" w:rsidP="00642239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0D25CE">
              <w:rPr>
                <w:rFonts w:eastAsia="Times New Roman" w:cs="Tahoma"/>
                <w:kern w:val="36"/>
                <w:sz w:val="16"/>
                <w:szCs w:val="16"/>
                <w:lang w:val="en-GB" w:eastAsia="de-CH"/>
              </w:rPr>
              <w:t>Savoy cabbage walnut pasta</w:t>
            </w:r>
          </w:p>
          <w:p w14:paraId="6B12CE82" w14:textId="77777777" w:rsidR="00A07A85" w:rsidRPr="002D6014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B894A76" w14:textId="77777777" w:rsidR="00A07A85" w:rsidRPr="002D6014" w:rsidRDefault="00A07A85" w:rsidP="00B36261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6CFA66CF" w14:textId="5346CF89" w:rsidR="00A07A85" w:rsidRDefault="00A07A85" w:rsidP="00B36261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Fr</w:t>
            </w:r>
            <w:r w:rsidR="002D6014">
              <w:rPr>
                <w:b/>
                <w:color w:val="F9B129"/>
                <w:sz w:val="16"/>
                <w:szCs w:val="16"/>
              </w:rPr>
              <w:t>iday</w:t>
            </w:r>
            <w:r w:rsidRPr="0051359E">
              <w:rPr>
                <w:b/>
                <w:color w:val="F9B129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52822513"/>
                <w:placeholder>
                  <w:docPart w:val="0A81F82AACFE4F32A14882D6CB89B32F"/>
                </w:placeholder>
                <w:date w:fullDate="2023-11-2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F9B129"/>
                    <w:sz w:val="16"/>
                    <w:szCs w:val="16"/>
                  </w:rPr>
                  <w:t>24.11.23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7DEDB8FB" w14:textId="3CF341A6" w:rsidR="000D25CE" w:rsidRDefault="000D25CE" w:rsidP="00710A1B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Cellery salad</w:t>
            </w:r>
            <w:r w:rsidRPr="002A6137">
              <w:rPr>
                <w:sz w:val="16"/>
                <w:szCs w:val="16"/>
              </w:rPr>
              <w:t xml:space="preserve"> </w:t>
            </w:r>
          </w:p>
          <w:p w14:paraId="06F773D4" w14:textId="022A7D79" w:rsidR="00A07A85" w:rsidRPr="00CF553B" w:rsidRDefault="000D25CE" w:rsidP="00B36261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Cauliflower </w:t>
            </w:r>
            <w:r w:rsidRPr="002A6137">
              <w:rPr>
                <w:sz w:val="16"/>
                <w:szCs w:val="16"/>
              </w:rPr>
              <w:t>Shakshuka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E232E55" w14:textId="77777777" w:rsidR="00A07A85" w:rsidRPr="00991C82" w:rsidRDefault="00A07A85" w:rsidP="00B36261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06B55411" w14:textId="1E4FAB03" w:rsidR="00A07A85" w:rsidRPr="0051359E" w:rsidRDefault="00A07A85" w:rsidP="00B36261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</w:t>
            </w:r>
            <w:r w:rsidR="002D6014">
              <w:rPr>
                <w:b/>
                <w:color w:val="EF7E2D"/>
                <w:sz w:val="16"/>
                <w:szCs w:val="16"/>
              </w:rPr>
              <w:t>iday</w:t>
            </w:r>
            <w:r w:rsidRPr="0051359E">
              <w:rPr>
                <w:b/>
                <w:color w:val="EF7E2D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9571931EDCE742008FFC2918AE5AD485"/>
                </w:placeholder>
                <w:date w:fullDate="2023-12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EF7E2D"/>
                    <w:sz w:val="16"/>
                    <w:szCs w:val="16"/>
                  </w:rPr>
                  <w:t>01.12.23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7566B3D7" w14:textId="77777777" w:rsidR="00A07A85" w:rsidRPr="004115C9" w:rsidRDefault="00A07A85" w:rsidP="00B3626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52"/>
                <w:szCs w:val="52"/>
              </w:rPr>
              <w:t xml:space="preserve">    </w:t>
            </w:r>
            <w:r w:rsidRPr="00D47B40">
              <w:rPr>
                <w:b/>
                <w:bCs/>
                <w:sz w:val="72"/>
                <w:szCs w:val="72"/>
              </w:rPr>
              <w:t>*</w:t>
            </w:r>
          </w:p>
        </w:tc>
      </w:tr>
    </w:tbl>
    <w:p w14:paraId="18EBE33D" w14:textId="124C9936" w:rsidR="00273EED" w:rsidRPr="00937705" w:rsidRDefault="00937705" w:rsidP="00937705">
      <w:pPr>
        <w:tabs>
          <w:tab w:val="left" w:pos="284"/>
        </w:tabs>
        <w:rPr>
          <w:b/>
          <w:i/>
          <w:sz w:val="16"/>
          <w:szCs w:val="16"/>
          <w:lang w:val="en-GB"/>
        </w:rPr>
      </w:pPr>
      <w:r w:rsidRPr="00A07A85">
        <w:rPr>
          <w:b/>
          <w:i/>
          <w:sz w:val="16"/>
          <w:szCs w:val="16"/>
          <w:lang w:val="en-GB"/>
        </w:rPr>
        <w:tab/>
      </w:r>
      <w:r w:rsidRPr="00937705">
        <w:rPr>
          <w:b/>
          <w:i/>
          <w:sz w:val="16"/>
          <w:szCs w:val="16"/>
          <w:lang w:val="en-GB"/>
        </w:rPr>
        <w:t xml:space="preserve">Specialties according to the pedagogical theme of the month: </w:t>
      </w:r>
      <w:r w:rsidR="00A07A85">
        <w:rPr>
          <w:b/>
          <w:i/>
          <w:sz w:val="16"/>
          <w:szCs w:val="16"/>
          <w:lang w:val="en-GB"/>
        </w:rPr>
        <w:t>Mexico</w:t>
      </w:r>
    </w:p>
    <w:p w14:paraId="2C79565B" w14:textId="77777777" w:rsidR="0030674B" w:rsidRPr="00937705" w:rsidRDefault="0030674B" w:rsidP="00787826">
      <w:pPr>
        <w:tabs>
          <w:tab w:val="left" w:pos="9320"/>
          <w:tab w:val="left" w:pos="10680"/>
        </w:tabs>
        <w:rPr>
          <w:sz w:val="16"/>
          <w:szCs w:val="16"/>
          <w:lang w:val="en-GB"/>
        </w:rPr>
      </w:pPr>
    </w:p>
    <w:sectPr w:rsidR="0030674B" w:rsidRPr="00937705" w:rsidSect="00F95422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4C1D" w14:textId="77777777" w:rsidR="00810433" w:rsidRDefault="00810433" w:rsidP="008A28A9">
      <w:pPr>
        <w:spacing w:before="0"/>
      </w:pPr>
      <w:r>
        <w:separator/>
      </w:r>
    </w:p>
  </w:endnote>
  <w:endnote w:type="continuationSeparator" w:id="0">
    <w:p w14:paraId="1E6446AB" w14:textId="77777777" w:rsidR="00810433" w:rsidRDefault="00810433" w:rsidP="008A28A9">
      <w:pPr>
        <w:spacing w:before="0"/>
      </w:pPr>
      <w:r>
        <w:continuationSeparator/>
      </w:r>
    </w:p>
  </w:endnote>
  <w:endnote w:type="continuationNotice" w:id="1">
    <w:p w14:paraId="4B31A98F" w14:textId="77777777" w:rsidR="00810433" w:rsidRDefault="0081043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EAEA7" w14:textId="77777777" w:rsidR="008E239D" w:rsidRPr="00937705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  <w:lang w:val="en-GB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080F7818" wp14:editId="547EEC49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 w:rsidRPr="00937705">
      <w:rPr>
        <w:sz w:val="12"/>
        <w:szCs w:val="12"/>
        <w:lang w:val="en-GB"/>
      </w:rPr>
      <w:tab/>
    </w:r>
    <w:r w:rsidR="00937705" w:rsidRPr="00937705">
      <w:rPr>
        <w:i/>
        <w:iCs/>
        <w:sz w:val="18"/>
        <w:szCs w:val="18"/>
        <w:lang w:val="en-GB"/>
      </w:rPr>
      <w:t>Deviations are declared in the daily menu</w:t>
    </w:r>
    <w:r w:rsidR="00937705" w:rsidRPr="00937705">
      <w:rPr>
        <w:i/>
        <w:iCs/>
        <w:sz w:val="18"/>
        <w:szCs w:val="18"/>
        <w:lang w:val="en-GB"/>
      </w:rPr>
      <w:tab/>
      <w:t>Seasonal fruit and vegetables: Gebrüder Marksteiner</w:t>
    </w:r>
    <w:r w:rsidR="00937705" w:rsidRPr="00937705">
      <w:rPr>
        <w:i/>
        <w:iCs/>
        <w:sz w:val="18"/>
        <w:szCs w:val="18"/>
        <w:lang w:val="en-GB"/>
      </w:rPr>
      <w:tab/>
    </w:r>
    <w:r w:rsidR="0019309E">
      <w:rPr>
        <w:i/>
        <w:iCs/>
        <w:sz w:val="18"/>
        <w:szCs w:val="18"/>
        <w:lang w:val="en-GB"/>
      </w:rPr>
      <w:t>/ Bruderholz: Birsmatterhof</w:t>
    </w:r>
    <w:r w:rsidR="00937705">
      <w:rPr>
        <w:i/>
        <w:iCs/>
        <w:sz w:val="18"/>
        <w:szCs w:val="18"/>
        <w:lang w:val="en-GB"/>
      </w:rPr>
      <w:tab/>
    </w:r>
    <w:r w:rsidR="00937705">
      <w:rPr>
        <w:i/>
        <w:iCs/>
        <w:sz w:val="18"/>
        <w:szCs w:val="18"/>
        <w:lang w:val="en-GB"/>
      </w:rPr>
      <w:br/>
    </w:r>
    <w:r w:rsidR="0019309E" w:rsidRPr="0019309E">
      <w:rPr>
        <w:i/>
        <w:iCs/>
        <w:sz w:val="18"/>
        <w:szCs w:val="18"/>
        <w:lang w:val="en-GB"/>
      </w:rPr>
      <w:t xml:space="preserve">Meat origin: Chicken, lamb and pork: CH; </w:t>
    </w:r>
    <w:r w:rsidR="00F03BAE">
      <w:rPr>
        <w:i/>
        <w:iCs/>
        <w:sz w:val="18"/>
        <w:szCs w:val="18"/>
        <w:lang w:val="en-GB"/>
      </w:rPr>
      <w:t>B</w:t>
    </w:r>
    <w:r w:rsidR="0019309E" w:rsidRPr="0019309E">
      <w:rPr>
        <w:i/>
        <w:iCs/>
        <w:sz w:val="18"/>
        <w:szCs w:val="18"/>
        <w:lang w:val="en-GB"/>
      </w:rPr>
      <w:t>eef and veal: CH, region</w:t>
    </w:r>
    <w:r w:rsidR="00F03BAE">
      <w:rPr>
        <w:i/>
        <w:iCs/>
        <w:sz w:val="18"/>
        <w:szCs w:val="18"/>
        <w:lang w:val="en-GB"/>
      </w:rPr>
      <w:t>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1A8B" w14:textId="77777777" w:rsidR="00810433" w:rsidRDefault="00810433" w:rsidP="008A28A9">
      <w:pPr>
        <w:spacing w:before="0"/>
      </w:pPr>
      <w:r>
        <w:separator/>
      </w:r>
    </w:p>
  </w:footnote>
  <w:footnote w:type="continuationSeparator" w:id="0">
    <w:p w14:paraId="3651626C" w14:textId="77777777" w:rsidR="00810433" w:rsidRDefault="00810433" w:rsidP="008A28A9">
      <w:pPr>
        <w:spacing w:before="0"/>
      </w:pPr>
      <w:r>
        <w:continuationSeparator/>
      </w:r>
    </w:p>
  </w:footnote>
  <w:footnote w:type="continuationNotice" w:id="1">
    <w:p w14:paraId="1B0CDA47" w14:textId="77777777" w:rsidR="00810433" w:rsidRDefault="0081043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86A0F" w14:textId="77777777" w:rsidR="008A28A9" w:rsidRDefault="00FD458A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041078EC" wp14:editId="06FBBA5F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022990AD" wp14:editId="0F9FFF3D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A85"/>
    <w:rsid w:val="00001557"/>
    <w:rsid w:val="000061D0"/>
    <w:rsid w:val="00015FCF"/>
    <w:rsid w:val="00024E21"/>
    <w:rsid w:val="00032430"/>
    <w:rsid w:val="00034D2B"/>
    <w:rsid w:val="00036AB9"/>
    <w:rsid w:val="000402CE"/>
    <w:rsid w:val="00040794"/>
    <w:rsid w:val="00051E05"/>
    <w:rsid w:val="00055FB0"/>
    <w:rsid w:val="00074BF6"/>
    <w:rsid w:val="00083B1D"/>
    <w:rsid w:val="00086658"/>
    <w:rsid w:val="000871AA"/>
    <w:rsid w:val="000A4DCD"/>
    <w:rsid w:val="000C1984"/>
    <w:rsid w:val="000D25CE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309E"/>
    <w:rsid w:val="00194900"/>
    <w:rsid w:val="001B773F"/>
    <w:rsid w:val="001C34C2"/>
    <w:rsid w:val="001C6C8A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D6014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57884"/>
    <w:rsid w:val="004647C1"/>
    <w:rsid w:val="0047035E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40391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3628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0433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239D"/>
    <w:rsid w:val="008E43DD"/>
    <w:rsid w:val="008E5A0A"/>
    <w:rsid w:val="00901790"/>
    <w:rsid w:val="0091630C"/>
    <w:rsid w:val="009300FD"/>
    <w:rsid w:val="0093195E"/>
    <w:rsid w:val="00937705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07A85"/>
    <w:rsid w:val="00A13098"/>
    <w:rsid w:val="00A31D96"/>
    <w:rsid w:val="00A3726B"/>
    <w:rsid w:val="00A55CEF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6BF"/>
    <w:rsid w:val="00B30CDF"/>
    <w:rsid w:val="00B403A8"/>
    <w:rsid w:val="00B65FBD"/>
    <w:rsid w:val="00B7007F"/>
    <w:rsid w:val="00B77D96"/>
    <w:rsid w:val="00B82227"/>
    <w:rsid w:val="00B97BE8"/>
    <w:rsid w:val="00BA6685"/>
    <w:rsid w:val="00BC2037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7035"/>
    <w:rsid w:val="00CB1B89"/>
    <w:rsid w:val="00CD0A15"/>
    <w:rsid w:val="00CD6B06"/>
    <w:rsid w:val="00CF658A"/>
    <w:rsid w:val="00D0153E"/>
    <w:rsid w:val="00D07687"/>
    <w:rsid w:val="00D07F11"/>
    <w:rsid w:val="00D15EB0"/>
    <w:rsid w:val="00D32735"/>
    <w:rsid w:val="00D37158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8441C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03BAE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D458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F14E53"/>
  <w15:docId w15:val="{A22D6E1B-F77C-40B3-9F01-8D37881A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esktop\M503d%20Men&#252;plan%20Vorlage%20ylaa%20EN%2020230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FD1981CFC9427989CBC0E4D39261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1638E-8CDF-4EAC-815C-A5DEDC917B4C}"/>
      </w:docPartPr>
      <w:docPartBody>
        <w:p w:rsidR="008A69FA" w:rsidRDefault="00FA53AB" w:rsidP="00FA53AB">
          <w:pPr>
            <w:pStyle w:val="27FD1981CFC9427989CBC0E4D39261CB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2B0123A51845D7A78DAB78917A1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B57D5-19CE-44BE-92B7-7F972A6939B7}"/>
      </w:docPartPr>
      <w:docPartBody>
        <w:p w:rsidR="008A69FA" w:rsidRDefault="00FA53AB" w:rsidP="00FA53AB">
          <w:pPr>
            <w:pStyle w:val="E12B0123A51845D7A78DAB78917A1BA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416B716CA4C418088BBEDC5CAA44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69590-ADD3-4430-9B5B-AE06B3CD4360}"/>
      </w:docPartPr>
      <w:docPartBody>
        <w:p w:rsidR="008A69FA" w:rsidRDefault="00FA53AB" w:rsidP="00FA53AB">
          <w:pPr>
            <w:pStyle w:val="6416B716CA4C418088BBEDC5CAA44B6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8DF4FA9523948968AF42ABAC67CC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B7B3F-1679-4729-B4C1-EF55DD23C999}"/>
      </w:docPartPr>
      <w:docPartBody>
        <w:p w:rsidR="008A69FA" w:rsidRDefault="00FA53AB" w:rsidP="00FA53AB">
          <w:pPr>
            <w:pStyle w:val="C8DF4FA9523948968AF42ABAC67CC42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3155817F6DB4E2BB50826F2A64D59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60E504-F939-48A2-A9E0-D25AEB4CF6E6}"/>
      </w:docPartPr>
      <w:docPartBody>
        <w:p w:rsidR="008A69FA" w:rsidRDefault="00FA53AB" w:rsidP="00FA53AB">
          <w:pPr>
            <w:pStyle w:val="13155817F6DB4E2BB50826F2A64D595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EA19E9349EC4561B3DAA7BAB16097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9BE17-260C-44B8-ACC6-41293CE6A801}"/>
      </w:docPartPr>
      <w:docPartBody>
        <w:p w:rsidR="008A69FA" w:rsidRDefault="00FA53AB" w:rsidP="00FA53AB">
          <w:pPr>
            <w:pStyle w:val="1EA19E9349EC4561B3DAA7BAB16097E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20FC4CE61724088A06A8832C5489F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85FAD7-AE46-4730-8C0F-B41DBE867B11}"/>
      </w:docPartPr>
      <w:docPartBody>
        <w:p w:rsidR="008A69FA" w:rsidRDefault="00FA53AB" w:rsidP="00FA53AB">
          <w:pPr>
            <w:pStyle w:val="A20FC4CE61724088A06A8832C5489F2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4F7722BD8DD4BADA0901AAFC4A19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6D82FF-9863-4341-A837-A93C26787795}"/>
      </w:docPartPr>
      <w:docPartBody>
        <w:p w:rsidR="008A69FA" w:rsidRDefault="00FA53AB" w:rsidP="00FA53AB">
          <w:pPr>
            <w:pStyle w:val="64F7722BD8DD4BADA0901AAFC4A1967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3D4EB49C38B42AB881707152776CF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2E6B71-027E-4E7B-B859-D72A50C1068F}"/>
      </w:docPartPr>
      <w:docPartBody>
        <w:p w:rsidR="008A69FA" w:rsidRDefault="00FA53AB" w:rsidP="00FA53AB">
          <w:pPr>
            <w:pStyle w:val="53D4EB49C38B42AB881707152776CFE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3EA1003B9C3489A90C927F3E09299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56713-294A-49FA-B7D6-719856441E1B}"/>
      </w:docPartPr>
      <w:docPartBody>
        <w:p w:rsidR="008A69FA" w:rsidRDefault="00FA53AB" w:rsidP="00FA53AB">
          <w:pPr>
            <w:pStyle w:val="03EA1003B9C3489A90C927F3E09299B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5F9F25C0CB54DD69DAAF836BC1E95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D775AB-B2E6-4851-AAB9-96E0B4D2D77C}"/>
      </w:docPartPr>
      <w:docPartBody>
        <w:p w:rsidR="008A69FA" w:rsidRDefault="00FA53AB" w:rsidP="00FA53AB">
          <w:pPr>
            <w:pStyle w:val="25F9F25C0CB54DD69DAAF836BC1E953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4D87B3F1D1D496FAF9C750AFC445B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72426F-8B5E-4FA6-9EC9-DCF00B69E49E}"/>
      </w:docPartPr>
      <w:docPartBody>
        <w:p w:rsidR="008A69FA" w:rsidRDefault="00FA53AB" w:rsidP="00FA53AB">
          <w:pPr>
            <w:pStyle w:val="54D87B3F1D1D496FAF9C750AFC445B4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F180DC517254253A384E5AB923E42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4D9745-F9F0-4AFE-B280-C4D6AC5ED07F}"/>
      </w:docPartPr>
      <w:docPartBody>
        <w:p w:rsidR="008A69FA" w:rsidRDefault="00FA53AB" w:rsidP="00FA53AB">
          <w:pPr>
            <w:pStyle w:val="CF180DC517254253A384E5AB923E42E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B3E528D9B6941F89D1CE5AA6EB70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680355-BB62-4D67-8D69-57AB9C8EF8C1}"/>
      </w:docPartPr>
      <w:docPartBody>
        <w:p w:rsidR="008A69FA" w:rsidRDefault="00FA53AB" w:rsidP="00FA53AB">
          <w:pPr>
            <w:pStyle w:val="EB3E528D9B6941F89D1CE5AA6EB7061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7642A398B9A421B824C6140657F41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CF7352-281D-4041-A789-2A917D3A23A4}"/>
      </w:docPartPr>
      <w:docPartBody>
        <w:p w:rsidR="008A69FA" w:rsidRDefault="00FA53AB" w:rsidP="00FA53AB">
          <w:pPr>
            <w:pStyle w:val="77642A398B9A421B824C6140657F419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3E653474CFD4112B5AAAA7F31EA5E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87AA5-55C4-4815-8AC7-CFC4A6332511}"/>
      </w:docPartPr>
      <w:docPartBody>
        <w:p w:rsidR="008A69FA" w:rsidRDefault="00FA53AB" w:rsidP="00FA53AB">
          <w:pPr>
            <w:pStyle w:val="F3E653474CFD4112B5AAAA7F31EA5EC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68AE4B856A645B4ABB2FF6E70174C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B28783-DE32-4798-9785-0851488396CD}"/>
      </w:docPartPr>
      <w:docPartBody>
        <w:p w:rsidR="008A69FA" w:rsidRDefault="00FA53AB" w:rsidP="00FA53AB">
          <w:pPr>
            <w:pStyle w:val="468AE4B856A645B4ABB2FF6E70174CA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5DEF3B390FC4117AB84A6ADF0E34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01C9F-F195-48FB-877A-EAA85F7871AA}"/>
      </w:docPartPr>
      <w:docPartBody>
        <w:p w:rsidR="008A69FA" w:rsidRDefault="00FA53AB" w:rsidP="00FA53AB">
          <w:pPr>
            <w:pStyle w:val="B5DEF3B390FC4117AB84A6ADF0E34B4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59D777FFC7D4E3F8A7463D7E5A30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934B63-63E8-4AC6-990F-0304644DEC05}"/>
      </w:docPartPr>
      <w:docPartBody>
        <w:p w:rsidR="008A69FA" w:rsidRDefault="00FA53AB" w:rsidP="00FA53AB">
          <w:pPr>
            <w:pStyle w:val="E59D777FFC7D4E3F8A7463D7E5A3056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3755A66EF1E44B18B80755DF474B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A6D422-7C03-4FE3-BF3B-371AD5B770CE}"/>
      </w:docPartPr>
      <w:docPartBody>
        <w:p w:rsidR="008A69FA" w:rsidRDefault="00FA53AB" w:rsidP="00FA53AB">
          <w:pPr>
            <w:pStyle w:val="03755A66EF1E44B18B80755DF474B71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2C2B72052C646EF94FAAF8FFB261E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A73FA4-4377-43EE-A3B6-F742FF57B6F6}"/>
      </w:docPartPr>
      <w:docPartBody>
        <w:p w:rsidR="008A69FA" w:rsidRDefault="00FA53AB" w:rsidP="00FA53AB">
          <w:pPr>
            <w:pStyle w:val="D2C2B72052C646EF94FAAF8FFB261E1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7F60B02B7024D338C604EFB3EC2E2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796FE6-FF94-4F63-BA4A-8B4B996B586E}"/>
      </w:docPartPr>
      <w:docPartBody>
        <w:p w:rsidR="008A69FA" w:rsidRDefault="00FA53AB" w:rsidP="00FA53AB">
          <w:pPr>
            <w:pStyle w:val="97F60B02B7024D338C604EFB3EC2E2E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0FA1F6A2F20484181A819F02391D2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2462E4-0F13-4B04-B6C4-1F84D0DCF47E}"/>
      </w:docPartPr>
      <w:docPartBody>
        <w:p w:rsidR="008A69FA" w:rsidRDefault="00FA53AB" w:rsidP="00FA53AB">
          <w:pPr>
            <w:pStyle w:val="C0FA1F6A2F20484181A819F02391D22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A81F82AACFE4F32A14882D6CB89B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05F02D-7DCC-4CA8-8A93-612586C50F5B}"/>
      </w:docPartPr>
      <w:docPartBody>
        <w:p w:rsidR="008A69FA" w:rsidRDefault="00FA53AB" w:rsidP="00FA53AB">
          <w:pPr>
            <w:pStyle w:val="0A81F82AACFE4F32A14882D6CB89B32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571931EDCE742008FFC2918AE5AD4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B5A89-EDF7-442F-BBA8-A0251048D03E}"/>
      </w:docPartPr>
      <w:docPartBody>
        <w:p w:rsidR="008A69FA" w:rsidRDefault="00FA53AB" w:rsidP="00FA53AB">
          <w:pPr>
            <w:pStyle w:val="9571931EDCE742008FFC2918AE5AD48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AB"/>
    <w:rsid w:val="00425738"/>
    <w:rsid w:val="00865EC3"/>
    <w:rsid w:val="008A69FA"/>
    <w:rsid w:val="00FA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53AB"/>
    <w:rPr>
      <w:color w:val="808080"/>
    </w:rPr>
  </w:style>
  <w:style w:type="paragraph" w:customStyle="1" w:styleId="A26A8CCA246C46E98FC1650662B8D83C">
    <w:name w:val="A26A8CCA246C46E98FC1650662B8D83C"/>
  </w:style>
  <w:style w:type="paragraph" w:customStyle="1" w:styleId="BA494A026F3246A9890ABADA6D78A2A8">
    <w:name w:val="BA494A026F3246A9890ABADA6D78A2A8"/>
  </w:style>
  <w:style w:type="paragraph" w:customStyle="1" w:styleId="A0F68A4B6B504925ABB549C2F5BDC062">
    <w:name w:val="A0F68A4B6B504925ABB549C2F5BDC062"/>
  </w:style>
  <w:style w:type="paragraph" w:customStyle="1" w:styleId="000EC9C751764004B21E886036DA88F1">
    <w:name w:val="000EC9C751764004B21E886036DA88F1"/>
  </w:style>
  <w:style w:type="paragraph" w:customStyle="1" w:styleId="3F81DB5A161F4781ABF92E93240CE053">
    <w:name w:val="3F81DB5A161F4781ABF92E93240CE053"/>
  </w:style>
  <w:style w:type="paragraph" w:customStyle="1" w:styleId="0529973239DF4CB5BD815ACB932D5351">
    <w:name w:val="0529973239DF4CB5BD815ACB932D5351"/>
  </w:style>
  <w:style w:type="paragraph" w:customStyle="1" w:styleId="4092C5C162B84E8599E497C089CF0011">
    <w:name w:val="4092C5C162B84E8599E497C089CF0011"/>
  </w:style>
  <w:style w:type="paragraph" w:customStyle="1" w:styleId="381AF91E3F574C6C81C46D0184076FBF">
    <w:name w:val="381AF91E3F574C6C81C46D0184076FBF"/>
  </w:style>
  <w:style w:type="paragraph" w:customStyle="1" w:styleId="21226A3B87A84518BE71C987C12CEDE0">
    <w:name w:val="21226A3B87A84518BE71C987C12CEDE0"/>
  </w:style>
  <w:style w:type="paragraph" w:customStyle="1" w:styleId="A7417549DC814C218B9B8E99653AF841">
    <w:name w:val="A7417549DC814C218B9B8E99653AF841"/>
  </w:style>
  <w:style w:type="paragraph" w:customStyle="1" w:styleId="EAB703A53E9944548A2E85ABEDA9F7DA">
    <w:name w:val="EAB703A53E9944548A2E85ABEDA9F7DA"/>
  </w:style>
  <w:style w:type="paragraph" w:customStyle="1" w:styleId="2DCB07AFC67B4E32998689B12023D46C">
    <w:name w:val="2DCB07AFC67B4E32998689B12023D46C"/>
  </w:style>
  <w:style w:type="paragraph" w:customStyle="1" w:styleId="E85999FFE588488BBC277A670648A816">
    <w:name w:val="E85999FFE588488BBC277A670648A816"/>
  </w:style>
  <w:style w:type="paragraph" w:customStyle="1" w:styleId="B805951B6F2C4086AEDEBE5CE9FB29B4">
    <w:name w:val="B805951B6F2C4086AEDEBE5CE9FB29B4"/>
  </w:style>
  <w:style w:type="paragraph" w:customStyle="1" w:styleId="850A88965DCA4C499C1E656F721EA0D4">
    <w:name w:val="850A88965DCA4C499C1E656F721EA0D4"/>
  </w:style>
  <w:style w:type="paragraph" w:customStyle="1" w:styleId="38614BA9F4E84CCE8CF7D3FD554FE804">
    <w:name w:val="38614BA9F4E84CCE8CF7D3FD554FE804"/>
  </w:style>
  <w:style w:type="paragraph" w:customStyle="1" w:styleId="57E453B3BBDC4E648E9B596F7CB6AE87">
    <w:name w:val="57E453B3BBDC4E648E9B596F7CB6AE87"/>
  </w:style>
  <w:style w:type="paragraph" w:customStyle="1" w:styleId="FBF632F2FAA64118B021F7C98A9C5335">
    <w:name w:val="FBF632F2FAA64118B021F7C98A9C5335"/>
  </w:style>
  <w:style w:type="paragraph" w:customStyle="1" w:styleId="F3FDF326C7E44601A65878EA14DA08B7">
    <w:name w:val="F3FDF326C7E44601A65878EA14DA08B7"/>
  </w:style>
  <w:style w:type="paragraph" w:customStyle="1" w:styleId="38C3C21235B74418BE5BDA157D846727">
    <w:name w:val="38C3C21235B74418BE5BDA157D846727"/>
  </w:style>
  <w:style w:type="paragraph" w:customStyle="1" w:styleId="D96E451F6A7144A9B1B59B07505852DB">
    <w:name w:val="D96E451F6A7144A9B1B59B07505852DB"/>
  </w:style>
  <w:style w:type="paragraph" w:customStyle="1" w:styleId="BC06775F5CBA46FF9C398D07202E670B">
    <w:name w:val="BC06775F5CBA46FF9C398D07202E670B"/>
  </w:style>
  <w:style w:type="paragraph" w:customStyle="1" w:styleId="CF9870465C6A46FC994ED0F6DF377A5D">
    <w:name w:val="CF9870465C6A46FC994ED0F6DF377A5D"/>
  </w:style>
  <w:style w:type="paragraph" w:customStyle="1" w:styleId="55F026A7978A45D2B71BA132925DFAB2">
    <w:name w:val="55F026A7978A45D2B71BA132925DFAB2"/>
  </w:style>
  <w:style w:type="paragraph" w:customStyle="1" w:styleId="5C9734FC1E8A453B9E9F4997E03295E3">
    <w:name w:val="5C9734FC1E8A453B9E9F4997E03295E3"/>
  </w:style>
  <w:style w:type="paragraph" w:customStyle="1" w:styleId="894D4B33751B48C3946E09DAA031A866">
    <w:name w:val="894D4B33751B48C3946E09DAA031A866"/>
  </w:style>
  <w:style w:type="paragraph" w:customStyle="1" w:styleId="27FD1981CFC9427989CBC0E4D39261CB">
    <w:name w:val="27FD1981CFC9427989CBC0E4D39261CB"/>
    <w:rsid w:val="00FA53AB"/>
  </w:style>
  <w:style w:type="paragraph" w:customStyle="1" w:styleId="E12B0123A51845D7A78DAB78917A1BAE">
    <w:name w:val="E12B0123A51845D7A78DAB78917A1BAE"/>
    <w:rsid w:val="00FA53AB"/>
  </w:style>
  <w:style w:type="paragraph" w:customStyle="1" w:styleId="6416B716CA4C418088BBEDC5CAA44B60">
    <w:name w:val="6416B716CA4C418088BBEDC5CAA44B60"/>
    <w:rsid w:val="00FA53AB"/>
  </w:style>
  <w:style w:type="paragraph" w:customStyle="1" w:styleId="C8DF4FA9523948968AF42ABAC67CC422">
    <w:name w:val="C8DF4FA9523948968AF42ABAC67CC422"/>
    <w:rsid w:val="00FA53AB"/>
  </w:style>
  <w:style w:type="paragraph" w:customStyle="1" w:styleId="13155817F6DB4E2BB50826F2A64D5954">
    <w:name w:val="13155817F6DB4E2BB50826F2A64D5954"/>
    <w:rsid w:val="00FA53AB"/>
  </w:style>
  <w:style w:type="paragraph" w:customStyle="1" w:styleId="1EA19E9349EC4561B3DAA7BAB16097EA">
    <w:name w:val="1EA19E9349EC4561B3DAA7BAB16097EA"/>
    <w:rsid w:val="00FA53AB"/>
  </w:style>
  <w:style w:type="paragraph" w:customStyle="1" w:styleId="A20FC4CE61724088A06A8832C5489F28">
    <w:name w:val="A20FC4CE61724088A06A8832C5489F28"/>
    <w:rsid w:val="00FA53AB"/>
  </w:style>
  <w:style w:type="paragraph" w:customStyle="1" w:styleId="64F7722BD8DD4BADA0901AAFC4A1967F">
    <w:name w:val="64F7722BD8DD4BADA0901AAFC4A1967F"/>
    <w:rsid w:val="00FA53AB"/>
  </w:style>
  <w:style w:type="paragraph" w:customStyle="1" w:styleId="53D4EB49C38B42AB881707152776CFE6">
    <w:name w:val="53D4EB49C38B42AB881707152776CFE6"/>
    <w:rsid w:val="00FA53AB"/>
  </w:style>
  <w:style w:type="paragraph" w:customStyle="1" w:styleId="03EA1003B9C3489A90C927F3E09299B1">
    <w:name w:val="03EA1003B9C3489A90C927F3E09299B1"/>
    <w:rsid w:val="00FA53AB"/>
  </w:style>
  <w:style w:type="paragraph" w:customStyle="1" w:styleId="25F9F25C0CB54DD69DAAF836BC1E9531">
    <w:name w:val="25F9F25C0CB54DD69DAAF836BC1E9531"/>
    <w:rsid w:val="00FA53AB"/>
  </w:style>
  <w:style w:type="paragraph" w:customStyle="1" w:styleId="54D87B3F1D1D496FAF9C750AFC445B4C">
    <w:name w:val="54D87B3F1D1D496FAF9C750AFC445B4C"/>
    <w:rsid w:val="00FA53AB"/>
  </w:style>
  <w:style w:type="paragraph" w:customStyle="1" w:styleId="CF180DC517254253A384E5AB923E42E6">
    <w:name w:val="CF180DC517254253A384E5AB923E42E6"/>
    <w:rsid w:val="00FA53AB"/>
  </w:style>
  <w:style w:type="paragraph" w:customStyle="1" w:styleId="EB3E528D9B6941F89D1CE5AA6EB7061E">
    <w:name w:val="EB3E528D9B6941F89D1CE5AA6EB7061E"/>
    <w:rsid w:val="00FA53AB"/>
  </w:style>
  <w:style w:type="paragraph" w:customStyle="1" w:styleId="77642A398B9A421B824C6140657F419A">
    <w:name w:val="77642A398B9A421B824C6140657F419A"/>
    <w:rsid w:val="00FA53AB"/>
  </w:style>
  <w:style w:type="paragraph" w:customStyle="1" w:styleId="F3E653474CFD4112B5AAAA7F31EA5ECA">
    <w:name w:val="F3E653474CFD4112B5AAAA7F31EA5ECA"/>
    <w:rsid w:val="00FA53AB"/>
  </w:style>
  <w:style w:type="paragraph" w:customStyle="1" w:styleId="468AE4B856A645B4ABB2FF6E70174CA6">
    <w:name w:val="468AE4B856A645B4ABB2FF6E70174CA6"/>
    <w:rsid w:val="00FA53AB"/>
  </w:style>
  <w:style w:type="paragraph" w:customStyle="1" w:styleId="B5DEF3B390FC4117AB84A6ADF0E34B46">
    <w:name w:val="B5DEF3B390FC4117AB84A6ADF0E34B46"/>
    <w:rsid w:val="00FA53AB"/>
  </w:style>
  <w:style w:type="paragraph" w:customStyle="1" w:styleId="E59D777FFC7D4E3F8A7463D7E5A30564">
    <w:name w:val="E59D777FFC7D4E3F8A7463D7E5A30564"/>
    <w:rsid w:val="00FA53AB"/>
  </w:style>
  <w:style w:type="paragraph" w:customStyle="1" w:styleId="03755A66EF1E44B18B80755DF474B717">
    <w:name w:val="03755A66EF1E44B18B80755DF474B717"/>
    <w:rsid w:val="00FA53AB"/>
  </w:style>
  <w:style w:type="paragraph" w:customStyle="1" w:styleId="D2C2B72052C646EF94FAAF8FFB261E1F">
    <w:name w:val="D2C2B72052C646EF94FAAF8FFB261E1F"/>
    <w:rsid w:val="00FA53AB"/>
  </w:style>
  <w:style w:type="paragraph" w:customStyle="1" w:styleId="97F60B02B7024D338C604EFB3EC2E2EE">
    <w:name w:val="97F60B02B7024D338C604EFB3EC2E2EE"/>
    <w:rsid w:val="00FA53AB"/>
  </w:style>
  <w:style w:type="paragraph" w:customStyle="1" w:styleId="C0FA1F6A2F20484181A819F02391D225">
    <w:name w:val="C0FA1F6A2F20484181A819F02391D225"/>
    <w:rsid w:val="00FA53AB"/>
  </w:style>
  <w:style w:type="paragraph" w:customStyle="1" w:styleId="0A81F82AACFE4F32A14882D6CB89B32F">
    <w:name w:val="0A81F82AACFE4F32A14882D6CB89B32F"/>
    <w:rsid w:val="00FA53AB"/>
  </w:style>
  <w:style w:type="paragraph" w:customStyle="1" w:styleId="9571931EDCE742008FFC2918AE5AD485">
    <w:name w:val="9571931EDCE742008FFC2918AE5AD485"/>
    <w:rsid w:val="00FA53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M503d Menüplan Vorlage ylaa EN 202302</Template>
  <TotalTime>0</TotalTime>
  <Pages>1</Pages>
  <Words>259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3</cp:revision>
  <cp:lastPrinted>2023-02-15T08:35:00Z</cp:lastPrinted>
  <dcterms:created xsi:type="dcterms:W3CDTF">2023-10-31T12:49:00Z</dcterms:created>
  <dcterms:modified xsi:type="dcterms:W3CDTF">2023-10-31T12:57:00Z</dcterms:modified>
</cp:coreProperties>
</file>