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BF421" w14:textId="538C0502" w:rsidR="008A28A9" w:rsidRPr="00CB1B89" w:rsidRDefault="00F95422" w:rsidP="0062595C">
      <w:pPr>
        <w:tabs>
          <w:tab w:val="left" w:pos="284"/>
        </w:tabs>
        <w:spacing w:before="0"/>
        <w:rPr>
          <w:b/>
          <w:color w:val="C7135D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ab/>
      </w:r>
      <w:r w:rsidR="00937705" w:rsidRPr="00CB1B89">
        <w:rPr>
          <w:b/>
          <w:color w:val="C7135D"/>
          <w:sz w:val="28"/>
          <w:szCs w:val="28"/>
        </w:rPr>
        <w:t xml:space="preserve">Menu Plan Densa Park – </w:t>
      </w:r>
      <w:proofErr w:type="spellStart"/>
      <w:r w:rsidR="00184708">
        <w:rPr>
          <w:b/>
          <w:color w:val="C7135D"/>
          <w:sz w:val="28"/>
          <w:szCs w:val="28"/>
        </w:rPr>
        <w:t>December</w:t>
      </w:r>
      <w:proofErr w:type="spellEnd"/>
      <w:r w:rsidR="00937705" w:rsidRPr="00CB1B89">
        <w:rPr>
          <w:b/>
          <w:color w:val="C7135D"/>
          <w:sz w:val="28"/>
          <w:szCs w:val="28"/>
        </w:rPr>
        <w:t xml:space="preserve"> 2023</w:t>
      </w:r>
    </w:p>
    <w:p w14:paraId="1EB195E5" w14:textId="77777777" w:rsidR="007410AF" w:rsidRPr="0046201E" w:rsidRDefault="007410AF" w:rsidP="00F95422">
      <w:pPr>
        <w:tabs>
          <w:tab w:val="left" w:pos="284"/>
        </w:tabs>
        <w:rPr>
          <w:b/>
          <w:i/>
          <w:sz w:val="16"/>
          <w:szCs w:val="16"/>
        </w:rPr>
      </w:pPr>
    </w:p>
    <w:tbl>
      <w:tblPr>
        <w:tblStyle w:val="Tabellenraster"/>
        <w:tblW w:w="11284" w:type="dxa"/>
        <w:jc w:val="center"/>
        <w:tblLayout w:type="fixed"/>
        <w:tblLook w:val="04A0" w:firstRow="1" w:lastRow="0" w:firstColumn="1" w:lastColumn="0" w:noHBand="0" w:noVBand="1"/>
      </w:tblPr>
      <w:tblGrid>
        <w:gridCol w:w="2057"/>
        <w:gridCol w:w="249"/>
        <w:gridCol w:w="2057"/>
        <w:gridCol w:w="249"/>
        <w:gridCol w:w="2058"/>
        <w:gridCol w:w="249"/>
        <w:gridCol w:w="2058"/>
        <w:gridCol w:w="249"/>
        <w:gridCol w:w="2058"/>
      </w:tblGrid>
      <w:tr w:rsidR="00184708" w:rsidRPr="00991C82" w14:paraId="4D5F604C" w14:textId="77777777" w:rsidTr="008338B3">
        <w:trPr>
          <w:trHeight w:val="381"/>
          <w:jc w:val="center"/>
        </w:trPr>
        <w:tc>
          <w:tcPr>
            <w:tcW w:w="2057" w:type="dxa"/>
            <w:tcBorders>
              <w:bottom w:val="single" w:sz="4" w:space="0" w:color="auto"/>
              <w:right w:val="single" w:sz="4" w:space="0" w:color="auto"/>
            </w:tcBorders>
          </w:tcPr>
          <w:p w14:paraId="06BED764" w14:textId="6C048279" w:rsidR="00184708" w:rsidRPr="00991C82" w:rsidRDefault="00184708" w:rsidP="008338B3">
            <w:pPr>
              <w:spacing w:before="60" w:after="120"/>
              <w:rPr>
                <w:b/>
                <w:sz w:val="22"/>
                <w:szCs w:val="22"/>
              </w:rPr>
            </w:pPr>
            <w:r w:rsidRPr="0051359E">
              <w:rPr>
                <w:b/>
                <w:color w:val="C2325F"/>
                <w:sz w:val="22"/>
                <w:szCs w:val="22"/>
              </w:rPr>
              <w:t>W</w:t>
            </w:r>
            <w:r w:rsidR="00E524FC">
              <w:rPr>
                <w:b/>
                <w:color w:val="C2325F"/>
                <w:sz w:val="22"/>
                <w:szCs w:val="22"/>
              </w:rPr>
              <w:t>eek</w:t>
            </w:r>
            <w:r w:rsidRPr="0051359E">
              <w:rPr>
                <w:b/>
                <w:color w:val="C2325F"/>
                <w:sz w:val="22"/>
                <w:szCs w:val="22"/>
              </w:rPr>
              <w:t xml:space="preserve"> </w:t>
            </w:r>
            <w:sdt>
              <w:sdtPr>
                <w:rPr>
                  <w:b/>
                  <w:color w:val="C2325F"/>
                  <w:sz w:val="22"/>
                  <w:szCs w:val="22"/>
                </w:rPr>
                <w:id w:val="-901829088"/>
                <w:placeholder>
                  <w:docPart w:val="096BBD9E74F648BDB9F1DF102682048E"/>
                </w:placeholder>
                <w:text/>
              </w:sdtPr>
              <w:sdtContent>
                <w:r>
                  <w:rPr>
                    <w:b/>
                    <w:color w:val="C2325F"/>
                    <w:sz w:val="22"/>
                    <w:szCs w:val="22"/>
                  </w:rPr>
                  <w:t>48</w:t>
                </w:r>
              </w:sdtContent>
            </w:sdt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59BA8B" w14:textId="77777777" w:rsidR="00184708" w:rsidRPr="00991C82" w:rsidRDefault="00184708" w:rsidP="008338B3">
            <w:pPr>
              <w:rPr>
                <w:b/>
                <w:sz w:val="16"/>
                <w:szCs w:val="16"/>
              </w:rPr>
            </w:pPr>
          </w:p>
        </w:tc>
        <w:tc>
          <w:tcPr>
            <w:tcW w:w="20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64E93" w14:textId="23C35A49" w:rsidR="00184708" w:rsidRPr="00991C82" w:rsidRDefault="00184708" w:rsidP="008338B3">
            <w:pPr>
              <w:spacing w:before="60" w:after="120"/>
              <w:rPr>
                <w:b/>
                <w:sz w:val="22"/>
                <w:szCs w:val="22"/>
              </w:rPr>
            </w:pPr>
            <w:r>
              <w:rPr>
                <w:b/>
                <w:color w:val="832D7C"/>
                <w:sz w:val="22"/>
                <w:szCs w:val="22"/>
              </w:rPr>
              <w:t>W</w:t>
            </w:r>
            <w:r w:rsidR="00E524FC">
              <w:rPr>
                <w:b/>
                <w:color w:val="832D7C"/>
                <w:sz w:val="22"/>
                <w:szCs w:val="22"/>
              </w:rPr>
              <w:t>eek</w:t>
            </w:r>
            <w:r>
              <w:rPr>
                <w:b/>
                <w:color w:val="832D7C"/>
                <w:sz w:val="22"/>
                <w:szCs w:val="22"/>
              </w:rPr>
              <w:t xml:space="preserve"> </w:t>
            </w:r>
            <w:sdt>
              <w:sdtPr>
                <w:rPr>
                  <w:b/>
                  <w:color w:val="832D7C"/>
                  <w:sz w:val="22"/>
                  <w:szCs w:val="22"/>
                </w:rPr>
                <w:id w:val="-460647133"/>
                <w:placeholder>
                  <w:docPart w:val="096BBD9E74F648BDB9F1DF102682048E"/>
                </w:placeholder>
                <w:text/>
              </w:sdtPr>
              <w:sdtContent>
                <w:r>
                  <w:rPr>
                    <w:b/>
                    <w:color w:val="832D7C"/>
                    <w:sz w:val="22"/>
                    <w:szCs w:val="22"/>
                  </w:rPr>
                  <w:t>49</w:t>
                </w:r>
              </w:sdtContent>
            </w:sdt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111C58" w14:textId="77777777" w:rsidR="00184708" w:rsidRPr="00991C82" w:rsidRDefault="00184708" w:rsidP="008338B3">
            <w:pPr>
              <w:rPr>
                <w:b/>
                <w:sz w:val="16"/>
                <w:szCs w:val="16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9259F" w14:textId="657D24B8" w:rsidR="00184708" w:rsidRPr="00991C82" w:rsidRDefault="00184708" w:rsidP="008338B3">
            <w:pPr>
              <w:spacing w:before="60" w:after="120"/>
              <w:rPr>
                <w:b/>
                <w:sz w:val="22"/>
                <w:szCs w:val="22"/>
              </w:rPr>
            </w:pPr>
            <w:r w:rsidRPr="0051359E">
              <w:rPr>
                <w:b/>
                <w:color w:val="75B53C"/>
                <w:sz w:val="22"/>
                <w:szCs w:val="22"/>
              </w:rPr>
              <w:t>W</w:t>
            </w:r>
            <w:r w:rsidR="00E524FC">
              <w:rPr>
                <w:b/>
                <w:color w:val="75B53C"/>
                <w:sz w:val="22"/>
                <w:szCs w:val="22"/>
              </w:rPr>
              <w:t>eek</w:t>
            </w:r>
            <w:r w:rsidRPr="0051359E">
              <w:rPr>
                <w:b/>
                <w:color w:val="75B53C"/>
                <w:sz w:val="22"/>
                <w:szCs w:val="22"/>
              </w:rPr>
              <w:t xml:space="preserve"> </w:t>
            </w:r>
            <w:sdt>
              <w:sdtPr>
                <w:rPr>
                  <w:b/>
                  <w:color w:val="75B53C"/>
                  <w:sz w:val="22"/>
                  <w:szCs w:val="22"/>
                </w:rPr>
                <w:id w:val="963009433"/>
                <w:placeholder>
                  <w:docPart w:val="096BBD9E74F648BDB9F1DF102682048E"/>
                </w:placeholder>
                <w:text/>
              </w:sdtPr>
              <w:sdtContent>
                <w:r>
                  <w:rPr>
                    <w:b/>
                    <w:color w:val="75B53C"/>
                    <w:sz w:val="22"/>
                    <w:szCs w:val="22"/>
                  </w:rPr>
                  <w:t>50</w:t>
                </w:r>
              </w:sdtContent>
            </w:sdt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A533CD" w14:textId="77777777" w:rsidR="00184708" w:rsidRPr="00991C82" w:rsidRDefault="00184708" w:rsidP="008338B3">
            <w:pPr>
              <w:rPr>
                <w:b/>
                <w:sz w:val="16"/>
                <w:szCs w:val="16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1472B" w14:textId="741FDA04" w:rsidR="00184708" w:rsidRPr="00991C82" w:rsidRDefault="00184708" w:rsidP="008338B3">
            <w:pPr>
              <w:spacing w:before="60" w:after="120"/>
              <w:rPr>
                <w:b/>
                <w:sz w:val="22"/>
                <w:szCs w:val="22"/>
              </w:rPr>
            </w:pPr>
            <w:r w:rsidRPr="0051359E">
              <w:rPr>
                <w:b/>
                <w:color w:val="F9B129"/>
                <w:sz w:val="22"/>
                <w:szCs w:val="22"/>
              </w:rPr>
              <w:t>W</w:t>
            </w:r>
            <w:r w:rsidR="00E524FC">
              <w:rPr>
                <w:b/>
                <w:color w:val="F9B129"/>
                <w:sz w:val="22"/>
                <w:szCs w:val="22"/>
              </w:rPr>
              <w:t>eek</w:t>
            </w:r>
            <w:r w:rsidRPr="0051359E">
              <w:rPr>
                <w:b/>
                <w:color w:val="F9B129"/>
                <w:sz w:val="22"/>
                <w:szCs w:val="22"/>
              </w:rPr>
              <w:t xml:space="preserve"> </w:t>
            </w:r>
            <w:sdt>
              <w:sdtPr>
                <w:rPr>
                  <w:b/>
                  <w:color w:val="F9B129"/>
                  <w:sz w:val="22"/>
                  <w:szCs w:val="22"/>
                </w:rPr>
                <w:id w:val="1081951211"/>
                <w:placeholder>
                  <w:docPart w:val="096BBD9E74F648BDB9F1DF102682048E"/>
                </w:placeholder>
                <w:text/>
              </w:sdtPr>
              <w:sdtContent>
                <w:r>
                  <w:rPr>
                    <w:b/>
                    <w:color w:val="F9B129"/>
                    <w:sz w:val="22"/>
                    <w:szCs w:val="22"/>
                  </w:rPr>
                  <w:t>51</w:t>
                </w:r>
              </w:sdtContent>
            </w:sdt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D414A9" w14:textId="77777777" w:rsidR="00184708" w:rsidRPr="00991C82" w:rsidRDefault="00184708" w:rsidP="008338B3">
            <w:pPr>
              <w:rPr>
                <w:b/>
                <w:sz w:val="16"/>
                <w:szCs w:val="16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</w:tcBorders>
          </w:tcPr>
          <w:p w14:paraId="422981A5" w14:textId="67772FBB" w:rsidR="00184708" w:rsidRPr="00991C82" w:rsidRDefault="00184708" w:rsidP="008338B3">
            <w:pPr>
              <w:spacing w:before="60" w:after="120"/>
              <w:rPr>
                <w:b/>
                <w:sz w:val="22"/>
                <w:szCs w:val="22"/>
              </w:rPr>
            </w:pPr>
            <w:r w:rsidRPr="0051359E">
              <w:rPr>
                <w:b/>
                <w:color w:val="EF7E2D"/>
                <w:sz w:val="22"/>
                <w:szCs w:val="22"/>
              </w:rPr>
              <w:t>W</w:t>
            </w:r>
            <w:r w:rsidR="00E524FC">
              <w:rPr>
                <w:b/>
                <w:color w:val="EF7E2D"/>
                <w:sz w:val="22"/>
                <w:szCs w:val="22"/>
              </w:rPr>
              <w:t>eek</w:t>
            </w:r>
            <w:r w:rsidRPr="0051359E">
              <w:rPr>
                <w:b/>
                <w:color w:val="EF7E2D"/>
                <w:sz w:val="22"/>
                <w:szCs w:val="22"/>
              </w:rPr>
              <w:t xml:space="preserve"> </w:t>
            </w:r>
            <w:sdt>
              <w:sdtPr>
                <w:rPr>
                  <w:b/>
                  <w:color w:val="EF7E2D"/>
                  <w:sz w:val="22"/>
                  <w:szCs w:val="22"/>
                </w:rPr>
                <w:id w:val="-207040751"/>
                <w:placeholder>
                  <w:docPart w:val="096BBD9E74F648BDB9F1DF102682048E"/>
                </w:placeholder>
                <w:text/>
              </w:sdtPr>
              <w:sdtContent>
                <w:r>
                  <w:rPr>
                    <w:b/>
                    <w:color w:val="EF7E2D"/>
                    <w:sz w:val="22"/>
                    <w:szCs w:val="22"/>
                  </w:rPr>
                  <w:t>52</w:t>
                </w:r>
              </w:sdtContent>
            </w:sdt>
          </w:p>
        </w:tc>
      </w:tr>
      <w:tr w:rsidR="00184708" w:rsidRPr="00991C82" w14:paraId="6F75E784" w14:textId="77777777" w:rsidTr="008338B3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FE16C7" w14:textId="77777777" w:rsidR="00184708" w:rsidRPr="00991C82" w:rsidRDefault="00184708" w:rsidP="008338B3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CC1F5" w14:textId="77777777" w:rsidR="00184708" w:rsidRPr="00991C82" w:rsidRDefault="00184708" w:rsidP="008338B3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69C2E5" w14:textId="77777777" w:rsidR="00184708" w:rsidRPr="00991C82" w:rsidRDefault="00184708" w:rsidP="008338B3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6C4CD" w14:textId="77777777" w:rsidR="00184708" w:rsidRPr="00991C82" w:rsidRDefault="00184708" w:rsidP="008338B3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98BEBE" w14:textId="77777777" w:rsidR="00184708" w:rsidRPr="00991C82" w:rsidRDefault="00184708" w:rsidP="008338B3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A69CB" w14:textId="77777777" w:rsidR="00184708" w:rsidRPr="00991C82" w:rsidRDefault="00184708" w:rsidP="008338B3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1198ABC" w14:textId="77777777" w:rsidR="00184708" w:rsidRPr="00991C82" w:rsidRDefault="00184708" w:rsidP="008338B3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BF6B0" w14:textId="77777777" w:rsidR="00184708" w:rsidRPr="00991C82" w:rsidRDefault="00184708" w:rsidP="008338B3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636DBE" w14:textId="77777777" w:rsidR="00184708" w:rsidRPr="00991C82" w:rsidRDefault="00184708" w:rsidP="008338B3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184708" w:rsidRPr="00991C82" w14:paraId="77239D9B" w14:textId="77777777" w:rsidTr="008338B3">
        <w:trPr>
          <w:trHeight w:val="1434"/>
          <w:jc w:val="center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F9676" w14:textId="1B9D8C26" w:rsidR="00184708" w:rsidRPr="00122CAF" w:rsidRDefault="00184708" w:rsidP="008338B3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r w:rsidRPr="00122CAF">
              <w:rPr>
                <w:b/>
                <w:color w:val="C2325F"/>
                <w:sz w:val="16"/>
                <w:szCs w:val="16"/>
              </w:rPr>
              <w:t>Mon</w:t>
            </w:r>
            <w:r w:rsidR="00E524FC">
              <w:rPr>
                <w:b/>
                <w:color w:val="C2325F"/>
                <w:sz w:val="16"/>
                <w:szCs w:val="16"/>
              </w:rPr>
              <w:t>day</w:t>
            </w:r>
            <w:r w:rsidRPr="00122CAF">
              <w:rPr>
                <w:b/>
                <w:color w:val="C2325F"/>
                <w:sz w:val="16"/>
                <w:szCs w:val="16"/>
              </w:rPr>
              <w:t xml:space="preserve"> (</w:t>
            </w:r>
            <w:sdt>
              <w:sdtPr>
                <w:rPr>
                  <w:b/>
                  <w:color w:val="C2325F"/>
                  <w:sz w:val="16"/>
                  <w:szCs w:val="16"/>
                </w:rPr>
                <w:id w:val="-1941207330"/>
                <w:placeholder>
                  <w:docPart w:val="A542C30A09FB4E5EBE915A3CC1BF206A"/>
                </w:placeholder>
                <w:date w:fullDate="2023-11-27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C2325F"/>
                    <w:sz w:val="16"/>
                    <w:szCs w:val="16"/>
                  </w:rPr>
                  <w:t>27.11.23</w:t>
                </w:r>
              </w:sdtContent>
            </w:sdt>
            <w:r w:rsidRPr="00122CAF">
              <w:rPr>
                <w:b/>
                <w:color w:val="C2325F"/>
                <w:sz w:val="16"/>
                <w:szCs w:val="16"/>
              </w:rPr>
              <w:t>)</w:t>
            </w:r>
          </w:p>
          <w:p w14:paraId="377BE8BC" w14:textId="77777777" w:rsidR="00184708" w:rsidRPr="004115C9" w:rsidRDefault="00184708" w:rsidP="008338B3">
            <w:pPr>
              <w:jc w:val="center"/>
              <w:rPr>
                <w:b/>
                <w:bCs/>
                <w:sz w:val="52"/>
                <w:szCs w:val="52"/>
              </w:rPr>
            </w:pPr>
            <w:r>
              <w:rPr>
                <w:b/>
                <w:bCs/>
                <w:sz w:val="52"/>
                <w:szCs w:val="52"/>
              </w:rPr>
              <w:t>*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9C5328" w14:textId="77777777" w:rsidR="00184708" w:rsidRPr="00307E20" w:rsidRDefault="00184708" w:rsidP="008338B3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EFDB9" w14:textId="17F3DE6A" w:rsidR="00184708" w:rsidRPr="008E03FE" w:rsidRDefault="00184708" w:rsidP="008338B3">
            <w:pPr>
              <w:spacing w:before="60" w:after="120"/>
              <w:rPr>
                <w:b/>
                <w:color w:val="832D7C"/>
                <w:sz w:val="16"/>
                <w:szCs w:val="16"/>
                <w:lang w:val="en-GB"/>
              </w:rPr>
            </w:pPr>
            <w:r w:rsidRPr="008E03FE">
              <w:rPr>
                <w:b/>
                <w:color w:val="832D7C"/>
                <w:sz w:val="16"/>
                <w:szCs w:val="16"/>
                <w:lang w:val="en-GB"/>
              </w:rPr>
              <w:t>Mon</w:t>
            </w:r>
            <w:r w:rsidR="00E524FC" w:rsidRPr="008E03FE">
              <w:rPr>
                <w:b/>
                <w:color w:val="832D7C"/>
                <w:sz w:val="16"/>
                <w:szCs w:val="16"/>
                <w:lang w:val="en-GB"/>
              </w:rPr>
              <w:t>day</w:t>
            </w:r>
            <w:r w:rsidRPr="008E03FE">
              <w:rPr>
                <w:b/>
                <w:color w:val="832D7C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832D7C"/>
                  <w:sz w:val="16"/>
                  <w:szCs w:val="16"/>
                  <w:lang w:val="en-GB"/>
                </w:rPr>
                <w:id w:val="-299994481"/>
                <w:placeholder>
                  <w:docPart w:val="3D9BECFD28784ACB96E0B33D3B0CB2DB"/>
                </w:placeholder>
                <w:date w:fullDate="2023-12-04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8E03FE">
                  <w:rPr>
                    <w:b/>
                    <w:color w:val="832D7C"/>
                    <w:sz w:val="16"/>
                    <w:szCs w:val="16"/>
                    <w:lang w:val="en-GB"/>
                  </w:rPr>
                  <w:t>04.12.23</w:t>
                </w:r>
              </w:sdtContent>
            </w:sdt>
            <w:r w:rsidRPr="008E03FE">
              <w:rPr>
                <w:b/>
                <w:color w:val="832D7C"/>
                <w:sz w:val="16"/>
                <w:szCs w:val="16"/>
                <w:lang w:val="en-GB"/>
              </w:rPr>
              <w:t>)</w:t>
            </w:r>
          </w:p>
          <w:p w14:paraId="7E1A9F67" w14:textId="77777777" w:rsidR="008E03FE" w:rsidRPr="008E03FE" w:rsidRDefault="008E03FE" w:rsidP="00E92C7E">
            <w:pPr>
              <w:rPr>
                <w:bCs/>
                <w:sz w:val="16"/>
                <w:szCs w:val="16"/>
                <w:lang w:val="en-GB"/>
              </w:rPr>
            </w:pPr>
            <w:r w:rsidRPr="008E03FE">
              <w:rPr>
                <w:bCs/>
                <w:sz w:val="16"/>
                <w:szCs w:val="16"/>
                <w:lang w:val="en-GB"/>
              </w:rPr>
              <w:t>Carrot cream</w:t>
            </w:r>
          </w:p>
          <w:p w14:paraId="211817DF" w14:textId="1A9E32D4" w:rsidR="00184708" w:rsidRPr="008E03FE" w:rsidRDefault="008E03FE" w:rsidP="008338B3">
            <w:pPr>
              <w:rPr>
                <w:sz w:val="16"/>
                <w:szCs w:val="16"/>
                <w:lang w:val="en-GB"/>
              </w:rPr>
            </w:pPr>
            <w:r w:rsidRPr="008E03FE">
              <w:rPr>
                <w:sz w:val="16"/>
                <w:szCs w:val="16"/>
                <w:lang w:val="en-GB"/>
              </w:rPr>
              <w:t>Spaghetti w</w:t>
            </w:r>
            <w:r>
              <w:rPr>
                <w:sz w:val="16"/>
                <w:szCs w:val="16"/>
                <w:lang w:val="en-GB"/>
              </w:rPr>
              <w:t>ith pesto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588BFF" w14:textId="77777777" w:rsidR="00184708" w:rsidRPr="008E03FE" w:rsidRDefault="00184708" w:rsidP="008338B3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F8223" w14:textId="77D66F91" w:rsidR="00184708" w:rsidRPr="008E03FE" w:rsidRDefault="00184708" w:rsidP="008338B3">
            <w:pPr>
              <w:spacing w:before="60" w:after="120"/>
              <w:rPr>
                <w:b/>
                <w:color w:val="75B53C"/>
                <w:sz w:val="16"/>
                <w:szCs w:val="16"/>
                <w:lang w:val="en-GB"/>
              </w:rPr>
            </w:pPr>
            <w:r w:rsidRPr="008E03FE">
              <w:rPr>
                <w:b/>
                <w:color w:val="75B53C"/>
                <w:sz w:val="16"/>
                <w:szCs w:val="16"/>
                <w:lang w:val="en-GB"/>
              </w:rPr>
              <w:t>Mon</w:t>
            </w:r>
            <w:r w:rsidR="00E524FC" w:rsidRPr="008E03FE">
              <w:rPr>
                <w:b/>
                <w:color w:val="75B53C"/>
                <w:sz w:val="16"/>
                <w:szCs w:val="16"/>
                <w:lang w:val="en-GB"/>
              </w:rPr>
              <w:t>day</w:t>
            </w:r>
            <w:r w:rsidRPr="008E03FE">
              <w:rPr>
                <w:b/>
                <w:color w:val="75B53C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75B53C"/>
                  <w:sz w:val="16"/>
                  <w:szCs w:val="16"/>
                  <w:lang w:val="en-GB"/>
                </w:rPr>
                <w:id w:val="1113324973"/>
                <w:placeholder>
                  <w:docPart w:val="E0CD1C99920647609F7CF55A86524EB3"/>
                </w:placeholder>
                <w:date w:fullDate="2023-12-11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8E03FE">
                  <w:rPr>
                    <w:b/>
                    <w:color w:val="75B53C"/>
                    <w:sz w:val="16"/>
                    <w:szCs w:val="16"/>
                    <w:lang w:val="en-GB"/>
                  </w:rPr>
                  <w:t>11.12.23</w:t>
                </w:r>
              </w:sdtContent>
            </w:sdt>
            <w:r w:rsidRPr="008E03FE">
              <w:rPr>
                <w:b/>
                <w:color w:val="75B53C"/>
                <w:sz w:val="16"/>
                <w:szCs w:val="16"/>
                <w:lang w:val="en-GB"/>
              </w:rPr>
              <w:t>)</w:t>
            </w:r>
          </w:p>
          <w:p w14:paraId="5AAAAD9E" w14:textId="77777777" w:rsidR="008E03FE" w:rsidRPr="008E03FE" w:rsidRDefault="008E03FE" w:rsidP="00EF300A">
            <w:pPr>
              <w:rPr>
                <w:sz w:val="16"/>
                <w:szCs w:val="16"/>
                <w:lang w:val="en-GB"/>
              </w:rPr>
            </w:pPr>
            <w:r w:rsidRPr="008E03FE">
              <w:rPr>
                <w:sz w:val="16"/>
                <w:szCs w:val="16"/>
                <w:lang w:val="en-GB"/>
              </w:rPr>
              <w:t xml:space="preserve">Spinach salad with apples </w:t>
            </w:r>
          </w:p>
          <w:p w14:paraId="2779A520" w14:textId="60D37391" w:rsidR="00184708" w:rsidRPr="008E03FE" w:rsidRDefault="008E03FE" w:rsidP="008338B3">
            <w:pPr>
              <w:rPr>
                <w:sz w:val="16"/>
                <w:szCs w:val="16"/>
                <w:lang w:val="en-GB"/>
              </w:rPr>
            </w:pPr>
            <w:r w:rsidRPr="008E03FE">
              <w:rPr>
                <w:sz w:val="16"/>
                <w:szCs w:val="16"/>
                <w:lang w:val="en-GB"/>
              </w:rPr>
              <w:t xml:space="preserve">Couscous with lamb and chicken 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C094E5" w14:textId="77777777" w:rsidR="00184708" w:rsidRPr="008E03FE" w:rsidRDefault="00184708" w:rsidP="008338B3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CC79D" w14:textId="189240A5" w:rsidR="00184708" w:rsidRPr="008E03FE" w:rsidRDefault="00184708" w:rsidP="008338B3">
            <w:pPr>
              <w:spacing w:before="60" w:after="120"/>
              <w:rPr>
                <w:b/>
                <w:color w:val="F9B129"/>
                <w:sz w:val="16"/>
                <w:szCs w:val="16"/>
                <w:lang w:val="en-GB"/>
              </w:rPr>
            </w:pPr>
            <w:r w:rsidRPr="008E03FE">
              <w:rPr>
                <w:b/>
                <w:color w:val="F9B129"/>
                <w:sz w:val="16"/>
                <w:szCs w:val="16"/>
                <w:lang w:val="en-GB"/>
              </w:rPr>
              <w:t>Mon</w:t>
            </w:r>
            <w:r w:rsidR="00E524FC" w:rsidRPr="008E03FE">
              <w:rPr>
                <w:b/>
                <w:color w:val="F9B129"/>
                <w:sz w:val="16"/>
                <w:szCs w:val="16"/>
                <w:lang w:val="en-GB"/>
              </w:rPr>
              <w:t>day</w:t>
            </w:r>
            <w:r w:rsidRPr="008E03FE">
              <w:rPr>
                <w:b/>
                <w:color w:val="F9B129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F9B129"/>
                  <w:sz w:val="16"/>
                  <w:szCs w:val="16"/>
                  <w:lang w:val="en-GB"/>
                </w:rPr>
                <w:id w:val="-18542380"/>
                <w:placeholder>
                  <w:docPart w:val="CA841460F5554CB696780A2F531371E2"/>
                </w:placeholder>
                <w:date w:fullDate="2023-12-18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8E03FE">
                  <w:rPr>
                    <w:b/>
                    <w:color w:val="F9B129"/>
                    <w:sz w:val="16"/>
                    <w:szCs w:val="16"/>
                    <w:lang w:val="en-GB"/>
                  </w:rPr>
                  <w:t>18.12.23</w:t>
                </w:r>
              </w:sdtContent>
            </w:sdt>
            <w:r w:rsidRPr="008E03FE">
              <w:rPr>
                <w:b/>
                <w:color w:val="F9B129"/>
                <w:sz w:val="16"/>
                <w:szCs w:val="16"/>
                <w:lang w:val="en-GB"/>
              </w:rPr>
              <w:t>)</w:t>
            </w:r>
          </w:p>
          <w:p w14:paraId="5E365AE1" w14:textId="77777777" w:rsidR="008E03FE" w:rsidRPr="008E03FE" w:rsidRDefault="008E03FE" w:rsidP="00677D59">
            <w:pPr>
              <w:rPr>
                <w:sz w:val="16"/>
                <w:szCs w:val="16"/>
                <w:lang w:val="en-GB"/>
              </w:rPr>
            </w:pPr>
            <w:r w:rsidRPr="008E03FE">
              <w:rPr>
                <w:sz w:val="16"/>
                <w:szCs w:val="16"/>
                <w:lang w:val="en-GB"/>
              </w:rPr>
              <w:t xml:space="preserve">Italian style bruschetta </w:t>
            </w:r>
          </w:p>
          <w:p w14:paraId="224F9B35" w14:textId="66495422" w:rsidR="00184708" w:rsidRPr="008E03FE" w:rsidRDefault="008E03FE" w:rsidP="008338B3">
            <w:pPr>
              <w:rPr>
                <w:sz w:val="16"/>
                <w:szCs w:val="16"/>
                <w:lang w:val="en-GB"/>
              </w:rPr>
            </w:pPr>
            <w:r w:rsidRPr="008E03FE">
              <w:rPr>
                <w:sz w:val="16"/>
                <w:szCs w:val="16"/>
                <w:lang w:val="en-GB"/>
              </w:rPr>
              <w:t xml:space="preserve">Potato and leek cakes with bell pepper cream cheese 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02082F" w14:textId="77777777" w:rsidR="00184708" w:rsidRPr="008E03FE" w:rsidRDefault="00184708" w:rsidP="008338B3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00DB4C" w14:textId="4C11B11C" w:rsidR="00184708" w:rsidRPr="0077539A" w:rsidRDefault="00184708" w:rsidP="008338B3">
            <w:pPr>
              <w:spacing w:before="60" w:after="120"/>
              <w:rPr>
                <w:b/>
                <w:color w:val="EF7E2D"/>
                <w:sz w:val="16"/>
                <w:szCs w:val="16"/>
              </w:rPr>
            </w:pPr>
            <w:r w:rsidRPr="00122CAF">
              <w:rPr>
                <w:b/>
                <w:color w:val="EF7E2D"/>
                <w:sz w:val="16"/>
                <w:szCs w:val="16"/>
              </w:rPr>
              <w:t>Mo</w:t>
            </w:r>
            <w:r w:rsidR="00E524FC">
              <w:rPr>
                <w:b/>
                <w:color w:val="EF7E2D"/>
                <w:sz w:val="16"/>
                <w:szCs w:val="16"/>
              </w:rPr>
              <w:t>nday</w:t>
            </w:r>
            <w:r w:rsidRPr="00122CAF">
              <w:rPr>
                <w:b/>
                <w:color w:val="EF7E2D"/>
                <w:sz w:val="16"/>
                <w:szCs w:val="16"/>
              </w:rPr>
              <w:t xml:space="preserve"> (</w:t>
            </w:r>
            <w:sdt>
              <w:sdtPr>
                <w:rPr>
                  <w:b/>
                  <w:color w:val="EF7E2D"/>
                  <w:sz w:val="16"/>
                  <w:szCs w:val="16"/>
                </w:rPr>
                <w:id w:val="-1125467869"/>
                <w:placeholder>
                  <w:docPart w:val="A13C2A895BA8474D83F15795E8FCBEBB"/>
                </w:placeholder>
                <w:date w:fullDate="2023-12-25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EF7E2D"/>
                    <w:sz w:val="16"/>
                    <w:szCs w:val="16"/>
                  </w:rPr>
                  <w:t>25.12.23</w:t>
                </w:r>
              </w:sdtContent>
            </w:sdt>
            <w:r w:rsidRPr="00122CAF">
              <w:rPr>
                <w:b/>
                <w:color w:val="EF7E2D"/>
                <w:sz w:val="16"/>
                <w:szCs w:val="16"/>
              </w:rPr>
              <w:t>)</w:t>
            </w:r>
          </w:p>
          <w:p w14:paraId="1BE9E5DA" w14:textId="77777777" w:rsidR="00184708" w:rsidRPr="00785AEC" w:rsidRDefault="00184708" w:rsidP="008338B3">
            <w:pPr>
              <w:rPr>
                <w:b/>
                <w:bCs/>
                <w:sz w:val="52"/>
                <w:szCs w:val="52"/>
              </w:rPr>
            </w:pPr>
            <w:r>
              <w:rPr>
                <w:b/>
                <w:bCs/>
                <w:sz w:val="72"/>
                <w:szCs w:val="72"/>
              </w:rPr>
              <w:t xml:space="preserve">   </w:t>
            </w:r>
            <w:r w:rsidRPr="00785AEC">
              <w:rPr>
                <w:b/>
                <w:bCs/>
                <w:sz w:val="52"/>
                <w:szCs w:val="52"/>
              </w:rPr>
              <w:t>*</w:t>
            </w:r>
          </w:p>
        </w:tc>
      </w:tr>
      <w:tr w:rsidR="00184708" w:rsidRPr="00991C82" w14:paraId="39082787" w14:textId="77777777" w:rsidTr="008338B3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62331A" w14:textId="77777777" w:rsidR="00184708" w:rsidRPr="00991C82" w:rsidRDefault="00184708" w:rsidP="008338B3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4E4F4695" w14:textId="77777777" w:rsidR="00184708" w:rsidRPr="00991C82" w:rsidRDefault="00184708" w:rsidP="008338B3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53AFAC" w14:textId="77777777" w:rsidR="00184708" w:rsidRPr="00991C82" w:rsidRDefault="00184708" w:rsidP="008338B3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6F8748C0" w14:textId="77777777" w:rsidR="00184708" w:rsidRPr="00991C82" w:rsidRDefault="00184708" w:rsidP="008338B3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FEE3D7" w14:textId="77777777" w:rsidR="00184708" w:rsidRPr="00991C82" w:rsidRDefault="00184708" w:rsidP="008338B3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54776CC5" w14:textId="77777777" w:rsidR="00184708" w:rsidRPr="00991C82" w:rsidRDefault="00184708" w:rsidP="008338B3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94AE37" w14:textId="77777777" w:rsidR="00184708" w:rsidRPr="00991C82" w:rsidRDefault="00184708" w:rsidP="008338B3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56EC35FE" w14:textId="77777777" w:rsidR="00184708" w:rsidRPr="00991C82" w:rsidRDefault="00184708" w:rsidP="008338B3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E02C16" w14:textId="77777777" w:rsidR="00184708" w:rsidRPr="00991C82" w:rsidRDefault="00184708" w:rsidP="008338B3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184708" w:rsidRPr="00991C82" w14:paraId="1386DC40" w14:textId="77777777" w:rsidTr="008338B3">
        <w:trPr>
          <w:trHeight w:val="1596"/>
          <w:jc w:val="center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08E1303A" w14:textId="45E1F62C" w:rsidR="00184708" w:rsidRPr="00A5389B" w:rsidRDefault="00E524FC" w:rsidP="008338B3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r>
              <w:rPr>
                <w:b/>
                <w:color w:val="C2325F"/>
                <w:sz w:val="16"/>
                <w:szCs w:val="16"/>
              </w:rPr>
              <w:t>Tuesday</w:t>
            </w:r>
            <w:r w:rsidR="00184708" w:rsidRPr="00A5389B">
              <w:rPr>
                <w:b/>
                <w:color w:val="C2325F"/>
                <w:sz w:val="16"/>
                <w:szCs w:val="16"/>
              </w:rPr>
              <w:t xml:space="preserve"> (</w:t>
            </w:r>
            <w:sdt>
              <w:sdtPr>
                <w:rPr>
                  <w:b/>
                  <w:color w:val="C2325F"/>
                  <w:sz w:val="16"/>
                  <w:szCs w:val="16"/>
                  <w:lang w:val="nl-NL"/>
                </w:rPr>
                <w:id w:val="142089545"/>
                <w:placeholder>
                  <w:docPart w:val="07A1073D3707452FA543D9B1BDBC2372"/>
                </w:placeholder>
                <w:date w:fullDate="2023-11-28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184708">
                  <w:rPr>
                    <w:b/>
                    <w:color w:val="C2325F"/>
                    <w:sz w:val="16"/>
                    <w:szCs w:val="16"/>
                  </w:rPr>
                  <w:t>28.11.23</w:t>
                </w:r>
              </w:sdtContent>
            </w:sdt>
            <w:r w:rsidR="00184708" w:rsidRPr="00A5389B">
              <w:rPr>
                <w:b/>
                <w:color w:val="C2325F"/>
                <w:sz w:val="16"/>
                <w:szCs w:val="16"/>
              </w:rPr>
              <w:t>)</w:t>
            </w:r>
          </w:p>
          <w:p w14:paraId="4203CDCD" w14:textId="77777777" w:rsidR="00184708" w:rsidRPr="00646913" w:rsidRDefault="00184708" w:rsidP="008338B3">
            <w:pPr>
              <w:rPr>
                <w:b/>
                <w:bCs/>
                <w:sz w:val="52"/>
                <w:szCs w:val="52"/>
              </w:rPr>
            </w:pPr>
            <w:r>
              <w:rPr>
                <w:b/>
                <w:bCs/>
                <w:sz w:val="52"/>
                <w:szCs w:val="52"/>
              </w:rPr>
              <w:t xml:space="preserve">     *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26FB1C2C" w14:textId="77777777" w:rsidR="00184708" w:rsidRPr="00A5389B" w:rsidRDefault="00184708" w:rsidP="008338B3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0A7490A4" w14:textId="461CF542" w:rsidR="00184708" w:rsidRPr="008E03FE" w:rsidRDefault="00E524FC" w:rsidP="008338B3">
            <w:pPr>
              <w:spacing w:before="60" w:after="120"/>
              <w:rPr>
                <w:b/>
                <w:color w:val="832D7C"/>
                <w:sz w:val="16"/>
                <w:szCs w:val="16"/>
                <w:lang w:val="en-GB"/>
              </w:rPr>
            </w:pPr>
            <w:r w:rsidRPr="008E03FE">
              <w:rPr>
                <w:b/>
                <w:color w:val="832D7C"/>
                <w:sz w:val="16"/>
                <w:szCs w:val="16"/>
                <w:lang w:val="en-GB"/>
              </w:rPr>
              <w:t>Tuesday</w:t>
            </w:r>
            <w:r w:rsidR="00184708" w:rsidRPr="008E03FE">
              <w:rPr>
                <w:b/>
                <w:color w:val="832D7C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832D7C"/>
                  <w:sz w:val="16"/>
                  <w:szCs w:val="16"/>
                  <w:lang w:val="en-GB"/>
                </w:rPr>
                <w:id w:val="-1463419068"/>
                <w:placeholder>
                  <w:docPart w:val="FA09F2B8AEAD4D3AB486D404C2592426"/>
                </w:placeholder>
                <w:date w:fullDate="2023-12-05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184708" w:rsidRPr="008E03FE">
                  <w:rPr>
                    <w:b/>
                    <w:color w:val="832D7C"/>
                    <w:sz w:val="16"/>
                    <w:szCs w:val="16"/>
                    <w:lang w:val="en-GB"/>
                  </w:rPr>
                  <w:t>05.12.23</w:t>
                </w:r>
              </w:sdtContent>
            </w:sdt>
            <w:r w:rsidR="00184708" w:rsidRPr="008E03FE">
              <w:rPr>
                <w:b/>
                <w:color w:val="832D7C"/>
                <w:sz w:val="16"/>
                <w:szCs w:val="16"/>
                <w:lang w:val="en-GB"/>
              </w:rPr>
              <w:t>)</w:t>
            </w:r>
          </w:p>
          <w:p w14:paraId="02DDA783" w14:textId="77777777" w:rsidR="008E03FE" w:rsidRPr="008E03FE" w:rsidRDefault="008E03FE" w:rsidP="005F566E">
            <w:pPr>
              <w:rPr>
                <w:sz w:val="16"/>
                <w:szCs w:val="16"/>
                <w:lang w:val="en-GB"/>
              </w:rPr>
            </w:pPr>
            <w:r w:rsidRPr="008E03FE">
              <w:rPr>
                <w:sz w:val="16"/>
                <w:szCs w:val="16"/>
                <w:lang w:val="en-GB"/>
              </w:rPr>
              <w:t>Lettuce</w:t>
            </w:r>
          </w:p>
          <w:p w14:paraId="32ED71C9" w14:textId="0C6FED43" w:rsidR="00184708" w:rsidRPr="008E03FE" w:rsidRDefault="008E03FE" w:rsidP="008338B3">
            <w:pPr>
              <w:rPr>
                <w:sz w:val="16"/>
                <w:szCs w:val="16"/>
                <w:lang w:val="en-GB"/>
              </w:rPr>
            </w:pPr>
            <w:r w:rsidRPr="008E03FE">
              <w:rPr>
                <w:sz w:val="16"/>
                <w:szCs w:val="16"/>
                <w:lang w:val="en-GB"/>
              </w:rPr>
              <w:t xml:space="preserve">Venison casserole with vegetables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5A330508" w14:textId="77777777" w:rsidR="00184708" w:rsidRPr="008E03FE" w:rsidRDefault="00184708" w:rsidP="008338B3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7254FC03" w14:textId="3A47CB21" w:rsidR="00184708" w:rsidRPr="008E03FE" w:rsidRDefault="00E524FC" w:rsidP="008338B3">
            <w:pPr>
              <w:spacing w:before="60" w:after="120"/>
              <w:rPr>
                <w:b/>
                <w:color w:val="75B53C"/>
                <w:sz w:val="16"/>
                <w:szCs w:val="16"/>
                <w:lang w:val="en-GB"/>
              </w:rPr>
            </w:pPr>
            <w:r w:rsidRPr="008E03FE">
              <w:rPr>
                <w:b/>
                <w:color w:val="75B53C"/>
                <w:sz w:val="16"/>
                <w:szCs w:val="16"/>
                <w:lang w:val="en-GB"/>
              </w:rPr>
              <w:t>Tuesday</w:t>
            </w:r>
            <w:r w:rsidR="00184708" w:rsidRPr="008E03FE">
              <w:rPr>
                <w:b/>
                <w:color w:val="75B53C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75B53C"/>
                  <w:sz w:val="16"/>
                  <w:szCs w:val="16"/>
                  <w:lang w:val="en-GB"/>
                </w:rPr>
                <w:id w:val="1471781778"/>
                <w:placeholder>
                  <w:docPart w:val="C4CC87A2DA324CE787D952A86D3E4F67"/>
                </w:placeholder>
                <w:date w:fullDate="2023-12-12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184708" w:rsidRPr="008E03FE">
                  <w:rPr>
                    <w:b/>
                    <w:color w:val="75B53C"/>
                    <w:sz w:val="16"/>
                    <w:szCs w:val="16"/>
                    <w:lang w:val="en-GB"/>
                  </w:rPr>
                  <w:t>12.12.23</w:t>
                </w:r>
              </w:sdtContent>
            </w:sdt>
            <w:r w:rsidR="00184708" w:rsidRPr="008E03FE">
              <w:rPr>
                <w:b/>
                <w:color w:val="75B53C"/>
                <w:sz w:val="16"/>
                <w:szCs w:val="16"/>
                <w:lang w:val="en-GB"/>
              </w:rPr>
              <w:t>)</w:t>
            </w:r>
          </w:p>
          <w:p w14:paraId="01EF39AD" w14:textId="77777777" w:rsidR="008E03FE" w:rsidRPr="008E03FE" w:rsidRDefault="008E03FE" w:rsidP="00587E22">
            <w:pPr>
              <w:rPr>
                <w:bCs/>
                <w:iCs/>
                <w:sz w:val="16"/>
                <w:szCs w:val="16"/>
                <w:lang w:val="en-GB"/>
              </w:rPr>
            </w:pPr>
            <w:r w:rsidRPr="008E03FE">
              <w:rPr>
                <w:bCs/>
                <w:iCs/>
                <w:sz w:val="16"/>
                <w:szCs w:val="16"/>
                <w:lang w:val="en-GB"/>
              </w:rPr>
              <w:t>Carrot salad</w:t>
            </w:r>
          </w:p>
          <w:p w14:paraId="75CCC6D0" w14:textId="51846608" w:rsidR="00184708" w:rsidRPr="008E03FE" w:rsidRDefault="008E03FE" w:rsidP="008338B3">
            <w:pPr>
              <w:rPr>
                <w:bCs/>
                <w:iCs/>
                <w:sz w:val="16"/>
                <w:szCs w:val="16"/>
                <w:lang w:val="en-GB"/>
              </w:rPr>
            </w:pPr>
            <w:r w:rsidRPr="008E03FE">
              <w:rPr>
                <w:bCs/>
                <w:iCs/>
                <w:sz w:val="16"/>
                <w:szCs w:val="16"/>
                <w:lang w:val="en-GB"/>
              </w:rPr>
              <w:t xml:space="preserve">Gnocchi with tomato sauce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4BF419FD" w14:textId="77777777" w:rsidR="00184708" w:rsidRPr="008E03FE" w:rsidRDefault="00184708" w:rsidP="008338B3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6E95E5A2" w14:textId="0210C8F8" w:rsidR="00184708" w:rsidRPr="0051359E" w:rsidRDefault="00E524FC" w:rsidP="008338B3">
            <w:pPr>
              <w:spacing w:before="60" w:after="120"/>
              <w:rPr>
                <w:b/>
                <w:color w:val="F9B129"/>
                <w:sz w:val="16"/>
                <w:szCs w:val="16"/>
              </w:rPr>
            </w:pPr>
            <w:r>
              <w:rPr>
                <w:b/>
                <w:color w:val="F9B129"/>
                <w:sz w:val="16"/>
                <w:szCs w:val="16"/>
              </w:rPr>
              <w:t>Tuesday</w:t>
            </w:r>
            <w:r w:rsidR="00184708" w:rsidRPr="0051359E">
              <w:rPr>
                <w:b/>
                <w:color w:val="F9B129"/>
                <w:sz w:val="16"/>
                <w:szCs w:val="16"/>
              </w:rPr>
              <w:t xml:space="preserve"> (</w:t>
            </w:r>
            <w:sdt>
              <w:sdtPr>
                <w:rPr>
                  <w:b/>
                  <w:color w:val="F9B129"/>
                  <w:sz w:val="16"/>
                  <w:szCs w:val="16"/>
                </w:rPr>
                <w:id w:val="50821181"/>
                <w:placeholder>
                  <w:docPart w:val="1B1F0D32EA1240C3B6E881DDCD9689E3"/>
                </w:placeholder>
                <w:date w:fullDate="2023-12-19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184708">
                  <w:rPr>
                    <w:b/>
                    <w:color w:val="F9B129"/>
                    <w:sz w:val="16"/>
                    <w:szCs w:val="16"/>
                  </w:rPr>
                  <w:t>19.12.23</w:t>
                </w:r>
              </w:sdtContent>
            </w:sdt>
            <w:r w:rsidR="00184708" w:rsidRPr="0051359E">
              <w:rPr>
                <w:b/>
                <w:color w:val="F9B129"/>
                <w:sz w:val="16"/>
                <w:szCs w:val="16"/>
              </w:rPr>
              <w:t>)</w:t>
            </w:r>
          </w:p>
          <w:p w14:paraId="14165BEE" w14:textId="77777777" w:rsidR="008E03FE" w:rsidRDefault="008E03FE" w:rsidP="00EB5C8D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Coleslaw</w:t>
            </w:r>
            <w:proofErr w:type="spellEnd"/>
          </w:p>
          <w:p w14:paraId="5910A0F7" w14:textId="38D16658" w:rsidR="00184708" w:rsidRPr="00991C82" w:rsidRDefault="008E03FE" w:rsidP="008338B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Cheese </w:t>
            </w:r>
            <w:proofErr w:type="spellStart"/>
            <w:r>
              <w:rPr>
                <w:sz w:val="16"/>
                <w:szCs w:val="16"/>
              </w:rPr>
              <w:t>spaetzle</w:t>
            </w:r>
            <w:proofErr w:type="spellEnd"/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6DFC19F7" w14:textId="77777777" w:rsidR="00184708" w:rsidRPr="00991C82" w:rsidRDefault="00184708" w:rsidP="008338B3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7B7D0AB1" w14:textId="04DBC4AD" w:rsidR="00184708" w:rsidRPr="0051359E" w:rsidRDefault="00E524FC" w:rsidP="008338B3">
            <w:pPr>
              <w:spacing w:before="60" w:after="120"/>
              <w:rPr>
                <w:b/>
                <w:color w:val="EF7E2D"/>
                <w:sz w:val="16"/>
                <w:szCs w:val="16"/>
              </w:rPr>
            </w:pPr>
            <w:r>
              <w:rPr>
                <w:b/>
                <w:color w:val="EF7E2D"/>
                <w:sz w:val="16"/>
                <w:szCs w:val="16"/>
              </w:rPr>
              <w:t>Tuesday</w:t>
            </w:r>
            <w:r w:rsidR="00184708" w:rsidRPr="0051359E">
              <w:rPr>
                <w:b/>
                <w:color w:val="EF7E2D"/>
                <w:sz w:val="16"/>
                <w:szCs w:val="16"/>
              </w:rPr>
              <w:t xml:space="preserve"> (</w:t>
            </w:r>
            <w:sdt>
              <w:sdtPr>
                <w:rPr>
                  <w:b/>
                  <w:color w:val="EF7E2D"/>
                  <w:sz w:val="16"/>
                  <w:szCs w:val="16"/>
                </w:rPr>
                <w:id w:val="-39897541"/>
                <w:placeholder>
                  <w:docPart w:val="0CE6CE998B254D688143FDAD6B94E7CE"/>
                </w:placeholder>
                <w:date w:fullDate="2023-12-26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184708">
                  <w:rPr>
                    <w:b/>
                    <w:color w:val="EF7E2D"/>
                    <w:sz w:val="16"/>
                    <w:szCs w:val="16"/>
                  </w:rPr>
                  <w:t>26.12.23</w:t>
                </w:r>
              </w:sdtContent>
            </w:sdt>
            <w:r w:rsidR="00184708" w:rsidRPr="0051359E">
              <w:rPr>
                <w:b/>
                <w:color w:val="EF7E2D"/>
                <w:sz w:val="16"/>
                <w:szCs w:val="16"/>
              </w:rPr>
              <w:t>)</w:t>
            </w:r>
          </w:p>
          <w:p w14:paraId="07103326" w14:textId="77777777" w:rsidR="00184708" w:rsidRPr="00785AEC" w:rsidRDefault="00184708" w:rsidP="008338B3">
            <w:pPr>
              <w:rPr>
                <w:sz w:val="52"/>
                <w:szCs w:val="52"/>
              </w:rPr>
            </w:pPr>
            <w:r>
              <w:rPr>
                <w:b/>
                <w:bCs/>
                <w:sz w:val="72"/>
                <w:szCs w:val="72"/>
              </w:rPr>
              <w:t xml:space="preserve">   </w:t>
            </w:r>
            <w:r w:rsidRPr="00785AEC">
              <w:rPr>
                <w:b/>
                <w:bCs/>
                <w:sz w:val="52"/>
                <w:szCs w:val="52"/>
              </w:rPr>
              <w:t>*</w:t>
            </w:r>
          </w:p>
        </w:tc>
      </w:tr>
      <w:tr w:rsidR="00184708" w:rsidRPr="00991C82" w14:paraId="25C5B1B9" w14:textId="77777777" w:rsidTr="008338B3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BC3381" w14:textId="77777777" w:rsidR="00184708" w:rsidRPr="00991C82" w:rsidRDefault="00184708" w:rsidP="008338B3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4A10B4CE" w14:textId="77777777" w:rsidR="00184708" w:rsidRPr="00991C82" w:rsidRDefault="00184708" w:rsidP="008338B3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F50D9C" w14:textId="77777777" w:rsidR="00184708" w:rsidRPr="00991C82" w:rsidRDefault="00184708" w:rsidP="008338B3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3D182484" w14:textId="77777777" w:rsidR="00184708" w:rsidRPr="00991C82" w:rsidRDefault="00184708" w:rsidP="008338B3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3DA5C1" w14:textId="77777777" w:rsidR="00184708" w:rsidRPr="00991C82" w:rsidRDefault="00184708" w:rsidP="008338B3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720CDA17" w14:textId="77777777" w:rsidR="00184708" w:rsidRPr="00991C82" w:rsidRDefault="00184708" w:rsidP="008338B3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17A3A8" w14:textId="77777777" w:rsidR="00184708" w:rsidRPr="00991C82" w:rsidRDefault="00184708" w:rsidP="008338B3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0FEE5540" w14:textId="77777777" w:rsidR="00184708" w:rsidRPr="00991C82" w:rsidRDefault="00184708" w:rsidP="008338B3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493D69" w14:textId="77777777" w:rsidR="00184708" w:rsidRPr="00991C82" w:rsidRDefault="00184708" w:rsidP="008338B3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184708" w:rsidRPr="00991C82" w14:paraId="58243722" w14:textId="77777777" w:rsidTr="008338B3">
        <w:trPr>
          <w:trHeight w:val="1539"/>
          <w:jc w:val="center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2C3FD21C" w14:textId="31EEC77C" w:rsidR="00184708" w:rsidRPr="00122CAF" w:rsidRDefault="00E524FC" w:rsidP="008338B3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r>
              <w:rPr>
                <w:b/>
                <w:color w:val="C2325F"/>
                <w:sz w:val="16"/>
                <w:szCs w:val="16"/>
              </w:rPr>
              <w:t>Wednesday</w:t>
            </w:r>
            <w:r w:rsidR="00184708" w:rsidRPr="00122CAF">
              <w:rPr>
                <w:b/>
                <w:color w:val="C2325F"/>
                <w:sz w:val="16"/>
                <w:szCs w:val="16"/>
              </w:rPr>
              <w:t xml:space="preserve"> (</w:t>
            </w:r>
            <w:sdt>
              <w:sdtPr>
                <w:rPr>
                  <w:b/>
                  <w:color w:val="C2325F"/>
                  <w:sz w:val="16"/>
                  <w:szCs w:val="16"/>
                </w:rPr>
                <w:id w:val="1781220728"/>
                <w:placeholder>
                  <w:docPart w:val="8692C3B09A0E4F6E96E8A754A63DA8B2"/>
                </w:placeholder>
                <w:date w:fullDate="2023-11-29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184708">
                  <w:rPr>
                    <w:b/>
                    <w:color w:val="C2325F"/>
                    <w:sz w:val="16"/>
                    <w:szCs w:val="16"/>
                  </w:rPr>
                  <w:t>29.11.23</w:t>
                </w:r>
              </w:sdtContent>
            </w:sdt>
            <w:r w:rsidR="00184708" w:rsidRPr="00122CAF">
              <w:rPr>
                <w:b/>
                <w:color w:val="C2325F"/>
                <w:sz w:val="16"/>
                <w:szCs w:val="16"/>
              </w:rPr>
              <w:t>)</w:t>
            </w:r>
          </w:p>
          <w:p w14:paraId="276C5616" w14:textId="77777777" w:rsidR="00184708" w:rsidRPr="00991C82" w:rsidRDefault="00184708" w:rsidP="008338B3">
            <w:pPr>
              <w:rPr>
                <w:sz w:val="16"/>
                <w:szCs w:val="16"/>
              </w:rPr>
            </w:pPr>
            <w:r>
              <w:rPr>
                <w:b/>
                <w:bCs/>
                <w:sz w:val="52"/>
                <w:szCs w:val="52"/>
              </w:rPr>
              <w:t xml:space="preserve">     *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022F62A3" w14:textId="77777777" w:rsidR="00184708" w:rsidRPr="00991C82" w:rsidRDefault="00184708" w:rsidP="008338B3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6EE7B61E" w14:textId="5CD952B7" w:rsidR="00184708" w:rsidRPr="008E03FE" w:rsidRDefault="00E524FC" w:rsidP="008338B3">
            <w:pPr>
              <w:spacing w:before="60" w:after="120"/>
              <w:rPr>
                <w:b/>
                <w:color w:val="832D7C"/>
                <w:sz w:val="16"/>
                <w:szCs w:val="16"/>
                <w:lang w:val="en-GB"/>
              </w:rPr>
            </w:pPr>
            <w:r w:rsidRPr="008E03FE">
              <w:rPr>
                <w:b/>
                <w:color w:val="832D7C"/>
                <w:sz w:val="16"/>
                <w:szCs w:val="16"/>
                <w:lang w:val="en-GB"/>
              </w:rPr>
              <w:t>Wednesday</w:t>
            </w:r>
            <w:r w:rsidR="00184708" w:rsidRPr="008E03FE">
              <w:rPr>
                <w:b/>
                <w:color w:val="832D7C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832D7C"/>
                  <w:sz w:val="16"/>
                  <w:szCs w:val="16"/>
                  <w:lang w:val="en-GB"/>
                </w:rPr>
                <w:id w:val="-1990788502"/>
                <w:placeholder>
                  <w:docPart w:val="29BD4420E7D6478D8F8C1134CBFCB87D"/>
                </w:placeholder>
                <w:date w:fullDate="2023-12-06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184708" w:rsidRPr="008E03FE">
                  <w:rPr>
                    <w:b/>
                    <w:color w:val="832D7C"/>
                    <w:sz w:val="16"/>
                    <w:szCs w:val="16"/>
                    <w:lang w:val="en-GB"/>
                  </w:rPr>
                  <w:t>06.12.23</w:t>
                </w:r>
              </w:sdtContent>
            </w:sdt>
            <w:r w:rsidR="00184708" w:rsidRPr="008E03FE">
              <w:rPr>
                <w:b/>
                <w:color w:val="832D7C"/>
                <w:sz w:val="16"/>
                <w:szCs w:val="16"/>
                <w:lang w:val="en-GB"/>
              </w:rPr>
              <w:t>)</w:t>
            </w:r>
          </w:p>
          <w:p w14:paraId="661A6FEA" w14:textId="77777777" w:rsidR="008E03FE" w:rsidRPr="008E03FE" w:rsidRDefault="008E03FE" w:rsidP="004228F6">
            <w:pPr>
              <w:rPr>
                <w:sz w:val="16"/>
                <w:szCs w:val="16"/>
                <w:lang w:val="en-GB"/>
              </w:rPr>
            </w:pPr>
            <w:proofErr w:type="spellStart"/>
            <w:r w:rsidRPr="008E03FE">
              <w:rPr>
                <w:sz w:val="16"/>
                <w:szCs w:val="16"/>
                <w:lang w:val="en-GB"/>
              </w:rPr>
              <w:t>Kichererbsensalat</w:t>
            </w:r>
            <w:proofErr w:type="spellEnd"/>
          </w:p>
          <w:p w14:paraId="76E2AA84" w14:textId="1F446184" w:rsidR="00184708" w:rsidRPr="008E03FE" w:rsidRDefault="008E03FE" w:rsidP="008338B3">
            <w:pPr>
              <w:rPr>
                <w:sz w:val="16"/>
                <w:szCs w:val="16"/>
                <w:lang w:val="en-GB"/>
              </w:rPr>
            </w:pPr>
            <w:r w:rsidRPr="008E03FE">
              <w:rPr>
                <w:sz w:val="16"/>
                <w:szCs w:val="16"/>
                <w:lang w:val="en-GB"/>
              </w:rPr>
              <w:t xml:space="preserve">Vegetable gratin with fried potatoes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70B484FC" w14:textId="77777777" w:rsidR="00184708" w:rsidRPr="008E03FE" w:rsidRDefault="00184708" w:rsidP="008338B3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585E9B46" w14:textId="6BADE90D" w:rsidR="00184708" w:rsidRPr="008E03FE" w:rsidRDefault="00E524FC" w:rsidP="008338B3">
            <w:pPr>
              <w:spacing w:before="60" w:after="120"/>
              <w:rPr>
                <w:b/>
                <w:color w:val="75B53C"/>
                <w:sz w:val="16"/>
                <w:szCs w:val="16"/>
                <w:lang w:val="en-GB"/>
              </w:rPr>
            </w:pPr>
            <w:r w:rsidRPr="008E03FE">
              <w:rPr>
                <w:b/>
                <w:color w:val="75B53C"/>
                <w:sz w:val="16"/>
                <w:szCs w:val="16"/>
                <w:lang w:val="en-GB"/>
              </w:rPr>
              <w:t>Wednesday</w:t>
            </w:r>
            <w:r w:rsidR="00184708" w:rsidRPr="008E03FE">
              <w:rPr>
                <w:b/>
                <w:color w:val="75B53C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75B53C"/>
                  <w:sz w:val="16"/>
                  <w:szCs w:val="16"/>
                  <w:lang w:val="en-GB"/>
                </w:rPr>
                <w:id w:val="1025907308"/>
                <w:placeholder>
                  <w:docPart w:val="8E2664337CE94473B48CC3481BDDE408"/>
                </w:placeholder>
                <w:date w:fullDate="2023-12-13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184708" w:rsidRPr="008E03FE">
                  <w:rPr>
                    <w:b/>
                    <w:color w:val="75B53C"/>
                    <w:sz w:val="16"/>
                    <w:szCs w:val="16"/>
                    <w:lang w:val="en-GB"/>
                  </w:rPr>
                  <w:t>13.12.23</w:t>
                </w:r>
              </w:sdtContent>
            </w:sdt>
            <w:r w:rsidR="00184708" w:rsidRPr="008E03FE">
              <w:rPr>
                <w:b/>
                <w:color w:val="75B53C"/>
                <w:sz w:val="16"/>
                <w:szCs w:val="16"/>
                <w:lang w:val="en-GB"/>
              </w:rPr>
              <w:t>)</w:t>
            </w:r>
          </w:p>
          <w:p w14:paraId="4D0959E5" w14:textId="77777777" w:rsidR="008E03FE" w:rsidRPr="008E03FE" w:rsidRDefault="008E03FE" w:rsidP="00927831">
            <w:pPr>
              <w:rPr>
                <w:b/>
                <w:bCs/>
                <w:i/>
                <w:iCs/>
                <w:sz w:val="16"/>
                <w:szCs w:val="16"/>
                <w:lang w:val="en-GB"/>
              </w:rPr>
            </w:pPr>
            <w:r w:rsidRPr="008E03FE">
              <w:rPr>
                <w:b/>
                <w:bCs/>
                <w:i/>
                <w:iCs/>
                <w:sz w:val="16"/>
                <w:szCs w:val="16"/>
                <w:lang w:val="en-GB"/>
              </w:rPr>
              <w:t>Vegetable soup</w:t>
            </w:r>
          </w:p>
          <w:p w14:paraId="4D99440B" w14:textId="7ACA8486" w:rsidR="00184708" w:rsidRPr="008E03FE" w:rsidRDefault="008E03FE" w:rsidP="008338B3">
            <w:pPr>
              <w:rPr>
                <w:sz w:val="16"/>
                <w:szCs w:val="16"/>
                <w:lang w:val="en-GB"/>
              </w:rPr>
            </w:pPr>
            <w:r w:rsidRPr="008E03FE">
              <w:rPr>
                <w:b/>
                <w:bCs/>
                <w:i/>
                <w:iCs/>
                <w:sz w:val="16"/>
                <w:szCs w:val="16"/>
                <w:lang w:val="en-GB"/>
              </w:rPr>
              <w:t xml:space="preserve">Bulgur with kale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0BD42F31" w14:textId="77777777" w:rsidR="00184708" w:rsidRPr="008E03FE" w:rsidRDefault="00184708" w:rsidP="008338B3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6623326E" w14:textId="42555E9C" w:rsidR="00184708" w:rsidRPr="008E03FE" w:rsidRDefault="00E524FC" w:rsidP="008338B3">
            <w:pPr>
              <w:spacing w:before="60" w:after="120"/>
              <w:rPr>
                <w:b/>
                <w:color w:val="F9B129"/>
                <w:sz w:val="16"/>
                <w:szCs w:val="16"/>
                <w:lang w:val="en-GB"/>
              </w:rPr>
            </w:pPr>
            <w:r w:rsidRPr="008E03FE">
              <w:rPr>
                <w:b/>
                <w:color w:val="F9B129"/>
                <w:sz w:val="16"/>
                <w:szCs w:val="16"/>
                <w:lang w:val="en-GB"/>
              </w:rPr>
              <w:t>Wednesday</w:t>
            </w:r>
            <w:r w:rsidR="00184708" w:rsidRPr="008E03FE">
              <w:rPr>
                <w:b/>
                <w:color w:val="F9B129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F9B129"/>
                  <w:sz w:val="16"/>
                  <w:szCs w:val="16"/>
                  <w:lang w:val="en-GB"/>
                </w:rPr>
                <w:id w:val="-1409837476"/>
                <w:placeholder>
                  <w:docPart w:val="010C3806596042E4BCEFA9E2A2775F54"/>
                </w:placeholder>
                <w:date w:fullDate="2023-12-20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184708" w:rsidRPr="008E03FE">
                  <w:rPr>
                    <w:b/>
                    <w:color w:val="F9B129"/>
                    <w:sz w:val="16"/>
                    <w:szCs w:val="16"/>
                    <w:lang w:val="en-GB"/>
                  </w:rPr>
                  <w:t>20.12.23</w:t>
                </w:r>
              </w:sdtContent>
            </w:sdt>
            <w:r w:rsidR="00184708" w:rsidRPr="008E03FE">
              <w:rPr>
                <w:b/>
                <w:color w:val="F9B129"/>
                <w:sz w:val="16"/>
                <w:szCs w:val="16"/>
                <w:lang w:val="en-GB"/>
              </w:rPr>
              <w:t>)</w:t>
            </w:r>
          </w:p>
          <w:p w14:paraId="2B95083B" w14:textId="26E548C8" w:rsidR="008E03FE" w:rsidRPr="008E03FE" w:rsidRDefault="008E03FE" w:rsidP="00695139">
            <w:pPr>
              <w:rPr>
                <w:bCs/>
                <w:iCs/>
                <w:sz w:val="16"/>
                <w:szCs w:val="16"/>
                <w:lang w:val="en-GB"/>
              </w:rPr>
            </w:pPr>
            <w:r>
              <w:rPr>
                <w:bCs/>
                <w:iCs/>
                <w:sz w:val="16"/>
                <w:szCs w:val="16"/>
                <w:lang w:val="en-GB"/>
              </w:rPr>
              <w:t>Chicory with tuna</w:t>
            </w:r>
          </w:p>
          <w:p w14:paraId="4EB80235" w14:textId="0F698220" w:rsidR="00184708" w:rsidRPr="008E03FE" w:rsidRDefault="008E03FE" w:rsidP="008338B3">
            <w:pPr>
              <w:rPr>
                <w:bCs/>
                <w:iCs/>
                <w:sz w:val="16"/>
                <w:szCs w:val="16"/>
                <w:lang w:val="en-GB"/>
              </w:rPr>
            </w:pPr>
            <w:r w:rsidRPr="008E03FE">
              <w:rPr>
                <w:bCs/>
                <w:iCs/>
                <w:sz w:val="16"/>
                <w:szCs w:val="16"/>
                <w:lang w:val="en-GB"/>
              </w:rPr>
              <w:t xml:space="preserve">Chicken with wild rice and vegetables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043991AF" w14:textId="77777777" w:rsidR="00184708" w:rsidRPr="008E03FE" w:rsidRDefault="00184708" w:rsidP="008338B3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2F96A5AA" w14:textId="1B200223" w:rsidR="00184708" w:rsidRPr="0051359E" w:rsidRDefault="00E524FC" w:rsidP="008338B3">
            <w:pPr>
              <w:spacing w:before="60" w:after="120"/>
              <w:rPr>
                <w:b/>
                <w:color w:val="EF7E2D"/>
                <w:sz w:val="16"/>
                <w:szCs w:val="16"/>
              </w:rPr>
            </w:pPr>
            <w:r>
              <w:rPr>
                <w:b/>
                <w:color w:val="EF7E2D"/>
                <w:sz w:val="16"/>
                <w:szCs w:val="16"/>
              </w:rPr>
              <w:t>Wednesday</w:t>
            </w:r>
            <w:r w:rsidR="00184708" w:rsidRPr="0051359E">
              <w:rPr>
                <w:b/>
                <w:color w:val="EF7E2D"/>
                <w:sz w:val="16"/>
                <w:szCs w:val="16"/>
              </w:rPr>
              <w:t xml:space="preserve"> (</w:t>
            </w:r>
            <w:sdt>
              <w:sdtPr>
                <w:rPr>
                  <w:b/>
                  <w:color w:val="EF7E2D"/>
                  <w:sz w:val="16"/>
                  <w:szCs w:val="16"/>
                </w:rPr>
                <w:id w:val="-549839729"/>
                <w:placeholder>
                  <w:docPart w:val="1FC8A62CCE8048D192529FE5F41E40DA"/>
                </w:placeholder>
                <w:date w:fullDate="2023-12-27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184708">
                  <w:rPr>
                    <w:b/>
                    <w:color w:val="EF7E2D"/>
                    <w:sz w:val="16"/>
                    <w:szCs w:val="16"/>
                  </w:rPr>
                  <w:t>27.12.23</w:t>
                </w:r>
              </w:sdtContent>
            </w:sdt>
            <w:r w:rsidR="00184708" w:rsidRPr="0051359E">
              <w:rPr>
                <w:b/>
                <w:color w:val="EF7E2D"/>
                <w:sz w:val="16"/>
                <w:szCs w:val="16"/>
              </w:rPr>
              <w:t>)</w:t>
            </w:r>
          </w:p>
          <w:p w14:paraId="415E4259" w14:textId="77777777" w:rsidR="00184708" w:rsidRPr="00785AEC" w:rsidRDefault="00184708" w:rsidP="008338B3">
            <w:pPr>
              <w:rPr>
                <w:b/>
                <w:bCs/>
                <w:sz w:val="52"/>
                <w:szCs w:val="52"/>
              </w:rPr>
            </w:pPr>
            <w:r>
              <w:rPr>
                <w:sz w:val="16"/>
                <w:szCs w:val="16"/>
              </w:rPr>
              <w:t xml:space="preserve">             </w:t>
            </w:r>
            <w:r w:rsidRPr="00785AEC">
              <w:rPr>
                <w:b/>
                <w:bCs/>
                <w:sz w:val="52"/>
                <w:szCs w:val="52"/>
              </w:rPr>
              <w:t>*</w:t>
            </w:r>
          </w:p>
        </w:tc>
      </w:tr>
      <w:tr w:rsidR="00184708" w:rsidRPr="00991C82" w14:paraId="5637FF4A" w14:textId="77777777" w:rsidTr="008338B3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63F549" w14:textId="77777777" w:rsidR="00184708" w:rsidRPr="00991C82" w:rsidRDefault="00184708" w:rsidP="008338B3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15C5B482" w14:textId="77777777" w:rsidR="00184708" w:rsidRPr="00991C82" w:rsidRDefault="00184708" w:rsidP="008338B3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AAA18A" w14:textId="77777777" w:rsidR="00184708" w:rsidRPr="00991C82" w:rsidRDefault="00184708" w:rsidP="008338B3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190409D3" w14:textId="77777777" w:rsidR="00184708" w:rsidRPr="00991C82" w:rsidRDefault="00184708" w:rsidP="008338B3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F9B5C6" w14:textId="77777777" w:rsidR="00184708" w:rsidRPr="00991C82" w:rsidRDefault="00184708" w:rsidP="008338B3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68BF49C4" w14:textId="77777777" w:rsidR="00184708" w:rsidRPr="00991C82" w:rsidRDefault="00184708" w:rsidP="008338B3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7DC012" w14:textId="77777777" w:rsidR="00184708" w:rsidRPr="00991C82" w:rsidRDefault="00184708" w:rsidP="008338B3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2C3E1A2D" w14:textId="77777777" w:rsidR="00184708" w:rsidRPr="00991C82" w:rsidRDefault="00184708" w:rsidP="008338B3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7F0D8E" w14:textId="77777777" w:rsidR="00184708" w:rsidRPr="00991C82" w:rsidRDefault="00184708" w:rsidP="008338B3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184708" w:rsidRPr="00991C82" w14:paraId="4F631114" w14:textId="77777777" w:rsidTr="008338B3">
        <w:trPr>
          <w:trHeight w:val="1649"/>
          <w:jc w:val="center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3D4999A4" w14:textId="5BA3DDF6" w:rsidR="00184708" w:rsidRPr="00122CAF" w:rsidRDefault="00E524FC" w:rsidP="008338B3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proofErr w:type="spellStart"/>
            <w:r>
              <w:rPr>
                <w:b/>
                <w:color w:val="C2325F"/>
                <w:sz w:val="16"/>
                <w:szCs w:val="16"/>
              </w:rPr>
              <w:t>Thursday</w:t>
            </w:r>
            <w:proofErr w:type="spellEnd"/>
            <w:r w:rsidR="00184708">
              <w:rPr>
                <w:b/>
                <w:color w:val="C2325F"/>
                <w:sz w:val="16"/>
                <w:szCs w:val="16"/>
              </w:rPr>
              <w:t xml:space="preserve"> (</w:t>
            </w:r>
            <w:sdt>
              <w:sdtPr>
                <w:rPr>
                  <w:b/>
                  <w:color w:val="C2325F"/>
                  <w:sz w:val="16"/>
                  <w:szCs w:val="16"/>
                </w:rPr>
                <w:id w:val="-835388505"/>
                <w:placeholder>
                  <w:docPart w:val="9251B4E79F414348B68A7E3894913C2C"/>
                </w:placeholder>
                <w:date w:fullDate="2023-11-30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184708">
                  <w:rPr>
                    <w:b/>
                    <w:color w:val="C2325F"/>
                    <w:sz w:val="16"/>
                    <w:szCs w:val="16"/>
                  </w:rPr>
                  <w:t>30.11.23</w:t>
                </w:r>
              </w:sdtContent>
            </w:sdt>
            <w:r w:rsidR="00184708" w:rsidRPr="00122CAF">
              <w:rPr>
                <w:b/>
                <w:color w:val="C2325F"/>
                <w:sz w:val="16"/>
                <w:szCs w:val="16"/>
              </w:rPr>
              <w:t>)</w:t>
            </w:r>
          </w:p>
          <w:p w14:paraId="4B9807A9" w14:textId="77777777" w:rsidR="00184708" w:rsidRPr="00242966" w:rsidRDefault="00184708" w:rsidP="008338B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52"/>
                <w:szCs w:val="52"/>
              </w:rPr>
              <w:t xml:space="preserve">     </w:t>
            </w:r>
            <w:r w:rsidRPr="00242966">
              <w:rPr>
                <w:b/>
                <w:bCs/>
                <w:sz w:val="52"/>
                <w:szCs w:val="52"/>
              </w:rPr>
              <w:t>*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226ACB7E" w14:textId="77777777" w:rsidR="00184708" w:rsidRPr="00C87B2D" w:rsidRDefault="00184708" w:rsidP="008338B3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760D663B" w14:textId="7B5B7E62" w:rsidR="00184708" w:rsidRPr="008E03FE" w:rsidRDefault="00E524FC" w:rsidP="008338B3">
            <w:pPr>
              <w:spacing w:before="60" w:after="120"/>
              <w:rPr>
                <w:b/>
                <w:color w:val="832D7C"/>
                <w:sz w:val="16"/>
                <w:szCs w:val="16"/>
                <w:lang w:val="en-GB"/>
              </w:rPr>
            </w:pPr>
            <w:r w:rsidRPr="008E03FE">
              <w:rPr>
                <w:b/>
                <w:color w:val="832D7C"/>
                <w:sz w:val="16"/>
                <w:szCs w:val="16"/>
                <w:lang w:val="en-GB"/>
              </w:rPr>
              <w:t>Thursday</w:t>
            </w:r>
            <w:r w:rsidR="00184708" w:rsidRPr="008E03FE">
              <w:rPr>
                <w:b/>
                <w:color w:val="832D7C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832D7C"/>
                  <w:sz w:val="16"/>
                  <w:szCs w:val="16"/>
                  <w:lang w:val="en-GB"/>
                </w:rPr>
                <w:id w:val="-887871455"/>
                <w:placeholder>
                  <w:docPart w:val="A542C30A09FB4E5EBE915A3CC1BF206A"/>
                </w:placeholder>
                <w:date w:fullDate="2023-12-06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184708" w:rsidRPr="008E03FE">
                  <w:rPr>
                    <w:b/>
                    <w:color w:val="832D7C"/>
                    <w:sz w:val="16"/>
                    <w:szCs w:val="16"/>
                    <w:lang w:val="en-GB"/>
                  </w:rPr>
                  <w:t>06.12.23</w:t>
                </w:r>
              </w:sdtContent>
            </w:sdt>
            <w:r w:rsidR="00184708" w:rsidRPr="008E03FE">
              <w:rPr>
                <w:b/>
                <w:color w:val="832D7C"/>
                <w:sz w:val="16"/>
                <w:szCs w:val="16"/>
                <w:lang w:val="en-GB"/>
              </w:rPr>
              <w:t>)</w:t>
            </w:r>
          </w:p>
          <w:p w14:paraId="6E569085" w14:textId="77777777" w:rsidR="008E03FE" w:rsidRPr="008E03FE" w:rsidRDefault="008E03FE" w:rsidP="00B9346D">
            <w:pPr>
              <w:rPr>
                <w:sz w:val="16"/>
                <w:szCs w:val="16"/>
                <w:lang w:val="en-GB"/>
              </w:rPr>
            </w:pPr>
            <w:r w:rsidRPr="008E03FE">
              <w:rPr>
                <w:sz w:val="16"/>
                <w:szCs w:val="16"/>
                <w:lang w:val="en-GB"/>
              </w:rPr>
              <w:t>Greek Salad</w:t>
            </w:r>
          </w:p>
          <w:p w14:paraId="09F336A8" w14:textId="77777777" w:rsidR="008E03FE" w:rsidRPr="008E03FE" w:rsidRDefault="008E03FE" w:rsidP="00B9346D">
            <w:pPr>
              <w:rPr>
                <w:sz w:val="16"/>
                <w:szCs w:val="16"/>
                <w:lang w:val="en-GB"/>
              </w:rPr>
            </w:pPr>
            <w:r w:rsidRPr="008E03FE">
              <w:rPr>
                <w:sz w:val="16"/>
                <w:szCs w:val="16"/>
                <w:lang w:val="en-GB"/>
              </w:rPr>
              <w:t>Polenta with ratatouille</w:t>
            </w:r>
          </w:p>
          <w:p w14:paraId="1692D155" w14:textId="77777777" w:rsidR="00184708" w:rsidRPr="008E03FE" w:rsidRDefault="00184708" w:rsidP="008338B3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19757329" w14:textId="77777777" w:rsidR="00184708" w:rsidRPr="008E03FE" w:rsidRDefault="00184708" w:rsidP="008338B3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49CFB819" w14:textId="41217DD3" w:rsidR="00184708" w:rsidRPr="008E03FE" w:rsidRDefault="00E524FC" w:rsidP="008338B3">
            <w:pPr>
              <w:spacing w:before="60" w:after="120"/>
              <w:rPr>
                <w:b/>
                <w:color w:val="75B53C"/>
                <w:sz w:val="16"/>
                <w:szCs w:val="16"/>
                <w:lang w:val="en-GB"/>
              </w:rPr>
            </w:pPr>
            <w:r w:rsidRPr="008E03FE">
              <w:rPr>
                <w:b/>
                <w:color w:val="75B53C"/>
                <w:sz w:val="16"/>
                <w:szCs w:val="16"/>
                <w:lang w:val="en-GB"/>
              </w:rPr>
              <w:t>Thursday</w:t>
            </w:r>
            <w:r w:rsidR="00184708" w:rsidRPr="008E03FE">
              <w:rPr>
                <w:b/>
                <w:color w:val="75B53C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75B53C"/>
                  <w:sz w:val="16"/>
                  <w:szCs w:val="16"/>
                  <w:lang w:val="en-GB"/>
                </w:rPr>
                <w:id w:val="-1706866243"/>
                <w:placeholder>
                  <w:docPart w:val="6ADC992480E94D3EAE01D8DA41DE3101"/>
                </w:placeholder>
                <w:date w:fullDate="2023-12-14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184708" w:rsidRPr="008E03FE">
                  <w:rPr>
                    <w:b/>
                    <w:color w:val="75B53C"/>
                    <w:sz w:val="16"/>
                    <w:szCs w:val="16"/>
                    <w:lang w:val="en-GB"/>
                  </w:rPr>
                  <w:t>14.12.23</w:t>
                </w:r>
              </w:sdtContent>
            </w:sdt>
            <w:r w:rsidR="00184708" w:rsidRPr="008E03FE">
              <w:rPr>
                <w:b/>
                <w:color w:val="75B53C"/>
                <w:sz w:val="16"/>
                <w:szCs w:val="16"/>
                <w:lang w:val="en-GB"/>
              </w:rPr>
              <w:t>)</w:t>
            </w:r>
          </w:p>
          <w:p w14:paraId="1A0F11DB" w14:textId="77777777" w:rsidR="008E03FE" w:rsidRPr="008E03FE" w:rsidRDefault="008E03FE" w:rsidP="00F250F5">
            <w:pPr>
              <w:rPr>
                <w:sz w:val="16"/>
                <w:szCs w:val="16"/>
                <w:lang w:val="en-GB"/>
              </w:rPr>
            </w:pPr>
            <w:r w:rsidRPr="008E03FE">
              <w:rPr>
                <w:sz w:val="16"/>
                <w:szCs w:val="16"/>
                <w:lang w:val="en-GB"/>
              </w:rPr>
              <w:t>Tomato salad</w:t>
            </w:r>
          </w:p>
          <w:p w14:paraId="7C275161" w14:textId="4F2CB6AE" w:rsidR="00184708" w:rsidRPr="008E03FE" w:rsidRDefault="008E03FE" w:rsidP="008338B3">
            <w:pPr>
              <w:rPr>
                <w:sz w:val="16"/>
                <w:szCs w:val="16"/>
                <w:lang w:val="en-GB"/>
              </w:rPr>
            </w:pPr>
            <w:r w:rsidRPr="008E03FE">
              <w:rPr>
                <w:sz w:val="16"/>
                <w:szCs w:val="16"/>
                <w:lang w:val="en-GB"/>
              </w:rPr>
              <w:t xml:space="preserve">Veal </w:t>
            </w:r>
            <w:proofErr w:type="spellStart"/>
            <w:r w:rsidRPr="008E03FE">
              <w:rPr>
                <w:sz w:val="16"/>
                <w:szCs w:val="16"/>
                <w:lang w:val="en-GB"/>
              </w:rPr>
              <w:t>adrio</w:t>
            </w:r>
            <w:proofErr w:type="spellEnd"/>
            <w:r w:rsidRPr="008E03FE">
              <w:rPr>
                <w:sz w:val="16"/>
                <w:szCs w:val="16"/>
                <w:lang w:val="en-GB"/>
              </w:rPr>
              <w:t xml:space="preserve"> with brown sauce and mashed potatoes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0B69F35F" w14:textId="77777777" w:rsidR="00184708" w:rsidRPr="008E03FE" w:rsidRDefault="00184708" w:rsidP="008338B3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7AAA442C" w14:textId="200BED9D" w:rsidR="00184708" w:rsidRPr="008E03FE" w:rsidRDefault="00E524FC" w:rsidP="008338B3">
            <w:pPr>
              <w:spacing w:before="60" w:after="120"/>
              <w:rPr>
                <w:b/>
                <w:color w:val="F9B129"/>
                <w:sz w:val="16"/>
                <w:szCs w:val="16"/>
                <w:lang w:val="en-GB"/>
              </w:rPr>
            </w:pPr>
            <w:r w:rsidRPr="008E03FE">
              <w:rPr>
                <w:b/>
                <w:color w:val="F9B129"/>
                <w:sz w:val="16"/>
                <w:szCs w:val="16"/>
                <w:lang w:val="en-GB"/>
              </w:rPr>
              <w:t xml:space="preserve">Thursday </w:t>
            </w:r>
            <w:r w:rsidR="00184708" w:rsidRPr="008E03FE">
              <w:rPr>
                <w:b/>
                <w:color w:val="F9B129"/>
                <w:sz w:val="16"/>
                <w:szCs w:val="16"/>
                <w:lang w:val="en-GB"/>
              </w:rPr>
              <w:t>(</w:t>
            </w:r>
            <w:sdt>
              <w:sdtPr>
                <w:rPr>
                  <w:b/>
                  <w:color w:val="F9B129"/>
                  <w:sz w:val="16"/>
                  <w:szCs w:val="16"/>
                  <w:lang w:val="en-GB"/>
                </w:rPr>
                <w:id w:val="-2001493444"/>
                <w:placeholder>
                  <w:docPart w:val="940AC4526C81480098156F16CCEB049B"/>
                </w:placeholder>
                <w:date w:fullDate="2023-12-21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184708" w:rsidRPr="008E03FE">
                  <w:rPr>
                    <w:b/>
                    <w:color w:val="F9B129"/>
                    <w:sz w:val="16"/>
                    <w:szCs w:val="16"/>
                    <w:lang w:val="en-GB"/>
                  </w:rPr>
                  <w:t>21.12.23</w:t>
                </w:r>
              </w:sdtContent>
            </w:sdt>
            <w:r w:rsidR="00184708" w:rsidRPr="008E03FE">
              <w:rPr>
                <w:b/>
                <w:color w:val="F9B129"/>
                <w:sz w:val="16"/>
                <w:szCs w:val="16"/>
                <w:lang w:val="en-GB"/>
              </w:rPr>
              <w:t>)</w:t>
            </w:r>
          </w:p>
          <w:p w14:paraId="0ED3B9F0" w14:textId="77777777" w:rsidR="008E03FE" w:rsidRPr="008E03FE" w:rsidRDefault="008E03FE" w:rsidP="00E37931">
            <w:pPr>
              <w:rPr>
                <w:b/>
                <w:bCs/>
                <w:i/>
                <w:iCs/>
                <w:sz w:val="16"/>
                <w:szCs w:val="16"/>
                <w:lang w:val="en-GB"/>
              </w:rPr>
            </w:pPr>
            <w:r w:rsidRPr="008E03FE">
              <w:rPr>
                <w:b/>
                <w:bCs/>
                <w:i/>
                <w:iCs/>
                <w:sz w:val="16"/>
                <w:szCs w:val="16"/>
                <w:lang w:val="en-GB"/>
              </w:rPr>
              <w:t xml:space="preserve">Milder </w:t>
            </w:r>
            <w:proofErr w:type="spellStart"/>
            <w:r w:rsidRPr="008E03FE">
              <w:rPr>
                <w:b/>
                <w:bCs/>
                <w:i/>
                <w:iCs/>
                <w:sz w:val="16"/>
                <w:szCs w:val="16"/>
                <w:lang w:val="en-GB"/>
              </w:rPr>
              <w:t>Zwiebelsalat</w:t>
            </w:r>
            <w:proofErr w:type="spellEnd"/>
          </w:p>
          <w:p w14:paraId="183E4F6D" w14:textId="6B90F7F0" w:rsidR="00184708" w:rsidRPr="008E03FE" w:rsidRDefault="008E03FE" w:rsidP="008338B3">
            <w:pPr>
              <w:rPr>
                <w:b/>
                <w:bCs/>
                <w:sz w:val="16"/>
                <w:szCs w:val="16"/>
                <w:lang w:val="en-GB"/>
              </w:rPr>
            </w:pPr>
            <w:r w:rsidRPr="008E03FE">
              <w:rPr>
                <w:b/>
                <w:bCs/>
                <w:i/>
                <w:iCs/>
                <w:sz w:val="16"/>
                <w:szCs w:val="16"/>
                <w:lang w:val="en-GB"/>
              </w:rPr>
              <w:t xml:space="preserve">Fried potatoes with vegetables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2979DA0C" w14:textId="77777777" w:rsidR="00184708" w:rsidRPr="008E03FE" w:rsidRDefault="00184708" w:rsidP="008338B3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42AEC2D8" w14:textId="387B4DB7" w:rsidR="00184708" w:rsidRPr="007F2B91" w:rsidRDefault="00E524FC" w:rsidP="008338B3">
            <w:pPr>
              <w:spacing w:before="60" w:after="120"/>
              <w:rPr>
                <w:b/>
                <w:color w:val="EF7E2D"/>
                <w:sz w:val="16"/>
                <w:szCs w:val="16"/>
              </w:rPr>
            </w:pPr>
            <w:proofErr w:type="spellStart"/>
            <w:r>
              <w:rPr>
                <w:b/>
                <w:color w:val="EF7E2D"/>
                <w:sz w:val="16"/>
                <w:szCs w:val="16"/>
              </w:rPr>
              <w:t>Thursday</w:t>
            </w:r>
            <w:proofErr w:type="spellEnd"/>
            <w:r>
              <w:rPr>
                <w:b/>
                <w:color w:val="EF7E2D"/>
                <w:sz w:val="16"/>
                <w:szCs w:val="16"/>
              </w:rPr>
              <w:t xml:space="preserve"> </w:t>
            </w:r>
            <w:r w:rsidR="00184708" w:rsidRPr="007F2B91">
              <w:rPr>
                <w:b/>
                <w:color w:val="EF7E2D"/>
                <w:sz w:val="16"/>
                <w:szCs w:val="16"/>
              </w:rPr>
              <w:t>(</w:t>
            </w:r>
            <w:sdt>
              <w:sdtPr>
                <w:rPr>
                  <w:b/>
                  <w:color w:val="EF7E2D"/>
                  <w:sz w:val="16"/>
                  <w:szCs w:val="16"/>
                </w:rPr>
                <w:id w:val="1786687631"/>
                <w:placeholder>
                  <w:docPart w:val="D9FEC387A7E543ADA5282F0FCDF6BCB6"/>
                </w:placeholder>
                <w:date w:fullDate="2023-12-28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184708">
                  <w:rPr>
                    <w:b/>
                    <w:color w:val="EF7E2D"/>
                    <w:sz w:val="16"/>
                    <w:szCs w:val="16"/>
                  </w:rPr>
                  <w:t>28.12.23</w:t>
                </w:r>
              </w:sdtContent>
            </w:sdt>
            <w:r w:rsidR="00184708" w:rsidRPr="007F2B91">
              <w:rPr>
                <w:b/>
                <w:color w:val="EF7E2D"/>
                <w:sz w:val="16"/>
                <w:szCs w:val="16"/>
              </w:rPr>
              <w:t>)</w:t>
            </w:r>
          </w:p>
          <w:p w14:paraId="4575B30F" w14:textId="77777777" w:rsidR="00184708" w:rsidRPr="004115C9" w:rsidRDefault="00184708" w:rsidP="008338B3">
            <w:pPr>
              <w:rPr>
                <w:b/>
                <w:iCs/>
                <w:sz w:val="52"/>
                <w:szCs w:val="52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iCs/>
                <w:sz w:val="52"/>
                <w:szCs w:val="52"/>
              </w:rPr>
              <w:t xml:space="preserve">    *</w:t>
            </w:r>
          </w:p>
        </w:tc>
      </w:tr>
      <w:tr w:rsidR="00184708" w:rsidRPr="00991C82" w14:paraId="7E910309" w14:textId="77777777" w:rsidTr="008338B3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9302CF" w14:textId="77777777" w:rsidR="00184708" w:rsidRPr="00991C82" w:rsidRDefault="00184708" w:rsidP="008338B3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70DF912B" w14:textId="77777777" w:rsidR="00184708" w:rsidRPr="00991C82" w:rsidRDefault="00184708" w:rsidP="008338B3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D113E2" w14:textId="77777777" w:rsidR="00184708" w:rsidRPr="00991C82" w:rsidRDefault="00184708" w:rsidP="008338B3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2EF4A948" w14:textId="77777777" w:rsidR="00184708" w:rsidRPr="00991C82" w:rsidRDefault="00184708" w:rsidP="008338B3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0F035F" w14:textId="77777777" w:rsidR="00184708" w:rsidRPr="00991C82" w:rsidRDefault="00184708" w:rsidP="008338B3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0A015A03" w14:textId="77777777" w:rsidR="00184708" w:rsidRPr="00991C82" w:rsidRDefault="00184708" w:rsidP="008338B3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E6DA5C" w14:textId="77777777" w:rsidR="00184708" w:rsidRPr="00991C82" w:rsidRDefault="00184708" w:rsidP="008338B3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6354013E" w14:textId="77777777" w:rsidR="00184708" w:rsidRPr="00991C82" w:rsidRDefault="00184708" w:rsidP="008338B3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C09140" w14:textId="77777777" w:rsidR="00184708" w:rsidRPr="00991C82" w:rsidRDefault="00184708" w:rsidP="008338B3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184708" w:rsidRPr="00991C82" w14:paraId="7F9B8F6E" w14:textId="77777777" w:rsidTr="008338B3">
        <w:trPr>
          <w:trHeight w:val="1611"/>
          <w:jc w:val="center"/>
        </w:trPr>
        <w:tc>
          <w:tcPr>
            <w:tcW w:w="2057" w:type="dxa"/>
            <w:tcBorders>
              <w:top w:val="single" w:sz="4" w:space="0" w:color="auto"/>
            </w:tcBorders>
          </w:tcPr>
          <w:p w14:paraId="1C2E78B7" w14:textId="29028386" w:rsidR="00184708" w:rsidRPr="00E524FC" w:rsidRDefault="00184708" w:rsidP="008338B3">
            <w:pPr>
              <w:spacing w:before="60" w:after="120"/>
              <w:rPr>
                <w:b/>
                <w:color w:val="C2325F"/>
                <w:sz w:val="16"/>
                <w:szCs w:val="16"/>
                <w:lang w:val="en-GB"/>
              </w:rPr>
            </w:pPr>
            <w:r w:rsidRPr="00E524FC">
              <w:rPr>
                <w:b/>
                <w:color w:val="C2325F"/>
                <w:sz w:val="16"/>
                <w:szCs w:val="16"/>
                <w:lang w:val="en-GB"/>
              </w:rPr>
              <w:t>Fr</w:t>
            </w:r>
            <w:r w:rsidR="00E524FC" w:rsidRPr="00E524FC">
              <w:rPr>
                <w:b/>
                <w:color w:val="C2325F"/>
                <w:sz w:val="16"/>
                <w:szCs w:val="16"/>
                <w:lang w:val="en-GB"/>
              </w:rPr>
              <w:t>iday</w:t>
            </w:r>
            <w:r w:rsidRPr="00E524FC">
              <w:rPr>
                <w:b/>
                <w:color w:val="C2325F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C2325F"/>
                  <w:sz w:val="16"/>
                  <w:szCs w:val="16"/>
                  <w:lang w:val="en-GB"/>
                </w:rPr>
                <w:id w:val="-1523785552"/>
                <w:placeholder>
                  <w:docPart w:val="FE656D63B03D4756BDACDB210E4A59C4"/>
                </w:placeholder>
                <w:date w:fullDate="2023-12-01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E524FC">
                  <w:rPr>
                    <w:b/>
                    <w:color w:val="C2325F"/>
                    <w:sz w:val="16"/>
                    <w:szCs w:val="16"/>
                    <w:lang w:val="en-GB"/>
                  </w:rPr>
                  <w:t>01.12.23</w:t>
                </w:r>
              </w:sdtContent>
            </w:sdt>
            <w:r w:rsidRPr="00E524FC">
              <w:rPr>
                <w:b/>
                <w:color w:val="C2325F"/>
                <w:sz w:val="16"/>
                <w:szCs w:val="16"/>
                <w:lang w:val="en-GB"/>
              </w:rPr>
              <w:t>)</w:t>
            </w:r>
          </w:p>
          <w:p w14:paraId="21941E4A" w14:textId="77777777" w:rsidR="008E03FE" w:rsidRPr="00E524FC" w:rsidRDefault="008E03FE" w:rsidP="006F79C5">
            <w:pPr>
              <w:rPr>
                <w:color w:val="000000" w:themeColor="text1"/>
                <w:sz w:val="16"/>
                <w:szCs w:val="16"/>
                <w:lang w:val="en-GB"/>
              </w:rPr>
            </w:pPr>
            <w:r w:rsidRPr="008E03FE">
              <w:rPr>
                <w:color w:val="000000" w:themeColor="text1"/>
                <w:sz w:val="16"/>
                <w:szCs w:val="16"/>
                <w:lang w:val="en-GB"/>
              </w:rPr>
              <w:t>Beetroot salad</w:t>
            </w:r>
          </w:p>
          <w:p w14:paraId="68DF90B8" w14:textId="4A5AB860" w:rsidR="00184708" w:rsidRPr="00E524FC" w:rsidRDefault="008E03FE" w:rsidP="008338B3">
            <w:pPr>
              <w:rPr>
                <w:color w:val="000000" w:themeColor="text1"/>
                <w:sz w:val="16"/>
                <w:szCs w:val="16"/>
                <w:lang w:val="en-GB"/>
              </w:rPr>
            </w:pPr>
            <w:r w:rsidRPr="008E03FE">
              <w:rPr>
                <w:color w:val="000000" w:themeColor="text1"/>
                <w:sz w:val="16"/>
                <w:szCs w:val="16"/>
                <w:lang w:val="en-GB"/>
              </w:rPr>
              <w:t xml:space="preserve">Pumpkin and Mushroom Crepes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63BFD628" w14:textId="77777777" w:rsidR="00184708" w:rsidRPr="00E524FC" w:rsidRDefault="00184708" w:rsidP="008338B3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7" w:type="dxa"/>
            <w:tcBorders>
              <w:top w:val="single" w:sz="4" w:space="0" w:color="auto"/>
            </w:tcBorders>
          </w:tcPr>
          <w:p w14:paraId="5187AB46" w14:textId="46128544" w:rsidR="00184708" w:rsidRPr="008E03FE" w:rsidRDefault="00184708" w:rsidP="008338B3">
            <w:pPr>
              <w:spacing w:before="60" w:after="120"/>
              <w:rPr>
                <w:b/>
                <w:color w:val="832D7C"/>
                <w:sz w:val="16"/>
                <w:szCs w:val="16"/>
                <w:lang w:val="en-GB"/>
              </w:rPr>
            </w:pPr>
            <w:r w:rsidRPr="008E03FE">
              <w:rPr>
                <w:b/>
                <w:color w:val="832D7C"/>
                <w:sz w:val="16"/>
                <w:szCs w:val="16"/>
                <w:lang w:val="en-GB"/>
              </w:rPr>
              <w:t>Fr</w:t>
            </w:r>
            <w:r w:rsidR="00E524FC" w:rsidRPr="008E03FE">
              <w:rPr>
                <w:b/>
                <w:color w:val="832D7C"/>
                <w:sz w:val="16"/>
                <w:szCs w:val="16"/>
                <w:lang w:val="en-GB"/>
              </w:rPr>
              <w:t>iday</w:t>
            </w:r>
            <w:r w:rsidRPr="008E03FE">
              <w:rPr>
                <w:b/>
                <w:color w:val="832D7C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832D7C"/>
                  <w:sz w:val="16"/>
                  <w:szCs w:val="16"/>
                  <w:lang w:val="en-GB"/>
                </w:rPr>
                <w:id w:val="-1279641677"/>
                <w:placeholder>
                  <w:docPart w:val="6658ACE660BD40818BBF50C7321EF518"/>
                </w:placeholder>
                <w:date w:fullDate="2023-12-07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8E03FE">
                  <w:rPr>
                    <w:b/>
                    <w:color w:val="832D7C"/>
                    <w:sz w:val="16"/>
                    <w:szCs w:val="16"/>
                    <w:lang w:val="en-GB"/>
                  </w:rPr>
                  <w:t>07.12.23</w:t>
                </w:r>
              </w:sdtContent>
            </w:sdt>
            <w:r w:rsidRPr="008E03FE">
              <w:rPr>
                <w:b/>
                <w:color w:val="832D7C"/>
                <w:sz w:val="16"/>
                <w:szCs w:val="16"/>
                <w:lang w:val="en-GB"/>
              </w:rPr>
              <w:t>)</w:t>
            </w:r>
          </w:p>
          <w:p w14:paraId="08E4E505" w14:textId="77777777" w:rsidR="008E03FE" w:rsidRPr="008E03FE" w:rsidRDefault="008E03FE" w:rsidP="00166196">
            <w:pPr>
              <w:rPr>
                <w:b/>
                <w:bCs/>
                <w:i/>
                <w:iCs/>
                <w:sz w:val="16"/>
                <w:szCs w:val="16"/>
                <w:lang w:val="en-GB"/>
              </w:rPr>
            </w:pPr>
            <w:r w:rsidRPr="008E03FE">
              <w:rPr>
                <w:b/>
                <w:bCs/>
                <w:i/>
                <w:iCs/>
                <w:sz w:val="16"/>
                <w:szCs w:val="16"/>
                <w:lang w:val="en-GB"/>
              </w:rPr>
              <w:t xml:space="preserve">Cucumbers with cream cheese </w:t>
            </w:r>
          </w:p>
          <w:p w14:paraId="2DEC27F6" w14:textId="5032A2F1" w:rsidR="00184708" w:rsidRPr="008E03FE" w:rsidRDefault="008E03FE" w:rsidP="008338B3">
            <w:pPr>
              <w:rPr>
                <w:sz w:val="16"/>
                <w:szCs w:val="16"/>
                <w:lang w:val="en-GB"/>
              </w:rPr>
            </w:pPr>
            <w:r w:rsidRPr="008E03FE">
              <w:rPr>
                <w:b/>
                <w:bCs/>
                <w:i/>
                <w:iCs/>
                <w:sz w:val="16"/>
                <w:szCs w:val="16"/>
                <w:lang w:val="en-GB"/>
              </w:rPr>
              <w:t xml:space="preserve">Fish with lemon sauce, </w:t>
            </w:r>
            <w:proofErr w:type="gramStart"/>
            <w:r w:rsidRPr="008E03FE">
              <w:rPr>
                <w:b/>
                <w:bCs/>
                <w:i/>
                <w:iCs/>
                <w:sz w:val="16"/>
                <w:szCs w:val="16"/>
                <w:lang w:val="en-GB"/>
              </w:rPr>
              <w:t>rice</w:t>
            </w:r>
            <w:proofErr w:type="gramEnd"/>
            <w:r w:rsidRPr="008E03FE">
              <w:rPr>
                <w:b/>
                <w:bCs/>
                <w:i/>
                <w:iCs/>
                <w:sz w:val="16"/>
                <w:szCs w:val="16"/>
                <w:lang w:val="en-GB"/>
              </w:rPr>
              <w:t xml:space="preserve"> and vegetables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57C5CC07" w14:textId="77777777" w:rsidR="00184708" w:rsidRPr="008E03FE" w:rsidRDefault="00184708" w:rsidP="008338B3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</w:tcBorders>
          </w:tcPr>
          <w:p w14:paraId="5A310334" w14:textId="4BDDD2CE" w:rsidR="00184708" w:rsidRPr="008E03FE" w:rsidRDefault="00184708" w:rsidP="008338B3">
            <w:pPr>
              <w:spacing w:before="60" w:after="120"/>
              <w:rPr>
                <w:b/>
                <w:color w:val="75B53C"/>
                <w:sz w:val="16"/>
                <w:szCs w:val="16"/>
                <w:lang w:val="en-GB"/>
              </w:rPr>
            </w:pPr>
            <w:r w:rsidRPr="008E03FE">
              <w:rPr>
                <w:b/>
                <w:color w:val="75B53C"/>
                <w:sz w:val="16"/>
                <w:szCs w:val="16"/>
                <w:lang w:val="en-GB"/>
              </w:rPr>
              <w:t>Fr</w:t>
            </w:r>
            <w:r w:rsidR="00E524FC" w:rsidRPr="008E03FE">
              <w:rPr>
                <w:b/>
                <w:color w:val="75B53C"/>
                <w:sz w:val="16"/>
                <w:szCs w:val="16"/>
                <w:lang w:val="en-GB"/>
              </w:rPr>
              <w:t xml:space="preserve">iday </w:t>
            </w:r>
            <w:r w:rsidRPr="008E03FE">
              <w:rPr>
                <w:b/>
                <w:color w:val="75B53C"/>
                <w:sz w:val="16"/>
                <w:szCs w:val="16"/>
                <w:lang w:val="en-GB"/>
              </w:rPr>
              <w:t>(</w:t>
            </w:r>
            <w:sdt>
              <w:sdtPr>
                <w:rPr>
                  <w:b/>
                  <w:color w:val="75B53C"/>
                  <w:sz w:val="16"/>
                  <w:szCs w:val="16"/>
                  <w:lang w:val="en-GB"/>
                </w:rPr>
                <w:id w:val="1505937311"/>
                <w:placeholder>
                  <w:docPart w:val="1F8F041002C644668515048CE5869476"/>
                </w:placeholder>
                <w:date w:fullDate="2023-12-15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8E03FE">
                  <w:rPr>
                    <w:b/>
                    <w:color w:val="75B53C"/>
                    <w:sz w:val="16"/>
                    <w:szCs w:val="16"/>
                    <w:lang w:val="en-GB"/>
                  </w:rPr>
                  <w:t>15.12.23</w:t>
                </w:r>
              </w:sdtContent>
            </w:sdt>
            <w:r w:rsidRPr="008E03FE">
              <w:rPr>
                <w:b/>
                <w:color w:val="75B53C"/>
                <w:sz w:val="16"/>
                <w:szCs w:val="16"/>
                <w:lang w:val="en-GB"/>
              </w:rPr>
              <w:t>)</w:t>
            </w:r>
          </w:p>
          <w:p w14:paraId="5924D7FB" w14:textId="77777777" w:rsidR="008E03FE" w:rsidRPr="008E03FE" w:rsidRDefault="008E03FE" w:rsidP="00776877">
            <w:pPr>
              <w:rPr>
                <w:sz w:val="16"/>
                <w:szCs w:val="16"/>
                <w:lang w:val="en-GB"/>
              </w:rPr>
            </w:pPr>
            <w:r w:rsidRPr="008E03FE">
              <w:rPr>
                <w:sz w:val="16"/>
                <w:szCs w:val="16"/>
                <w:lang w:val="en-GB"/>
              </w:rPr>
              <w:t>Boiled Vegetable Salad</w:t>
            </w:r>
          </w:p>
          <w:p w14:paraId="4336529E" w14:textId="757EA760" w:rsidR="00184708" w:rsidRPr="008E03FE" w:rsidRDefault="008E03FE" w:rsidP="008338B3">
            <w:pPr>
              <w:rPr>
                <w:sz w:val="16"/>
                <w:szCs w:val="16"/>
                <w:lang w:val="en-GB"/>
              </w:rPr>
            </w:pPr>
            <w:proofErr w:type="spellStart"/>
            <w:r w:rsidRPr="008E03FE">
              <w:rPr>
                <w:sz w:val="16"/>
                <w:szCs w:val="16"/>
                <w:lang w:val="en-GB"/>
              </w:rPr>
              <w:t>Gresotto</w:t>
            </w:r>
            <w:proofErr w:type="spellEnd"/>
            <w:r w:rsidRPr="008E03FE">
              <w:rPr>
                <w:sz w:val="16"/>
                <w:szCs w:val="16"/>
                <w:lang w:val="en-GB"/>
              </w:rPr>
              <w:t xml:space="preserve"> with tomato prawns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160C49BF" w14:textId="77777777" w:rsidR="00184708" w:rsidRPr="008E03FE" w:rsidRDefault="00184708" w:rsidP="008338B3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</w:tcBorders>
          </w:tcPr>
          <w:p w14:paraId="7075EFC3" w14:textId="32CECE93" w:rsidR="00184708" w:rsidRPr="008E03FE" w:rsidRDefault="00184708" w:rsidP="008338B3">
            <w:pPr>
              <w:spacing w:before="60" w:after="120"/>
              <w:rPr>
                <w:b/>
                <w:color w:val="F9B129"/>
                <w:sz w:val="16"/>
                <w:szCs w:val="16"/>
                <w:lang w:val="en-GB"/>
              </w:rPr>
            </w:pPr>
            <w:r w:rsidRPr="008E03FE">
              <w:rPr>
                <w:b/>
                <w:color w:val="F9B129"/>
                <w:sz w:val="16"/>
                <w:szCs w:val="16"/>
                <w:lang w:val="en-GB"/>
              </w:rPr>
              <w:t>Fr</w:t>
            </w:r>
            <w:r w:rsidR="00E524FC" w:rsidRPr="008E03FE">
              <w:rPr>
                <w:b/>
                <w:color w:val="F9B129"/>
                <w:sz w:val="16"/>
                <w:szCs w:val="16"/>
                <w:lang w:val="en-GB"/>
              </w:rPr>
              <w:t>iday</w:t>
            </w:r>
            <w:r w:rsidRPr="008E03FE">
              <w:rPr>
                <w:b/>
                <w:color w:val="F9B129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F9B129"/>
                  <w:sz w:val="16"/>
                  <w:szCs w:val="16"/>
                  <w:lang w:val="en-GB"/>
                </w:rPr>
                <w:id w:val="552822513"/>
                <w:placeholder>
                  <w:docPart w:val="26ED58014C04427AB8A8D4ECDA7055F8"/>
                </w:placeholder>
                <w:date w:fullDate="2023-12-22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8E03FE">
                  <w:rPr>
                    <w:b/>
                    <w:color w:val="F9B129"/>
                    <w:sz w:val="16"/>
                    <w:szCs w:val="16"/>
                    <w:lang w:val="en-GB"/>
                  </w:rPr>
                  <w:t>22.12.23</w:t>
                </w:r>
              </w:sdtContent>
            </w:sdt>
            <w:r w:rsidRPr="008E03FE">
              <w:rPr>
                <w:b/>
                <w:color w:val="F9B129"/>
                <w:sz w:val="16"/>
                <w:szCs w:val="16"/>
                <w:lang w:val="en-GB"/>
              </w:rPr>
              <w:t>)</w:t>
            </w:r>
          </w:p>
          <w:p w14:paraId="2D03020F" w14:textId="77777777" w:rsidR="008E03FE" w:rsidRPr="008E03FE" w:rsidRDefault="008E03FE" w:rsidP="00720075">
            <w:pPr>
              <w:rPr>
                <w:sz w:val="16"/>
                <w:szCs w:val="16"/>
                <w:lang w:val="en-GB"/>
              </w:rPr>
            </w:pPr>
            <w:r w:rsidRPr="008E03FE">
              <w:rPr>
                <w:sz w:val="16"/>
                <w:szCs w:val="16"/>
                <w:lang w:val="en-GB"/>
              </w:rPr>
              <w:t>Bean salad</w:t>
            </w:r>
          </w:p>
          <w:p w14:paraId="6B5A2596" w14:textId="6772CF17" w:rsidR="00184708" w:rsidRPr="008E03FE" w:rsidRDefault="008E03FE" w:rsidP="008338B3">
            <w:pPr>
              <w:rPr>
                <w:sz w:val="16"/>
                <w:szCs w:val="16"/>
                <w:lang w:val="en-GB"/>
              </w:rPr>
            </w:pPr>
            <w:r w:rsidRPr="008E03FE">
              <w:rPr>
                <w:sz w:val="16"/>
                <w:szCs w:val="16"/>
                <w:lang w:val="en-GB"/>
              </w:rPr>
              <w:t xml:space="preserve">Pizza </w:t>
            </w:r>
            <w:proofErr w:type="spellStart"/>
            <w:r w:rsidRPr="008E03FE">
              <w:rPr>
                <w:sz w:val="16"/>
                <w:szCs w:val="16"/>
                <w:lang w:val="en-GB"/>
              </w:rPr>
              <w:t>Hawai</w:t>
            </w:r>
            <w:proofErr w:type="spellEnd"/>
            <w:r w:rsidRPr="008E03FE">
              <w:rPr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7C60EB8B" w14:textId="77777777" w:rsidR="00184708" w:rsidRPr="008E03FE" w:rsidRDefault="00184708" w:rsidP="008338B3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</w:tcBorders>
          </w:tcPr>
          <w:p w14:paraId="2D391DAC" w14:textId="1A2AE1EF" w:rsidR="00184708" w:rsidRPr="0051359E" w:rsidRDefault="00184708" w:rsidP="008338B3">
            <w:pPr>
              <w:spacing w:before="60" w:after="120"/>
              <w:rPr>
                <w:b/>
                <w:color w:val="EF7E2D"/>
                <w:sz w:val="16"/>
                <w:szCs w:val="16"/>
              </w:rPr>
            </w:pPr>
            <w:r w:rsidRPr="0051359E">
              <w:rPr>
                <w:b/>
                <w:color w:val="EF7E2D"/>
                <w:sz w:val="16"/>
                <w:szCs w:val="16"/>
              </w:rPr>
              <w:t>Fr</w:t>
            </w:r>
            <w:r w:rsidR="00E524FC">
              <w:rPr>
                <w:b/>
                <w:color w:val="EF7E2D"/>
                <w:sz w:val="16"/>
                <w:szCs w:val="16"/>
              </w:rPr>
              <w:t>iday</w:t>
            </w:r>
            <w:r w:rsidRPr="0051359E">
              <w:rPr>
                <w:b/>
                <w:color w:val="EF7E2D"/>
                <w:sz w:val="16"/>
                <w:szCs w:val="16"/>
              </w:rPr>
              <w:t xml:space="preserve"> (</w:t>
            </w:r>
            <w:sdt>
              <w:sdtPr>
                <w:rPr>
                  <w:b/>
                  <w:color w:val="EF7E2D"/>
                  <w:sz w:val="16"/>
                  <w:szCs w:val="16"/>
                </w:rPr>
                <w:id w:val="775061929"/>
                <w:placeholder>
                  <w:docPart w:val="EDF549C52CD7481DB6C6BA1CBE87623D"/>
                </w:placeholder>
                <w:date w:fullDate="2023-12-29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EF7E2D"/>
                    <w:sz w:val="16"/>
                    <w:szCs w:val="16"/>
                  </w:rPr>
                  <w:t>29.12.23</w:t>
                </w:r>
              </w:sdtContent>
            </w:sdt>
            <w:r w:rsidRPr="0051359E">
              <w:rPr>
                <w:b/>
                <w:color w:val="EF7E2D"/>
                <w:sz w:val="16"/>
                <w:szCs w:val="16"/>
              </w:rPr>
              <w:t>)</w:t>
            </w:r>
          </w:p>
          <w:p w14:paraId="033411CD" w14:textId="77777777" w:rsidR="00184708" w:rsidRPr="00785AEC" w:rsidRDefault="00184708" w:rsidP="008338B3">
            <w:pPr>
              <w:rPr>
                <w:b/>
                <w:bCs/>
                <w:sz w:val="52"/>
                <w:szCs w:val="52"/>
              </w:rPr>
            </w:pPr>
            <w:r>
              <w:rPr>
                <w:b/>
                <w:i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52"/>
                <w:szCs w:val="52"/>
              </w:rPr>
              <w:t xml:space="preserve">    </w:t>
            </w:r>
            <w:r w:rsidRPr="00785AEC">
              <w:rPr>
                <w:b/>
                <w:bCs/>
                <w:sz w:val="52"/>
                <w:szCs w:val="52"/>
              </w:rPr>
              <w:t>*</w:t>
            </w:r>
          </w:p>
        </w:tc>
      </w:tr>
    </w:tbl>
    <w:p w14:paraId="0A692BCB" w14:textId="5EEB2B80" w:rsidR="00273EED" w:rsidRPr="00937705" w:rsidRDefault="00937705" w:rsidP="00937705">
      <w:pPr>
        <w:tabs>
          <w:tab w:val="left" w:pos="284"/>
        </w:tabs>
        <w:rPr>
          <w:b/>
          <w:i/>
          <w:sz w:val="16"/>
          <w:szCs w:val="16"/>
          <w:lang w:val="en-GB"/>
        </w:rPr>
      </w:pPr>
      <w:r w:rsidRPr="008E03FE">
        <w:rPr>
          <w:b/>
          <w:i/>
          <w:sz w:val="16"/>
          <w:szCs w:val="16"/>
          <w:lang w:val="en-GB"/>
        </w:rPr>
        <w:tab/>
      </w:r>
      <w:r w:rsidRPr="00937705">
        <w:rPr>
          <w:b/>
          <w:i/>
          <w:sz w:val="16"/>
          <w:szCs w:val="16"/>
          <w:lang w:val="en-GB"/>
        </w:rPr>
        <w:t xml:space="preserve">Specialties according to the pedagogical theme of the month: </w:t>
      </w:r>
      <w:proofErr w:type="spellStart"/>
      <w:r w:rsidR="008E03FE">
        <w:rPr>
          <w:b/>
          <w:i/>
          <w:sz w:val="16"/>
          <w:szCs w:val="16"/>
          <w:lang w:val="en-GB"/>
        </w:rPr>
        <w:t>Northpole</w:t>
      </w:r>
      <w:proofErr w:type="spellEnd"/>
    </w:p>
    <w:p w14:paraId="7FC1C423" w14:textId="77777777" w:rsidR="0030674B" w:rsidRPr="00937705" w:rsidRDefault="0030674B" w:rsidP="00787826">
      <w:pPr>
        <w:tabs>
          <w:tab w:val="left" w:pos="9320"/>
          <w:tab w:val="left" w:pos="10680"/>
        </w:tabs>
        <w:rPr>
          <w:sz w:val="16"/>
          <w:szCs w:val="16"/>
          <w:lang w:val="en-GB"/>
        </w:rPr>
      </w:pPr>
    </w:p>
    <w:sectPr w:rsidR="0030674B" w:rsidRPr="00937705" w:rsidSect="00F95422">
      <w:headerReference w:type="default" r:id="rId7"/>
      <w:footerReference w:type="default" r:id="rId8"/>
      <w:pgSz w:w="11906" w:h="16838"/>
      <w:pgMar w:top="2552" w:right="0" w:bottom="426" w:left="0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E17D8" w14:textId="77777777" w:rsidR="00025B2D" w:rsidRDefault="00025B2D" w:rsidP="008A28A9">
      <w:pPr>
        <w:spacing w:before="0"/>
      </w:pPr>
      <w:r>
        <w:separator/>
      </w:r>
    </w:p>
  </w:endnote>
  <w:endnote w:type="continuationSeparator" w:id="0">
    <w:p w14:paraId="3B512614" w14:textId="77777777" w:rsidR="00025B2D" w:rsidRDefault="00025B2D" w:rsidP="008A28A9">
      <w:pPr>
        <w:spacing w:before="0"/>
      </w:pPr>
      <w:r>
        <w:continuationSeparator/>
      </w:r>
    </w:p>
  </w:endnote>
  <w:endnote w:type="continuationNotice" w:id="1">
    <w:p w14:paraId="1C834E60" w14:textId="77777777" w:rsidR="00025B2D" w:rsidRDefault="00025B2D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E5CBB" w14:textId="77777777" w:rsidR="008E239D" w:rsidRPr="00937705" w:rsidRDefault="00787826" w:rsidP="00F95422">
    <w:pPr>
      <w:tabs>
        <w:tab w:val="left" w:pos="284"/>
      </w:tabs>
      <w:spacing w:before="0" w:after="100"/>
      <w:ind w:left="284" w:hanging="284"/>
      <w:rPr>
        <w:i/>
        <w:iCs/>
        <w:sz w:val="12"/>
        <w:szCs w:val="12"/>
        <w:lang w:val="en-GB"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29111D28" wp14:editId="10985755">
          <wp:simplePos x="0" y="0"/>
          <wp:positionH relativeFrom="column">
            <wp:posOffset>5172076</wp:posOffset>
          </wp:positionH>
          <wp:positionV relativeFrom="paragraph">
            <wp:posOffset>-1671956</wp:posOffset>
          </wp:positionV>
          <wp:extent cx="1905000" cy="1336675"/>
          <wp:effectExtent l="38100" t="57150" r="38100" b="53975"/>
          <wp:wrapNone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1439909">
                    <a:off x="0" y="0"/>
                    <a:ext cx="1905000" cy="1336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595C" w:rsidRPr="00937705">
      <w:rPr>
        <w:sz w:val="12"/>
        <w:szCs w:val="12"/>
        <w:lang w:val="en-GB"/>
      </w:rPr>
      <w:tab/>
    </w:r>
    <w:r w:rsidR="00937705" w:rsidRPr="00937705">
      <w:rPr>
        <w:i/>
        <w:iCs/>
        <w:sz w:val="18"/>
        <w:szCs w:val="18"/>
        <w:lang w:val="en-GB"/>
      </w:rPr>
      <w:t>Deviations are declared in the daily menu</w:t>
    </w:r>
    <w:r w:rsidR="00937705" w:rsidRPr="00937705">
      <w:rPr>
        <w:i/>
        <w:iCs/>
        <w:sz w:val="18"/>
        <w:szCs w:val="18"/>
        <w:lang w:val="en-GB"/>
      </w:rPr>
      <w:tab/>
      <w:t xml:space="preserve">Seasonal fruit and vegetables: </w:t>
    </w:r>
    <w:proofErr w:type="spellStart"/>
    <w:r w:rsidR="00937705" w:rsidRPr="00937705">
      <w:rPr>
        <w:i/>
        <w:iCs/>
        <w:sz w:val="18"/>
        <w:szCs w:val="18"/>
        <w:lang w:val="en-GB"/>
      </w:rPr>
      <w:t>Gebrüder</w:t>
    </w:r>
    <w:proofErr w:type="spellEnd"/>
    <w:r w:rsidR="00937705" w:rsidRPr="00937705">
      <w:rPr>
        <w:i/>
        <w:iCs/>
        <w:sz w:val="18"/>
        <w:szCs w:val="18"/>
        <w:lang w:val="en-GB"/>
      </w:rPr>
      <w:t xml:space="preserve"> Marksteiner</w:t>
    </w:r>
    <w:r w:rsidR="00937705" w:rsidRPr="00937705">
      <w:rPr>
        <w:i/>
        <w:iCs/>
        <w:sz w:val="18"/>
        <w:szCs w:val="18"/>
        <w:lang w:val="en-GB"/>
      </w:rPr>
      <w:tab/>
    </w:r>
    <w:r w:rsidR="0019309E">
      <w:rPr>
        <w:i/>
        <w:iCs/>
        <w:sz w:val="18"/>
        <w:szCs w:val="18"/>
        <w:lang w:val="en-GB"/>
      </w:rPr>
      <w:t xml:space="preserve">/ </w:t>
    </w:r>
    <w:proofErr w:type="spellStart"/>
    <w:r w:rsidR="0019309E">
      <w:rPr>
        <w:i/>
        <w:iCs/>
        <w:sz w:val="18"/>
        <w:szCs w:val="18"/>
        <w:lang w:val="en-GB"/>
      </w:rPr>
      <w:t>Bruderholz</w:t>
    </w:r>
    <w:proofErr w:type="spellEnd"/>
    <w:r w:rsidR="0019309E">
      <w:rPr>
        <w:i/>
        <w:iCs/>
        <w:sz w:val="18"/>
        <w:szCs w:val="18"/>
        <w:lang w:val="en-GB"/>
      </w:rPr>
      <w:t xml:space="preserve">: </w:t>
    </w:r>
    <w:proofErr w:type="spellStart"/>
    <w:r w:rsidR="0019309E">
      <w:rPr>
        <w:i/>
        <w:iCs/>
        <w:sz w:val="18"/>
        <w:szCs w:val="18"/>
        <w:lang w:val="en-GB"/>
      </w:rPr>
      <w:t>Birsmatterhof</w:t>
    </w:r>
    <w:proofErr w:type="spellEnd"/>
    <w:r w:rsidR="00937705">
      <w:rPr>
        <w:i/>
        <w:iCs/>
        <w:sz w:val="18"/>
        <w:szCs w:val="18"/>
        <w:lang w:val="en-GB"/>
      </w:rPr>
      <w:tab/>
    </w:r>
    <w:r w:rsidR="00937705">
      <w:rPr>
        <w:i/>
        <w:iCs/>
        <w:sz w:val="18"/>
        <w:szCs w:val="18"/>
        <w:lang w:val="en-GB"/>
      </w:rPr>
      <w:br/>
    </w:r>
    <w:r w:rsidR="0019309E" w:rsidRPr="0019309E">
      <w:rPr>
        <w:i/>
        <w:iCs/>
        <w:sz w:val="18"/>
        <w:szCs w:val="18"/>
        <w:lang w:val="en-GB"/>
      </w:rPr>
      <w:t xml:space="preserve">Meat origin: Chicken, lamb and pork: CH; </w:t>
    </w:r>
    <w:r w:rsidR="00F03BAE">
      <w:rPr>
        <w:i/>
        <w:iCs/>
        <w:sz w:val="18"/>
        <w:szCs w:val="18"/>
        <w:lang w:val="en-GB"/>
      </w:rPr>
      <w:t>B</w:t>
    </w:r>
    <w:r w:rsidR="0019309E" w:rsidRPr="0019309E">
      <w:rPr>
        <w:i/>
        <w:iCs/>
        <w:sz w:val="18"/>
        <w:szCs w:val="18"/>
        <w:lang w:val="en-GB"/>
      </w:rPr>
      <w:t xml:space="preserve">eef and veal: CH, </w:t>
    </w:r>
    <w:proofErr w:type="gramStart"/>
    <w:r w:rsidR="0019309E" w:rsidRPr="0019309E">
      <w:rPr>
        <w:i/>
        <w:iCs/>
        <w:sz w:val="18"/>
        <w:szCs w:val="18"/>
        <w:lang w:val="en-GB"/>
      </w:rPr>
      <w:t>region</w:t>
    </w:r>
    <w:r w:rsidR="00F03BAE">
      <w:rPr>
        <w:i/>
        <w:iCs/>
        <w:sz w:val="18"/>
        <w:szCs w:val="18"/>
        <w:lang w:val="en-GB"/>
      </w:rPr>
      <w:t>al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C0B25" w14:textId="77777777" w:rsidR="00025B2D" w:rsidRDefault="00025B2D" w:rsidP="008A28A9">
      <w:pPr>
        <w:spacing w:before="0"/>
      </w:pPr>
      <w:r>
        <w:separator/>
      </w:r>
    </w:p>
  </w:footnote>
  <w:footnote w:type="continuationSeparator" w:id="0">
    <w:p w14:paraId="17DAAA58" w14:textId="77777777" w:rsidR="00025B2D" w:rsidRDefault="00025B2D" w:rsidP="008A28A9">
      <w:pPr>
        <w:spacing w:before="0"/>
      </w:pPr>
      <w:r>
        <w:continuationSeparator/>
      </w:r>
    </w:p>
  </w:footnote>
  <w:footnote w:type="continuationNotice" w:id="1">
    <w:p w14:paraId="4B773770" w14:textId="77777777" w:rsidR="00025B2D" w:rsidRDefault="00025B2D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167D8" w14:textId="77777777" w:rsidR="008A28A9" w:rsidRDefault="00FD458A" w:rsidP="008A28A9">
    <w:pPr>
      <w:pStyle w:val="Kopfzeile"/>
      <w:jc w:val="right"/>
    </w:pPr>
    <w:r>
      <w:rPr>
        <w:noProof/>
      </w:rPr>
      <w:drawing>
        <wp:anchor distT="0" distB="0" distL="114300" distR="114300" simplePos="0" relativeHeight="251659266" behindDoc="1" locked="0" layoutInCell="1" allowOverlap="1" wp14:anchorId="7AEEDC52" wp14:editId="38872595">
          <wp:simplePos x="0" y="0"/>
          <wp:positionH relativeFrom="margin">
            <wp:posOffset>4986020</wp:posOffset>
          </wp:positionH>
          <wp:positionV relativeFrom="paragraph">
            <wp:posOffset>165735</wp:posOffset>
          </wp:positionV>
          <wp:extent cx="1583690" cy="70866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5422" w:rsidRPr="00394467">
      <w:rPr>
        <w:noProof/>
        <w:lang w:eastAsia="de-CH"/>
      </w:rPr>
      <w:drawing>
        <wp:anchor distT="0" distB="0" distL="114300" distR="114300" simplePos="0" relativeHeight="251658241" behindDoc="1" locked="0" layoutInCell="1" allowOverlap="1" wp14:anchorId="33B99F45" wp14:editId="731FE13F">
          <wp:simplePos x="0" y="0"/>
          <wp:positionH relativeFrom="column">
            <wp:posOffset>161925</wp:posOffset>
          </wp:positionH>
          <wp:positionV relativeFrom="paragraph">
            <wp:posOffset>-244475</wp:posOffset>
          </wp:positionV>
          <wp:extent cx="2416175" cy="1189990"/>
          <wp:effectExtent l="0" t="0" r="3175" b="0"/>
          <wp:wrapNone/>
          <wp:docPr id="1" name="Grafik 1" descr="K:\Final Copy\kideal (fskideal)\02 kidéal Kindertagesstätten\YLAA Basel\02 Marketing &amp; Kommunikation\Fotos\ylaa Densapark\16 Q1\Gemüse und Früchte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Final Copy\kideal (fskideal)\02 kidéal Kindertagesstätten\YLAA Basel\02 Marketing &amp; Kommunikation\Fotos\ylaa Densapark\16 Q1\Gemüse und Früchte (2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6175" cy="11899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softEdge rad="63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467" w:rsidRPr="00394467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D7A93"/>
    <w:multiLevelType w:val="hybridMultilevel"/>
    <w:tmpl w:val="E00E03AA"/>
    <w:lvl w:ilvl="0" w:tplc="F442337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66" w:hanging="360"/>
      </w:pPr>
    </w:lvl>
    <w:lvl w:ilvl="2" w:tplc="0807001B" w:tentative="1">
      <w:start w:val="1"/>
      <w:numFmt w:val="lowerRoman"/>
      <w:lvlText w:val="%3."/>
      <w:lvlJc w:val="right"/>
      <w:pPr>
        <w:ind w:left="2586" w:hanging="180"/>
      </w:pPr>
    </w:lvl>
    <w:lvl w:ilvl="3" w:tplc="0807000F" w:tentative="1">
      <w:start w:val="1"/>
      <w:numFmt w:val="decimal"/>
      <w:lvlText w:val="%4."/>
      <w:lvlJc w:val="left"/>
      <w:pPr>
        <w:ind w:left="3306" w:hanging="360"/>
      </w:pPr>
    </w:lvl>
    <w:lvl w:ilvl="4" w:tplc="08070019" w:tentative="1">
      <w:start w:val="1"/>
      <w:numFmt w:val="lowerLetter"/>
      <w:lvlText w:val="%5."/>
      <w:lvlJc w:val="left"/>
      <w:pPr>
        <w:ind w:left="4026" w:hanging="360"/>
      </w:pPr>
    </w:lvl>
    <w:lvl w:ilvl="5" w:tplc="0807001B" w:tentative="1">
      <w:start w:val="1"/>
      <w:numFmt w:val="lowerRoman"/>
      <w:lvlText w:val="%6."/>
      <w:lvlJc w:val="right"/>
      <w:pPr>
        <w:ind w:left="4746" w:hanging="180"/>
      </w:pPr>
    </w:lvl>
    <w:lvl w:ilvl="6" w:tplc="0807000F" w:tentative="1">
      <w:start w:val="1"/>
      <w:numFmt w:val="decimal"/>
      <w:lvlText w:val="%7."/>
      <w:lvlJc w:val="left"/>
      <w:pPr>
        <w:ind w:left="5466" w:hanging="360"/>
      </w:pPr>
    </w:lvl>
    <w:lvl w:ilvl="7" w:tplc="08070019" w:tentative="1">
      <w:start w:val="1"/>
      <w:numFmt w:val="lowerLetter"/>
      <w:lvlText w:val="%8."/>
      <w:lvlJc w:val="left"/>
      <w:pPr>
        <w:ind w:left="6186" w:hanging="360"/>
      </w:pPr>
    </w:lvl>
    <w:lvl w:ilvl="8" w:tplc="08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56B01C1"/>
    <w:multiLevelType w:val="multilevel"/>
    <w:tmpl w:val="F0208408"/>
    <w:lvl w:ilvl="0">
      <w:start w:val="1"/>
      <w:numFmt w:val="decimal"/>
      <w:pStyle w:val="Formatvorlage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A9C3B4C"/>
    <w:multiLevelType w:val="multilevel"/>
    <w:tmpl w:val="E4C024DA"/>
    <w:lvl w:ilvl="0">
      <w:start w:val="1"/>
      <w:numFmt w:val="decimal"/>
      <w:pStyle w:val="berschrift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4B385BEA"/>
    <w:multiLevelType w:val="hybridMultilevel"/>
    <w:tmpl w:val="E6026712"/>
    <w:lvl w:ilvl="0" w:tplc="E768195E">
      <w:start w:val="1"/>
      <w:numFmt w:val="decimal"/>
      <w:pStyle w:val="berschrift10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9B715C"/>
    <w:multiLevelType w:val="multilevel"/>
    <w:tmpl w:val="57FCE14E"/>
    <w:lvl w:ilvl="0">
      <w:start w:val="1"/>
      <w:numFmt w:val="decimal"/>
      <w:pStyle w:val="Untertite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erschrif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4EED16A2"/>
    <w:multiLevelType w:val="hybridMultilevel"/>
    <w:tmpl w:val="FE8041C6"/>
    <w:lvl w:ilvl="0" w:tplc="7EFAAD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32BF4"/>
    <w:multiLevelType w:val="hybridMultilevel"/>
    <w:tmpl w:val="D0CC9C8A"/>
    <w:lvl w:ilvl="0" w:tplc="EC3C480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61354235">
    <w:abstractNumId w:val="2"/>
  </w:num>
  <w:num w:numId="2" w16cid:durableId="925723329">
    <w:abstractNumId w:val="2"/>
  </w:num>
  <w:num w:numId="3" w16cid:durableId="745689688">
    <w:abstractNumId w:val="5"/>
  </w:num>
  <w:num w:numId="4" w16cid:durableId="348456672">
    <w:abstractNumId w:val="4"/>
  </w:num>
  <w:num w:numId="5" w16cid:durableId="4738350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12258485">
    <w:abstractNumId w:val="3"/>
  </w:num>
  <w:num w:numId="7" w16cid:durableId="349769011">
    <w:abstractNumId w:val="6"/>
  </w:num>
  <w:num w:numId="8" w16cid:durableId="114563892">
    <w:abstractNumId w:val="0"/>
  </w:num>
  <w:num w:numId="9" w16cid:durableId="21100078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ocumentProtection w:edit="forms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708"/>
    <w:rsid w:val="00001557"/>
    <w:rsid w:val="000061D0"/>
    <w:rsid w:val="00015FCF"/>
    <w:rsid w:val="00024E21"/>
    <w:rsid w:val="00025B2D"/>
    <w:rsid w:val="00032430"/>
    <w:rsid w:val="00034D2B"/>
    <w:rsid w:val="00036AB9"/>
    <w:rsid w:val="000402CE"/>
    <w:rsid w:val="00040794"/>
    <w:rsid w:val="00051E05"/>
    <w:rsid w:val="00055FB0"/>
    <w:rsid w:val="00074BF6"/>
    <w:rsid w:val="00083B1D"/>
    <w:rsid w:val="00086658"/>
    <w:rsid w:val="000871AA"/>
    <w:rsid w:val="000A4DCD"/>
    <w:rsid w:val="000C1984"/>
    <w:rsid w:val="000D2D1F"/>
    <w:rsid w:val="000E5063"/>
    <w:rsid w:val="001012C0"/>
    <w:rsid w:val="00104A22"/>
    <w:rsid w:val="00112FA8"/>
    <w:rsid w:val="0011417F"/>
    <w:rsid w:val="00122CAF"/>
    <w:rsid w:val="00136D7A"/>
    <w:rsid w:val="00147AA9"/>
    <w:rsid w:val="001715C9"/>
    <w:rsid w:val="00172672"/>
    <w:rsid w:val="00174C24"/>
    <w:rsid w:val="00184708"/>
    <w:rsid w:val="001917BF"/>
    <w:rsid w:val="0019309E"/>
    <w:rsid w:val="00194900"/>
    <w:rsid w:val="001B773F"/>
    <w:rsid w:val="001C34C2"/>
    <w:rsid w:val="001C6C8A"/>
    <w:rsid w:val="001D145B"/>
    <w:rsid w:val="001D37FC"/>
    <w:rsid w:val="001F4FF6"/>
    <w:rsid w:val="001F7378"/>
    <w:rsid w:val="00213550"/>
    <w:rsid w:val="002242F7"/>
    <w:rsid w:val="00225C0F"/>
    <w:rsid w:val="00227889"/>
    <w:rsid w:val="00273EED"/>
    <w:rsid w:val="00283ACE"/>
    <w:rsid w:val="00287FDE"/>
    <w:rsid w:val="00295D5D"/>
    <w:rsid w:val="0029737A"/>
    <w:rsid w:val="002A14CF"/>
    <w:rsid w:val="002A582E"/>
    <w:rsid w:val="002B1C3F"/>
    <w:rsid w:val="002B5AEC"/>
    <w:rsid w:val="002C38AF"/>
    <w:rsid w:val="002D2538"/>
    <w:rsid w:val="002E3947"/>
    <w:rsid w:val="002E4159"/>
    <w:rsid w:val="002E66B7"/>
    <w:rsid w:val="0030049C"/>
    <w:rsid w:val="0030674B"/>
    <w:rsid w:val="00307E20"/>
    <w:rsid w:val="00312B00"/>
    <w:rsid w:val="00336BAD"/>
    <w:rsid w:val="00342B94"/>
    <w:rsid w:val="0036199A"/>
    <w:rsid w:val="003654DA"/>
    <w:rsid w:val="00371C8D"/>
    <w:rsid w:val="00394467"/>
    <w:rsid w:val="00394B4D"/>
    <w:rsid w:val="003A29FF"/>
    <w:rsid w:val="003B3B4E"/>
    <w:rsid w:val="003B3FA0"/>
    <w:rsid w:val="003B73B6"/>
    <w:rsid w:val="003E5F40"/>
    <w:rsid w:val="004017EE"/>
    <w:rsid w:val="00426E8C"/>
    <w:rsid w:val="0043399E"/>
    <w:rsid w:val="00457884"/>
    <w:rsid w:val="004647C1"/>
    <w:rsid w:val="0047035E"/>
    <w:rsid w:val="00476CAE"/>
    <w:rsid w:val="00480E23"/>
    <w:rsid w:val="004846AA"/>
    <w:rsid w:val="004B0F12"/>
    <w:rsid w:val="004B281A"/>
    <w:rsid w:val="004B2D28"/>
    <w:rsid w:val="004C19AD"/>
    <w:rsid w:val="004D61F6"/>
    <w:rsid w:val="004D7FFD"/>
    <w:rsid w:val="004E688C"/>
    <w:rsid w:val="0051359E"/>
    <w:rsid w:val="005177DB"/>
    <w:rsid w:val="00525033"/>
    <w:rsid w:val="005359E8"/>
    <w:rsid w:val="00540391"/>
    <w:rsid w:val="005639B4"/>
    <w:rsid w:val="00572966"/>
    <w:rsid w:val="0058175A"/>
    <w:rsid w:val="00582A62"/>
    <w:rsid w:val="00587E27"/>
    <w:rsid w:val="00591634"/>
    <w:rsid w:val="00593451"/>
    <w:rsid w:val="005966CD"/>
    <w:rsid w:val="005A312F"/>
    <w:rsid w:val="005B0066"/>
    <w:rsid w:val="005B1E9E"/>
    <w:rsid w:val="00611513"/>
    <w:rsid w:val="0062595C"/>
    <w:rsid w:val="00633622"/>
    <w:rsid w:val="006507C8"/>
    <w:rsid w:val="0065212D"/>
    <w:rsid w:val="00671115"/>
    <w:rsid w:val="00674EA8"/>
    <w:rsid w:val="00676549"/>
    <w:rsid w:val="00680A8D"/>
    <w:rsid w:val="0068430C"/>
    <w:rsid w:val="00686735"/>
    <w:rsid w:val="006A0F70"/>
    <w:rsid w:val="006F16EE"/>
    <w:rsid w:val="006F2976"/>
    <w:rsid w:val="00700E9B"/>
    <w:rsid w:val="0070137F"/>
    <w:rsid w:val="007026A0"/>
    <w:rsid w:val="0071190E"/>
    <w:rsid w:val="00734132"/>
    <w:rsid w:val="007410AF"/>
    <w:rsid w:val="00753628"/>
    <w:rsid w:val="007545C8"/>
    <w:rsid w:val="00756DF1"/>
    <w:rsid w:val="00757E95"/>
    <w:rsid w:val="00776D19"/>
    <w:rsid w:val="00785D31"/>
    <w:rsid w:val="00787826"/>
    <w:rsid w:val="00790722"/>
    <w:rsid w:val="007929A6"/>
    <w:rsid w:val="007A15AF"/>
    <w:rsid w:val="007A3FB9"/>
    <w:rsid w:val="007B69D9"/>
    <w:rsid w:val="007B744C"/>
    <w:rsid w:val="007C54FB"/>
    <w:rsid w:val="007C5B86"/>
    <w:rsid w:val="007C5F30"/>
    <w:rsid w:val="007D0CFE"/>
    <w:rsid w:val="007D1C48"/>
    <w:rsid w:val="007D2662"/>
    <w:rsid w:val="007D3775"/>
    <w:rsid w:val="007E332D"/>
    <w:rsid w:val="007E4FF7"/>
    <w:rsid w:val="007E644F"/>
    <w:rsid w:val="007E6C5B"/>
    <w:rsid w:val="007F2B91"/>
    <w:rsid w:val="008069BC"/>
    <w:rsid w:val="00811A22"/>
    <w:rsid w:val="0081721E"/>
    <w:rsid w:val="008207C7"/>
    <w:rsid w:val="00827C8D"/>
    <w:rsid w:val="00845EF1"/>
    <w:rsid w:val="008636D9"/>
    <w:rsid w:val="008664B2"/>
    <w:rsid w:val="008847A2"/>
    <w:rsid w:val="00890836"/>
    <w:rsid w:val="00892784"/>
    <w:rsid w:val="0089609D"/>
    <w:rsid w:val="008A28A9"/>
    <w:rsid w:val="008A512B"/>
    <w:rsid w:val="008B62BF"/>
    <w:rsid w:val="008D0574"/>
    <w:rsid w:val="008D5084"/>
    <w:rsid w:val="008E03FE"/>
    <w:rsid w:val="008E239D"/>
    <w:rsid w:val="008E43DD"/>
    <w:rsid w:val="008E5A0A"/>
    <w:rsid w:val="00901790"/>
    <w:rsid w:val="0091630C"/>
    <w:rsid w:val="009300FD"/>
    <w:rsid w:val="0093195E"/>
    <w:rsid w:val="00937705"/>
    <w:rsid w:val="00951C1C"/>
    <w:rsid w:val="00952391"/>
    <w:rsid w:val="00982F8C"/>
    <w:rsid w:val="00991C82"/>
    <w:rsid w:val="009B0D5F"/>
    <w:rsid w:val="009B22E3"/>
    <w:rsid w:val="009B6AD9"/>
    <w:rsid w:val="009B71CB"/>
    <w:rsid w:val="009C24B8"/>
    <w:rsid w:val="009D088A"/>
    <w:rsid w:val="009D5135"/>
    <w:rsid w:val="009E2B1B"/>
    <w:rsid w:val="009E333D"/>
    <w:rsid w:val="009E5BB2"/>
    <w:rsid w:val="009E5F5B"/>
    <w:rsid w:val="009E7E0C"/>
    <w:rsid w:val="00A00031"/>
    <w:rsid w:val="00A13098"/>
    <w:rsid w:val="00A31D96"/>
    <w:rsid w:val="00A3726B"/>
    <w:rsid w:val="00A55CEF"/>
    <w:rsid w:val="00A60DD8"/>
    <w:rsid w:val="00A73F81"/>
    <w:rsid w:val="00A9430F"/>
    <w:rsid w:val="00AA1613"/>
    <w:rsid w:val="00AD6843"/>
    <w:rsid w:val="00AE1C14"/>
    <w:rsid w:val="00AE5C0A"/>
    <w:rsid w:val="00AE6AD7"/>
    <w:rsid w:val="00AE737F"/>
    <w:rsid w:val="00AF074F"/>
    <w:rsid w:val="00B242B6"/>
    <w:rsid w:val="00B306BF"/>
    <w:rsid w:val="00B30CDF"/>
    <w:rsid w:val="00B403A8"/>
    <w:rsid w:val="00B65FBD"/>
    <w:rsid w:val="00B7007F"/>
    <w:rsid w:val="00B77D96"/>
    <w:rsid w:val="00B82227"/>
    <w:rsid w:val="00B97BE8"/>
    <w:rsid w:val="00BA6685"/>
    <w:rsid w:val="00BC2037"/>
    <w:rsid w:val="00BE6712"/>
    <w:rsid w:val="00BF586A"/>
    <w:rsid w:val="00C01654"/>
    <w:rsid w:val="00C03F60"/>
    <w:rsid w:val="00C22299"/>
    <w:rsid w:val="00C2335F"/>
    <w:rsid w:val="00C334D7"/>
    <w:rsid w:val="00C402E8"/>
    <w:rsid w:val="00C409FE"/>
    <w:rsid w:val="00C41324"/>
    <w:rsid w:val="00C812EF"/>
    <w:rsid w:val="00C8248F"/>
    <w:rsid w:val="00C85D2D"/>
    <w:rsid w:val="00C87B2D"/>
    <w:rsid w:val="00CA7035"/>
    <w:rsid w:val="00CB1B89"/>
    <w:rsid w:val="00CD0A15"/>
    <w:rsid w:val="00CD6B06"/>
    <w:rsid w:val="00CF658A"/>
    <w:rsid w:val="00D0153E"/>
    <w:rsid w:val="00D07687"/>
    <w:rsid w:val="00D07F11"/>
    <w:rsid w:val="00D15EB0"/>
    <w:rsid w:val="00D32735"/>
    <w:rsid w:val="00D37158"/>
    <w:rsid w:val="00D423AA"/>
    <w:rsid w:val="00D44862"/>
    <w:rsid w:val="00D4507C"/>
    <w:rsid w:val="00D50042"/>
    <w:rsid w:val="00D6006E"/>
    <w:rsid w:val="00D6494E"/>
    <w:rsid w:val="00D71636"/>
    <w:rsid w:val="00D7732D"/>
    <w:rsid w:val="00D773FD"/>
    <w:rsid w:val="00D96D65"/>
    <w:rsid w:val="00DC33F3"/>
    <w:rsid w:val="00DC686D"/>
    <w:rsid w:val="00DD0B0A"/>
    <w:rsid w:val="00DD77DF"/>
    <w:rsid w:val="00DF2990"/>
    <w:rsid w:val="00DF4648"/>
    <w:rsid w:val="00E142A5"/>
    <w:rsid w:val="00E21460"/>
    <w:rsid w:val="00E321CF"/>
    <w:rsid w:val="00E3328B"/>
    <w:rsid w:val="00E524FC"/>
    <w:rsid w:val="00E54EEC"/>
    <w:rsid w:val="00E60A9E"/>
    <w:rsid w:val="00E61CB5"/>
    <w:rsid w:val="00E636D9"/>
    <w:rsid w:val="00E75DEA"/>
    <w:rsid w:val="00E90432"/>
    <w:rsid w:val="00E91DBC"/>
    <w:rsid w:val="00E91FA0"/>
    <w:rsid w:val="00EA4833"/>
    <w:rsid w:val="00EB177F"/>
    <w:rsid w:val="00ED2F95"/>
    <w:rsid w:val="00EE039A"/>
    <w:rsid w:val="00EE66C0"/>
    <w:rsid w:val="00EF03D4"/>
    <w:rsid w:val="00EF246C"/>
    <w:rsid w:val="00EF2634"/>
    <w:rsid w:val="00EF3400"/>
    <w:rsid w:val="00F03BAE"/>
    <w:rsid w:val="00F15507"/>
    <w:rsid w:val="00F16672"/>
    <w:rsid w:val="00F20A91"/>
    <w:rsid w:val="00F33A21"/>
    <w:rsid w:val="00F37645"/>
    <w:rsid w:val="00F401BB"/>
    <w:rsid w:val="00F529A1"/>
    <w:rsid w:val="00F674F3"/>
    <w:rsid w:val="00F7465D"/>
    <w:rsid w:val="00F760A7"/>
    <w:rsid w:val="00F95422"/>
    <w:rsid w:val="00F96023"/>
    <w:rsid w:val="00FA483D"/>
    <w:rsid w:val="00FA7B25"/>
    <w:rsid w:val="00FB099E"/>
    <w:rsid w:val="00FC7AFF"/>
    <w:rsid w:val="00FD112A"/>
    <w:rsid w:val="00FD458A"/>
    <w:rsid w:val="00FE2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561B61E"/>
  <w15:docId w15:val="{CF36EA93-9CD2-491C-977B-BC25A2ECC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91C82"/>
    <w:pPr>
      <w:spacing w:before="240" w:after="0" w:line="240" w:lineRule="auto"/>
    </w:pPr>
    <w:rPr>
      <w:rFonts w:ascii="Tahoma" w:hAnsi="Tahoma" w:cs="Calibri"/>
      <w:sz w:val="24"/>
      <w:szCs w:val="24"/>
    </w:rPr>
  </w:style>
  <w:style w:type="paragraph" w:styleId="berschrift10">
    <w:name w:val="heading 1"/>
    <w:basedOn w:val="Standard"/>
    <w:next w:val="Standard"/>
    <w:link w:val="berschrift1Zchn"/>
    <w:autoRedefine/>
    <w:qFormat/>
    <w:rsid w:val="00C402E8"/>
    <w:pPr>
      <w:keepNext/>
      <w:numPr>
        <w:numId w:val="6"/>
      </w:numPr>
      <w:spacing w:after="60"/>
      <w:outlineLvl w:val="0"/>
    </w:pPr>
    <w:rPr>
      <w:rFonts w:eastAsiaTheme="majorEastAsia" w:cstheme="majorBidi"/>
      <w:b/>
      <w:bCs/>
      <w:kern w:val="32"/>
      <w:szCs w:val="32"/>
    </w:rPr>
  </w:style>
  <w:style w:type="paragraph" w:styleId="berschrift20">
    <w:name w:val="heading 2"/>
    <w:basedOn w:val="Standard"/>
    <w:next w:val="Standard"/>
    <w:link w:val="berschrift2Zchn"/>
    <w:uiPriority w:val="9"/>
    <w:semiHidden/>
    <w:unhideWhenUsed/>
    <w:qFormat/>
    <w:rsid w:val="00112FA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nhideWhenUsed/>
    <w:qFormat/>
    <w:rsid w:val="00112FA8"/>
    <w:pPr>
      <w:keepNext/>
      <w:spacing w:after="60"/>
      <w:outlineLvl w:val="2"/>
    </w:pPr>
    <w:rPr>
      <w:rFonts w:eastAsiaTheme="majorEastAsia" w:cstheme="majorBidi"/>
      <w:b/>
      <w:bCs/>
      <w:sz w:val="22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">
    <w:name w:val="Überschrift1"/>
    <w:basedOn w:val="berschrift10"/>
    <w:link w:val="berschrift1Zchn0"/>
    <w:autoRedefine/>
    <w:uiPriority w:val="99"/>
    <w:rsid w:val="00112FA8"/>
    <w:pPr>
      <w:numPr>
        <w:numId w:val="2"/>
      </w:numPr>
      <w:tabs>
        <w:tab w:val="left" w:pos="709"/>
      </w:tabs>
      <w:spacing w:before="480" w:after="120"/>
    </w:pPr>
    <w:rPr>
      <w:rFonts w:eastAsia="Times New Roman" w:cs="Calibri"/>
      <w:b w:val="0"/>
      <w:bCs w:val="0"/>
      <w:color w:val="00ABF1"/>
      <w:sz w:val="28"/>
    </w:rPr>
  </w:style>
  <w:style w:type="character" w:customStyle="1" w:styleId="berschrift1Zchn0">
    <w:name w:val="Überschrift1 Zchn"/>
    <w:basedOn w:val="berschrift1Zchn"/>
    <w:link w:val="berschrift1"/>
    <w:uiPriority w:val="99"/>
    <w:locked/>
    <w:rsid w:val="00112FA8"/>
    <w:rPr>
      <w:rFonts w:ascii="Tahoma" w:eastAsia="Times New Roman" w:hAnsi="Tahoma" w:cs="Calibri"/>
      <w:b w:val="0"/>
      <w:bCs w:val="0"/>
      <w:color w:val="00ABF1"/>
      <w:kern w:val="32"/>
      <w:sz w:val="28"/>
      <w:szCs w:val="32"/>
    </w:rPr>
  </w:style>
  <w:style w:type="character" w:customStyle="1" w:styleId="berschrift1Zchn">
    <w:name w:val="Überschrift 1 Zchn"/>
    <w:basedOn w:val="Absatz-Standardschriftart"/>
    <w:link w:val="berschrift10"/>
    <w:rsid w:val="00C402E8"/>
    <w:rPr>
      <w:rFonts w:ascii="Tahoma" w:eastAsiaTheme="majorEastAsia" w:hAnsi="Tahoma" w:cstheme="majorBidi"/>
      <w:b/>
      <w:bCs/>
      <w:kern w:val="32"/>
      <w:sz w:val="24"/>
      <w:szCs w:val="32"/>
    </w:rPr>
  </w:style>
  <w:style w:type="paragraph" w:customStyle="1" w:styleId="berschrift2">
    <w:name w:val="Überschrift2"/>
    <w:basedOn w:val="berschrift20"/>
    <w:link w:val="berschrift2Zchn0"/>
    <w:autoRedefine/>
    <w:uiPriority w:val="99"/>
    <w:rsid w:val="00112FA8"/>
    <w:pPr>
      <w:keepLines w:val="0"/>
      <w:numPr>
        <w:ilvl w:val="1"/>
        <w:numId w:val="4"/>
      </w:numPr>
      <w:tabs>
        <w:tab w:val="left" w:pos="1134"/>
      </w:tabs>
      <w:spacing w:before="360" w:after="120"/>
      <w:ind w:left="720"/>
    </w:pPr>
    <w:rPr>
      <w:rFonts w:ascii="Tahoma" w:hAnsi="Tahoma"/>
      <w:b/>
      <w:iCs/>
      <w:color w:val="00ABF1"/>
      <w:sz w:val="22"/>
      <w:szCs w:val="28"/>
    </w:rPr>
  </w:style>
  <w:style w:type="character" w:customStyle="1" w:styleId="berschrift2Zchn0">
    <w:name w:val="Überschrift2 Zchn"/>
    <w:basedOn w:val="Absatz-Standardschriftart"/>
    <w:link w:val="berschrift2"/>
    <w:uiPriority w:val="99"/>
    <w:locked/>
    <w:rsid w:val="00112FA8"/>
    <w:rPr>
      <w:rFonts w:ascii="Tahoma" w:eastAsiaTheme="majorEastAsia" w:hAnsi="Tahoma" w:cstheme="majorBidi"/>
      <w:b/>
      <w:iCs/>
      <w:color w:val="00ABF1"/>
      <w:szCs w:val="28"/>
    </w:rPr>
  </w:style>
  <w:style w:type="character" w:customStyle="1" w:styleId="berschrift2Zchn">
    <w:name w:val="Überschrift 2 Zchn"/>
    <w:basedOn w:val="Absatz-Standardschriftart"/>
    <w:link w:val="berschrift20"/>
    <w:uiPriority w:val="9"/>
    <w:semiHidden/>
    <w:rsid w:val="00112F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el">
    <w:name w:val="Title"/>
    <w:basedOn w:val="Standard"/>
    <w:next w:val="Standard"/>
    <w:link w:val="TitelZchn"/>
    <w:autoRedefine/>
    <w:qFormat/>
    <w:rsid w:val="00112FA8"/>
    <w:pPr>
      <w:tabs>
        <w:tab w:val="left" w:pos="1843"/>
      </w:tabs>
      <w:spacing w:before="60" w:after="60"/>
      <w:contextualSpacing/>
    </w:pPr>
    <w:rPr>
      <w:rFonts w:eastAsiaTheme="majorEastAsia" w:cstheme="majorBidi"/>
      <w:spacing w:val="-10"/>
      <w:kern w:val="28"/>
      <w:sz w:val="22"/>
      <w:szCs w:val="56"/>
    </w:rPr>
  </w:style>
  <w:style w:type="character" w:customStyle="1" w:styleId="TitelZchn">
    <w:name w:val="Titel Zchn"/>
    <w:basedOn w:val="Absatz-Standardschriftart"/>
    <w:link w:val="Titel"/>
    <w:rsid w:val="00112FA8"/>
    <w:rPr>
      <w:rFonts w:ascii="Tahoma" w:eastAsiaTheme="majorEastAsia" w:hAnsi="Tahoma" w:cstheme="majorBidi"/>
      <w:spacing w:val="-10"/>
      <w:kern w:val="28"/>
      <w:szCs w:val="56"/>
    </w:rPr>
  </w:style>
  <w:style w:type="paragraph" w:styleId="Untertitel">
    <w:name w:val="Subtitle"/>
    <w:basedOn w:val="Standard"/>
    <w:next w:val="Standard"/>
    <w:link w:val="UntertitelZchn"/>
    <w:autoRedefine/>
    <w:qFormat/>
    <w:rsid w:val="00112FA8"/>
    <w:pPr>
      <w:numPr>
        <w:numId w:val="5"/>
      </w:numPr>
      <w:spacing w:before="0" w:after="60"/>
      <w:ind w:hanging="360"/>
    </w:pPr>
    <w:rPr>
      <w:rFonts w:eastAsiaTheme="majorEastAsia" w:cstheme="majorBidi"/>
      <w:sz w:val="22"/>
    </w:rPr>
  </w:style>
  <w:style w:type="character" w:customStyle="1" w:styleId="UntertitelZchn">
    <w:name w:val="Untertitel Zchn"/>
    <w:basedOn w:val="Absatz-Standardschriftart"/>
    <w:link w:val="Untertitel"/>
    <w:rsid w:val="00112FA8"/>
    <w:rPr>
      <w:rFonts w:ascii="Tahoma" w:eastAsiaTheme="majorEastAsia" w:hAnsi="Tahoma" w:cstheme="majorBidi"/>
      <w:szCs w:val="24"/>
    </w:rPr>
  </w:style>
  <w:style w:type="character" w:customStyle="1" w:styleId="berschrift3Zchn">
    <w:name w:val="Überschrift 3 Zchn"/>
    <w:basedOn w:val="Absatz-Standardschriftart"/>
    <w:link w:val="berschrift3"/>
    <w:rsid w:val="00112FA8"/>
    <w:rPr>
      <w:rFonts w:ascii="Tahoma" w:eastAsiaTheme="majorEastAsia" w:hAnsi="Tahoma" w:cstheme="majorBidi"/>
      <w:b/>
      <w:bCs/>
      <w:szCs w:val="26"/>
    </w:rPr>
  </w:style>
  <w:style w:type="paragraph" w:styleId="Listenabsatz">
    <w:name w:val="List Paragraph"/>
    <w:basedOn w:val="Standard"/>
    <w:autoRedefine/>
    <w:uiPriority w:val="34"/>
    <w:qFormat/>
    <w:rsid w:val="005B1E9E"/>
    <w:pPr>
      <w:numPr>
        <w:numId w:val="7"/>
      </w:numPr>
      <w:spacing w:before="60" w:after="120" w:line="276" w:lineRule="auto"/>
    </w:pPr>
    <w:rPr>
      <w:rFonts w:eastAsiaTheme="minorHAnsi" w:cstheme="minorBidi"/>
      <w:sz w:val="22"/>
      <w:szCs w:val="22"/>
    </w:rPr>
  </w:style>
  <w:style w:type="paragraph" w:customStyle="1" w:styleId="Formatvorlage2">
    <w:name w:val="Formatvorlage2"/>
    <w:basedOn w:val="Standard"/>
    <w:qFormat/>
    <w:rsid w:val="003B3FA0"/>
    <w:pPr>
      <w:keepNext/>
      <w:numPr>
        <w:numId w:val="9"/>
      </w:numPr>
      <w:spacing w:before="360" w:after="60" w:line="288" w:lineRule="auto"/>
      <w:ind w:left="1701" w:hanging="1701"/>
      <w:outlineLvl w:val="0"/>
    </w:pPr>
    <w:rPr>
      <w:rFonts w:eastAsia="Times New Roman" w:cs="Times New Roman"/>
      <w:b/>
      <w:color w:val="C7DA01"/>
      <w:kern w:val="32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8A28A9"/>
    <w:pPr>
      <w:tabs>
        <w:tab w:val="center" w:pos="4536"/>
        <w:tab w:val="right" w:pos="9072"/>
      </w:tabs>
      <w:spacing w:before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8A28A9"/>
    <w:rPr>
      <w:rFonts w:ascii="Tahoma" w:hAnsi="Tahoma" w:cs="Calibri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8A28A9"/>
    <w:pPr>
      <w:tabs>
        <w:tab w:val="center" w:pos="4536"/>
        <w:tab w:val="right" w:pos="9072"/>
      </w:tabs>
      <w:spacing w:before="0"/>
    </w:pPr>
  </w:style>
  <w:style w:type="character" w:customStyle="1" w:styleId="FuzeileZchn">
    <w:name w:val="Fußzeile Zchn"/>
    <w:basedOn w:val="Absatz-Standardschriftart"/>
    <w:link w:val="Fuzeile"/>
    <w:uiPriority w:val="99"/>
    <w:rsid w:val="008A28A9"/>
    <w:rPr>
      <w:rFonts w:ascii="Tahoma" w:hAnsi="Tahoma" w:cs="Calibri"/>
      <w:sz w:val="24"/>
      <w:szCs w:val="24"/>
    </w:rPr>
  </w:style>
  <w:style w:type="table" w:styleId="Tabellenraster">
    <w:name w:val="Table Grid"/>
    <w:basedOn w:val="NormaleTabelle"/>
    <w:uiPriority w:val="39"/>
    <w:rsid w:val="008A2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5BB2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5BB2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7F2B91"/>
    <w:rPr>
      <w:color w:val="808080"/>
    </w:rPr>
  </w:style>
  <w:style w:type="character" w:styleId="Hyperlink">
    <w:name w:val="Hyperlink"/>
    <w:basedOn w:val="Absatz-Standardschriftart"/>
    <w:uiPriority w:val="99"/>
    <w:semiHidden/>
    <w:unhideWhenUsed/>
    <w:rsid w:val="00680A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1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DP_PL\Downloads\M503d%20Men&#252;plan%20Vorlage%20ylaa%20EN%20202302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96BBD9E74F648BDB9F1DF10268204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42959A-35B3-439E-BD03-DB21742BE5F6}"/>
      </w:docPartPr>
      <w:docPartBody>
        <w:p w:rsidR="00000000" w:rsidRDefault="0041153D" w:rsidP="0041153D">
          <w:pPr>
            <w:pStyle w:val="096BBD9E74F648BDB9F1DF102682048E"/>
          </w:pPr>
          <w:r w:rsidRPr="00A9759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542C30A09FB4E5EBE915A3CC1BF20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7BE6FC-5A4A-48B5-9314-A1F1E76625C3}"/>
      </w:docPartPr>
      <w:docPartBody>
        <w:p w:rsidR="00000000" w:rsidRDefault="0041153D" w:rsidP="0041153D">
          <w:pPr>
            <w:pStyle w:val="A542C30A09FB4E5EBE915A3CC1BF206A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3D9BECFD28784ACB96E0B33D3B0CB2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E6D4EE-B75E-4277-9481-D1E0277CCF78}"/>
      </w:docPartPr>
      <w:docPartBody>
        <w:p w:rsidR="00000000" w:rsidRDefault="0041153D" w:rsidP="0041153D">
          <w:pPr>
            <w:pStyle w:val="3D9BECFD28784ACB96E0B33D3B0CB2DB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E0CD1C99920647609F7CF55A86524E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BBEFEA-30AE-410A-90AE-4AB76B042926}"/>
      </w:docPartPr>
      <w:docPartBody>
        <w:p w:rsidR="00000000" w:rsidRDefault="0041153D" w:rsidP="0041153D">
          <w:pPr>
            <w:pStyle w:val="E0CD1C99920647609F7CF55A86524EB3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CA841460F5554CB696780A2F531371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6ED29A-E0C7-4ECA-9A5A-99E2D69EBD0F}"/>
      </w:docPartPr>
      <w:docPartBody>
        <w:p w:rsidR="00000000" w:rsidRDefault="0041153D" w:rsidP="0041153D">
          <w:pPr>
            <w:pStyle w:val="CA841460F5554CB696780A2F531371E2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A13C2A895BA8474D83F15795E8FCBE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6A5D38-B30A-4DE5-A49A-4A71734B1657}"/>
      </w:docPartPr>
      <w:docPartBody>
        <w:p w:rsidR="00000000" w:rsidRDefault="0041153D" w:rsidP="0041153D">
          <w:pPr>
            <w:pStyle w:val="A13C2A895BA8474D83F15795E8FCBEBB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07A1073D3707452FA543D9B1BDBC23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1DBCDC-1506-4423-8D58-67D29D2B8ADF}"/>
      </w:docPartPr>
      <w:docPartBody>
        <w:p w:rsidR="00000000" w:rsidRDefault="0041153D" w:rsidP="0041153D">
          <w:pPr>
            <w:pStyle w:val="07A1073D3707452FA543D9B1BDBC2372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FA09F2B8AEAD4D3AB486D404C25924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3713E4-DBA1-4CEA-917F-66AC3E97A46E}"/>
      </w:docPartPr>
      <w:docPartBody>
        <w:p w:rsidR="00000000" w:rsidRDefault="0041153D" w:rsidP="0041153D">
          <w:pPr>
            <w:pStyle w:val="FA09F2B8AEAD4D3AB486D404C2592426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C4CC87A2DA324CE787D952A86D3E4F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7E34E8-E5AB-4792-81DF-AAAAE0433C5F}"/>
      </w:docPartPr>
      <w:docPartBody>
        <w:p w:rsidR="00000000" w:rsidRDefault="0041153D" w:rsidP="0041153D">
          <w:pPr>
            <w:pStyle w:val="C4CC87A2DA324CE787D952A86D3E4F67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1B1F0D32EA1240C3B6E881DDCD9689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6035F8-2B5F-4868-9628-C7B48216650D}"/>
      </w:docPartPr>
      <w:docPartBody>
        <w:p w:rsidR="00000000" w:rsidRDefault="0041153D" w:rsidP="0041153D">
          <w:pPr>
            <w:pStyle w:val="1B1F0D32EA1240C3B6E881DDCD9689E3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0CE6CE998B254D688143FDAD6B94E7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80757A-4D70-4888-9D78-2A9239701D77}"/>
      </w:docPartPr>
      <w:docPartBody>
        <w:p w:rsidR="00000000" w:rsidRDefault="0041153D" w:rsidP="0041153D">
          <w:pPr>
            <w:pStyle w:val="0CE6CE998B254D688143FDAD6B94E7CE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8692C3B09A0E4F6E96E8A754A63DA8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9296AB-5082-43E2-BFD5-DD427432B90D}"/>
      </w:docPartPr>
      <w:docPartBody>
        <w:p w:rsidR="00000000" w:rsidRDefault="0041153D" w:rsidP="0041153D">
          <w:pPr>
            <w:pStyle w:val="8692C3B09A0E4F6E96E8A754A63DA8B2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29BD4420E7D6478D8F8C1134CBFCB8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1A4405-B40F-4DAD-B9D0-E896AC0B9527}"/>
      </w:docPartPr>
      <w:docPartBody>
        <w:p w:rsidR="00000000" w:rsidRDefault="0041153D" w:rsidP="0041153D">
          <w:pPr>
            <w:pStyle w:val="29BD4420E7D6478D8F8C1134CBFCB87D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8E2664337CE94473B48CC3481BDDE4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848376-8269-4229-8CFE-8E3FAE90D11C}"/>
      </w:docPartPr>
      <w:docPartBody>
        <w:p w:rsidR="00000000" w:rsidRDefault="0041153D" w:rsidP="0041153D">
          <w:pPr>
            <w:pStyle w:val="8E2664337CE94473B48CC3481BDDE408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010C3806596042E4BCEFA9E2A2775F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69D808-61F6-41D1-83E4-A24ECC65D4F4}"/>
      </w:docPartPr>
      <w:docPartBody>
        <w:p w:rsidR="00000000" w:rsidRDefault="0041153D" w:rsidP="0041153D">
          <w:pPr>
            <w:pStyle w:val="010C3806596042E4BCEFA9E2A2775F54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1FC8A62CCE8048D192529FE5F41E40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E5EC73-53C8-4341-B1C2-BE15AA6AB8E6}"/>
      </w:docPartPr>
      <w:docPartBody>
        <w:p w:rsidR="00000000" w:rsidRDefault="0041153D" w:rsidP="0041153D">
          <w:pPr>
            <w:pStyle w:val="1FC8A62CCE8048D192529FE5F41E40DA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9251B4E79F414348B68A7E3894913C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E96118-ADCF-4CC7-BCCC-655D6929A52F}"/>
      </w:docPartPr>
      <w:docPartBody>
        <w:p w:rsidR="00000000" w:rsidRDefault="0041153D" w:rsidP="0041153D">
          <w:pPr>
            <w:pStyle w:val="9251B4E79F414348B68A7E3894913C2C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6ADC992480E94D3EAE01D8DA41DE31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F5AE58-05A8-4A1E-A9CF-81ECFAFBDDD0}"/>
      </w:docPartPr>
      <w:docPartBody>
        <w:p w:rsidR="00000000" w:rsidRDefault="0041153D" w:rsidP="0041153D">
          <w:pPr>
            <w:pStyle w:val="6ADC992480E94D3EAE01D8DA41DE3101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940AC4526C81480098156F16CCEB04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5B36C7-FDF8-4B10-AC8A-2240D4988E2A}"/>
      </w:docPartPr>
      <w:docPartBody>
        <w:p w:rsidR="00000000" w:rsidRDefault="0041153D" w:rsidP="0041153D">
          <w:pPr>
            <w:pStyle w:val="940AC4526C81480098156F16CCEB049B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9FEC387A7E543ADA5282F0FCDF6BC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D465CC-5932-4F96-8B96-2A2568C45C27}"/>
      </w:docPartPr>
      <w:docPartBody>
        <w:p w:rsidR="00000000" w:rsidRDefault="0041153D" w:rsidP="0041153D">
          <w:pPr>
            <w:pStyle w:val="D9FEC387A7E543ADA5282F0FCDF6BCB6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FE656D63B03D4756BDACDB210E4A59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6CFEA6-DAB7-43D3-8DED-FD2157DB5C89}"/>
      </w:docPartPr>
      <w:docPartBody>
        <w:p w:rsidR="00000000" w:rsidRDefault="0041153D" w:rsidP="0041153D">
          <w:pPr>
            <w:pStyle w:val="FE656D63B03D4756BDACDB210E4A59C4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6658ACE660BD40818BBF50C7321EF5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B7F8D7-9E87-43A6-BA58-5B35C75BEDB8}"/>
      </w:docPartPr>
      <w:docPartBody>
        <w:p w:rsidR="00000000" w:rsidRDefault="0041153D" w:rsidP="0041153D">
          <w:pPr>
            <w:pStyle w:val="6658ACE660BD40818BBF50C7321EF518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1F8F041002C644668515048CE58694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FEA492-415D-47F7-AED8-65ABDC9FEE7E}"/>
      </w:docPartPr>
      <w:docPartBody>
        <w:p w:rsidR="00000000" w:rsidRDefault="0041153D" w:rsidP="0041153D">
          <w:pPr>
            <w:pStyle w:val="1F8F041002C644668515048CE5869476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26ED58014C04427AB8A8D4ECDA7055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D91C67-AFF2-4D46-8422-210D2E28E7FE}"/>
      </w:docPartPr>
      <w:docPartBody>
        <w:p w:rsidR="00000000" w:rsidRDefault="0041153D" w:rsidP="0041153D">
          <w:pPr>
            <w:pStyle w:val="26ED58014C04427AB8A8D4ECDA7055F8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EDF549C52CD7481DB6C6BA1CBE8762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DEA802-7096-4AA9-8BFA-7D33CF29B641}"/>
      </w:docPartPr>
      <w:docPartBody>
        <w:p w:rsidR="00000000" w:rsidRDefault="0041153D" w:rsidP="0041153D">
          <w:pPr>
            <w:pStyle w:val="EDF549C52CD7481DB6C6BA1CBE87623D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53D"/>
    <w:rsid w:val="0041153D"/>
    <w:rsid w:val="008C1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CH" w:eastAsia="de-CH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1153D"/>
    <w:rPr>
      <w:color w:val="808080"/>
    </w:rPr>
  </w:style>
  <w:style w:type="paragraph" w:customStyle="1" w:styleId="5148EC0ECE9C42FAB01A47D3E29D402B">
    <w:name w:val="5148EC0ECE9C42FAB01A47D3E29D402B"/>
  </w:style>
  <w:style w:type="paragraph" w:customStyle="1" w:styleId="FE6BF8FB7A8C4075AD3E19615D339401">
    <w:name w:val="FE6BF8FB7A8C4075AD3E19615D339401"/>
  </w:style>
  <w:style w:type="paragraph" w:customStyle="1" w:styleId="F3856424F5BB48D798FBA5E4E9B4471F">
    <w:name w:val="F3856424F5BB48D798FBA5E4E9B4471F"/>
  </w:style>
  <w:style w:type="paragraph" w:customStyle="1" w:styleId="EF13E6A8FA1F410687B88B9D63E73700">
    <w:name w:val="EF13E6A8FA1F410687B88B9D63E73700"/>
  </w:style>
  <w:style w:type="paragraph" w:customStyle="1" w:styleId="B7DEEB7E5A0C489F99DCE3838E6FCAD9">
    <w:name w:val="B7DEEB7E5A0C489F99DCE3838E6FCAD9"/>
  </w:style>
  <w:style w:type="paragraph" w:customStyle="1" w:styleId="13F5B96000964C2788671E597816C851">
    <w:name w:val="13F5B96000964C2788671E597816C851"/>
  </w:style>
  <w:style w:type="paragraph" w:customStyle="1" w:styleId="61F079CE7AC54830B522C65DF34C8FBD">
    <w:name w:val="61F079CE7AC54830B522C65DF34C8FBD"/>
  </w:style>
  <w:style w:type="paragraph" w:customStyle="1" w:styleId="3113221AC7C24293BD29C9AADFDC4E2D">
    <w:name w:val="3113221AC7C24293BD29C9AADFDC4E2D"/>
  </w:style>
  <w:style w:type="paragraph" w:customStyle="1" w:styleId="3809A18474CE473981E977B7C464138E">
    <w:name w:val="3809A18474CE473981E977B7C464138E"/>
  </w:style>
  <w:style w:type="paragraph" w:customStyle="1" w:styleId="BBD10B52AB084185B137F82CFFD73507">
    <w:name w:val="BBD10B52AB084185B137F82CFFD73507"/>
  </w:style>
  <w:style w:type="paragraph" w:customStyle="1" w:styleId="8095B5D1A2474C46B16ECC08C71474CD">
    <w:name w:val="8095B5D1A2474C46B16ECC08C71474CD"/>
  </w:style>
  <w:style w:type="paragraph" w:customStyle="1" w:styleId="F07FF1087EB64762A3EAC43F80BA0FED">
    <w:name w:val="F07FF1087EB64762A3EAC43F80BA0FED"/>
  </w:style>
  <w:style w:type="paragraph" w:customStyle="1" w:styleId="3FF9B19CD2D54ED7A7E93FB6DCA7ED40">
    <w:name w:val="3FF9B19CD2D54ED7A7E93FB6DCA7ED40"/>
  </w:style>
  <w:style w:type="paragraph" w:customStyle="1" w:styleId="3F96C51C2BD44A8C93D4A7BBA5648824">
    <w:name w:val="3F96C51C2BD44A8C93D4A7BBA5648824"/>
  </w:style>
  <w:style w:type="paragraph" w:customStyle="1" w:styleId="6E8D0739CB1C4274B38F4DC16F86F7E7">
    <w:name w:val="6E8D0739CB1C4274B38F4DC16F86F7E7"/>
  </w:style>
  <w:style w:type="paragraph" w:customStyle="1" w:styleId="5A29863753E74F9089D0B026932352B1">
    <w:name w:val="5A29863753E74F9089D0B026932352B1"/>
  </w:style>
  <w:style w:type="paragraph" w:customStyle="1" w:styleId="4A763B2FC6C547749E9AC8B620866DE6">
    <w:name w:val="4A763B2FC6C547749E9AC8B620866DE6"/>
  </w:style>
  <w:style w:type="paragraph" w:customStyle="1" w:styleId="B7404B43BD924D26860834D1078D937B">
    <w:name w:val="B7404B43BD924D26860834D1078D937B"/>
  </w:style>
  <w:style w:type="paragraph" w:customStyle="1" w:styleId="4F75D6646741408284363F4DC8067319">
    <w:name w:val="4F75D6646741408284363F4DC8067319"/>
  </w:style>
  <w:style w:type="paragraph" w:customStyle="1" w:styleId="E016A856593A48D9B750508BB56A2B1F">
    <w:name w:val="E016A856593A48D9B750508BB56A2B1F"/>
  </w:style>
  <w:style w:type="paragraph" w:customStyle="1" w:styleId="F19A592892B248138B0D9660084C4A21">
    <w:name w:val="F19A592892B248138B0D9660084C4A21"/>
  </w:style>
  <w:style w:type="paragraph" w:customStyle="1" w:styleId="82961F0E8AC2413E86808C07D8AD8859">
    <w:name w:val="82961F0E8AC2413E86808C07D8AD8859"/>
  </w:style>
  <w:style w:type="paragraph" w:customStyle="1" w:styleId="0310FEBF91C541448413623709512B73">
    <w:name w:val="0310FEBF91C541448413623709512B73"/>
  </w:style>
  <w:style w:type="paragraph" w:customStyle="1" w:styleId="C72C3C53E089479B9D0B9072E4E43ADE">
    <w:name w:val="C72C3C53E089479B9D0B9072E4E43ADE"/>
  </w:style>
  <w:style w:type="paragraph" w:customStyle="1" w:styleId="4F3ACFD4A59C477FB2B53D33EF04F57F">
    <w:name w:val="4F3ACFD4A59C477FB2B53D33EF04F57F"/>
  </w:style>
  <w:style w:type="paragraph" w:customStyle="1" w:styleId="D0E099621817498085940A51636F8754">
    <w:name w:val="D0E099621817498085940A51636F8754"/>
  </w:style>
  <w:style w:type="paragraph" w:customStyle="1" w:styleId="096BBD9E74F648BDB9F1DF102682048E">
    <w:name w:val="096BBD9E74F648BDB9F1DF102682048E"/>
    <w:rsid w:val="0041153D"/>
  </w:style>
  <w:style w:type="paragraph" w:customStyle="1" w:styleId="A542C30A09FB4E5EBE915A3CC1BF206A">
    <w:name w:val="A542C30A09FB4E5EBE915A3CC1BF206A"/>
    <w:rsid w:val="0041153D"/>
  </w:style>
  <w:style w:type="paragraph" w:customStyle="1" w:styleId="3D9BECFD28784ACB96E0B33D3B0CB2DB">
    <w:name w:val="3D9BECFD28784ACB96E0B33D3B0CB2DB"/>
    <w:rsid w:val="0041153D"/>
  </w:style>
  <w:style w:type="paragraph" w:customStyle="1" w:styleId="E0CD1C99920647609F7CF55A86524EB3">
    <w:name w:val="E0CD1C99920647609F7CF55A86524EB3"/>
    <w:rsid w:val="0041153D"/>
  </w:style>
  <w:style w:type="paragraph" w:customStyle="1" w:styleId="CA841460F5554CB696780A2F531371E2">
    <w:name w:val="CA841460F5554CB696780A2F531371E2"/>
    <w:rsid w:val="0041153D"/>
  </w:style>
  <w:style w:type="paragraph" w:customStyle="1" w:styleId="A13C2A895BA8474D83F15795E8FCBEBB">
    <w:name w:val="A13C2A895BA8474D83F15795E8FCBEBB"/>
    <w:rsid w:val="0041153D"/>
  </w:style>
  <w:style w:type="paragraph" w:customStyle="1" w:styleId="07A1073D3707452FA543D9B1BDBC2372">
    <w:name w:val="07A1073D3707452FA543D9B1BDBC2372"/>
    <w:rsid w:val="0041153D"/>
  </w:style>
  <w:style w:type="paragraph" w:customStyle="1" w:styleId="FA09F2B8AEAD4D3AB486D404C2592426">
    <w:name w:val="FA09F2B8AEAD4D3AB486D404C2592426"/>
    <w:rsid w:val="0041153D"/>
  </w:style>
  <w:style w:type="paragraph" w:customStyle="1" w:styleId="C4CC87A2DA324CE787D952A86D3E4F67">
    <w:name w:val="C4CC87A2DA324CE787D952A86D3E4F67"/>
    <w:rsid w:val="0041153D"/>
  </w:style>
  <w:style w:type="paragraph" w:customStyle="1" w:styleId="1B1F0D32EA1240C3B6E881DDCD9689E3">
    <w:name w:val="1B1F0D32EA1240C3B6E881DDCD9689E3"/>
    <w:rsid w:val="0041153D"/>
  </w:style>
  <w:style w:type="paragraph" w:customStyle="1" w:styleId="0CE6CE998B254D688143FDAD6B94E7CE">
    <w:name w:val="0CE6CE998B254D688143FDAD6B94E7CE"/>
    <w:rsid w:val="0041153D"/>
  </w:style>
  <w:style w:type="paragraph" w:customStyle="1" w:styleId="8692C3B09A0E4F6E96E8A754A63DA8B2">
    <w:name w:val="8692C3B09A0E4F6E96E8A754A63DA8B2"/>
    <w:rsid w:val="0041153D"/>
  </w:style>
  <w:style w:type="paragraph" w:customStyle="1" w:styleId="29BD4420E7D6478D8F8C1134CBFCB87D">
    <w:name w:val="29BD4420E7D6478D8F8C1134CBFCB87D"/>
    <w:rsid w:val="0041153D"/>
  </w:style>
  <w:style w:type="paragraph" w:customStyle="1" w:styleId="8E2664337CE94473B48CC3481BDDE408">
    <w:name w:val="8E2664337CE94473B48CC3481BDDE408"/>
    <w:rsid w:val="0041153D"/>
  </w:style>
  <w:style w:type="paragraph" w:customStyle="1" w:styleId="010C3806596042E4BCEFA9E2A2775F54">
    <w:name w:val="010C3806596042E4BCEFA9E2A2775F54"/>
    <w:rsid w:val="0041153D"/>
  </w:style>
  <w:style w:type="paragraph" w:customStyle="1" w:styleId="1FC8A62CCE8048D192529FE5F41E40DA">
    <w:name w:val="1FC8A62CCE8048D192529FE5F41E40DA"/>
    <w:rsid w:val="0041153D"/>
  </w:style>
  <w:style w:type="paragraph" w:customStyle="1" w:styleId="9251B4E79F414348B68A7E3894913C2C">
    <w:name w:val="9251B4E79F414348B68A7E3894913C2C"/>
    <w:rsid w:val="0041153D"/>
  </w:style>
  <w:style w:type="paragraph" w:customStyle="1" w:styleId="6ADC992480E94D3EAE01D8DA41DE3101">
    <w:name w:val="6ADC992480E94D3EAE01D8DA41DE3101"/>
    <w:rsid w:val="0041153D"/>
  </w:style>
  <w:style w:type="paragraph" w:customStyle="1" w:styleId="940AC4526C81480098156F16CCEB049B">
    <w:name w:val="940AC4526C81480098156F16CCEB049B"/>
    <w:rsid w:val="0041153D"/>
  </w:style>
  <w:style w:type="paragraph" w:customStyle="1" w:styleId="D9FEC387A7E543ADA5282F0FCDF6BCB6">
    <w:name w:val="D9FEC387A7E543ADA5282F0FCDF6BCB6"/>
    <w:rsid w:val="0041153D"/>
  </w:style>
  <w:style w:type="paragraph" w:customStyle="1" w:styleId="FE656D63B03D4756BDACDB210E4A59C4">
    <w:name w:val="FE656D63B03D4756BDACDB210E4A59C4"/>
    <w:rsid w:val="0041153D"/>
  </w:style>
  <w:style w:type="paragraph" w:customStyle="1" w:styleId="6658ACE660BD40818BBF50C7321EF518">
    <w:name w:val="6658ACE660BD40818BBF50C7321EF518"/>
    <w:rsid w:val="0041153D"/>
  </w:style>
  <w:style w:type="paragraph" w:customStyle="1" w:styleId="1F8F041002C644668515048CE5869476">
    <w:name w:val="1F8F041002C644668515048CE5869476"/>
    <w:rsid w:val="0041153D"/>
  </w:style>
  <w:style w:type="paragraph" w:customStyle="1" w:styleId="26ED58014C04427AB8A8D4ECDA7055F8">
    <w:name w:val="26ED58014C04427AB8A8D4ECDA7055F8"/>
    <w:rsid w:val="0041153D"/>
  </w:style>
  <w:style w:type="paragraph" w:customStyle="1" w:styleId="EDF549C52CD7481DB6C6BA1CBE87623D">
    <w:name w:val="EDF549C52CD7481DB6C6BA1CBE87623D"/>
    <w:rsid w:val="004115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M503d Menüplan Vorlage ylaa EN 202302</Template>
  <TotalTime>0</TotalTime>
  <Pages>1</Pages>
  <Words>219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YDP_PL</dc:creator>
  <cp:keywords/>
  <dc:description/>
  <cp:lastModifiedBy>ylaa Densa Park</cp:lastModifiedBy>
  <cp:revision>3</cp:revision>
  <cp:lastPrinted>2023-02-15T08:35:00Z</cp:lastPrinted>
  <dcterms:created xsi:type="dcterms:W3CDTF">2023-11-30T09:27:00Z</dcterms:created>
  <dcterms:modified xsi:type="dcterms:W3CDTF">2023-11-30T09:33:00Z</dcterms:modified>
</cp:coreProperties>
</file>