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815FA9" w14:textId="3B6457C9" w:rsidR="008A28A9" w:rsidRPr="00CB1B89" w:rsidRDefault="00F95422" w:rsidP="0062595C">
      <w:pPr>
        <w:tabs>
          <w:tab w:val="left" w:pos="284"/>
        </w:tabs>
        <w:spacing w:before="0"/>
        <w:rPr>
          <w:b/>
          <w:color w:val="C7135D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ab/>
      </w:r>
      <w:r w:rsidR="00937705" w:rsidRPr="00CB1B89">
        <w:rPr>
          <w:b/>
          <w:color w:val="C7135D"/>
          <w:sz w:val="28"/>
          <w:szCs w:val="28"/>
        </w:rPr>
        <w:t xml:space="preserve">Menu Plan Densa Park – </w:t>
      </w:r>
      <w:r w:rsidR="00A060AF">
        <w:rPr>
          <w:b/>
          <w:color w:val="C7135D"/>
          <w:sz w:val="28"/>
          <w:szCs w:val="28"/>
        </w:rPr>
        <w:t>April</w:t>
      </w:r>
      <w:r w:rsidR="00937705" w:rsidRPr="00CB1B89">
        <w:rPr>
          <w:b/>
          <w:color w:val="C7135D"/>
          <w:sz w:val="28"/>
          <w:szCs w:val="28"/>
        </w:rPr>
        <w:t xml:space="preserve"> 202</w:t>
      </w:r>
      <w:r w:rsidR="00A060AF">
        <w:rPr>
          <w:b/>
          <w:color w:val="C7135D"/>
          <w:sz w:val="28"/>
          <w:szCs w:val="28"/>
        </w:rPr>
        <w:t>4</w:t>
      </w:r>
    </w:p>
    <w:p w14:paraId="0B3FD5ED" w14:textId="77777777" w:rsidR="007410AF" w:rsidRPr="0046201E" w:rsidRDefault="007410AF" w:rsidP="00F95422">
      <w:pPr>
        <w:tabs>
          <w:tab w:val="left" w:pos="284"/>
        </w:tabs>
        <w:rPr>
          <w:b/>
          <w:i/>
          <w:sz w:val="16"/>
          <w:szCs w:val="16"/>
        </w:rPr>
      </w:pPr>
    </w:p>
    <w:tbl>
      <w:tblPr>
        <w:tblStyle w:val="Tabellenraster"/>
        <w:tblW w:w="11284" w:type="dxa"/>
        <w:jc w:val="center"/>
        <w:tblLayout w:type="fixed"/>
        <w:tblLook w:val="04A0" w:firstRow="1" w:lastRow="0" w:firstColumn="1" w:lastColumn="0" w:noHBand="0" w:noVBand="1"/>
      </w:tblPr>
      <w:tblGrid>
        <w:gridCol w:w="2057"/>
        <w:gridCol w:w="249"/>
        <w:gridCol w:w="2057"/>
        <w:gridCol w:w="249"/>
        <w:gridCol w:w="2058"/>
        <w:gridCol w:w="249"/>
        <w:gridCol w:w="2058"/>
        <w:gridCol w:w="249"/>
        <w:gridCol w:w="2058"/>
      </w:tblGrid>
      <w:tr w:rsidR="00A060AF" w:rsidRPr="00991C82" w14:paraId="790E2B0A" w14:textId="77777777" w:rsidTr="00F361BF">
        <w:trPr>
          <w:trHeight w:val="381"/>
          <w:jc w:val="center"/>
        </w:trPr>
        <w:tc>
          <w:tcPr>
            <w:tcW w:w="2057" w:type="dxa"/>
            <w:tcBorders>
              <w:bottom w:val="single" w:sz="4" w:space="0" w:color="auto"/>
              <w:right w:val="single" w:sz="4" w:space="0" w:color="auto"/>
            </w:tcBorders>
          </w:tcPr>
          <w:p w14:paraId="56DE1756" w14:textId="57DEBD07" w:rsidR="00A060AF" w:rsidRPr="00991C82" w:rsidRDefault="00A060AF" w:rsidP="00F361BF">
            <w:pPr>
              <w:spacing w:before="60" w:after="120"/>
              <w:rPr>
                <w:b/>
                <w:sz w:val="22"/>
                <w:szCs w:val="22"/>
              </w:rPr>
            </w:pPr>
            <w:r w:rsidRPr="0051359E">
              <w:rPr>
                <w:b/>
                <w:color w:val="C2325F"/>
                <w:sz w:val="22"/>
                <w:szCs w:val="22"/>
              </w:rPr>
              <w:t>W</w:t>
            </w:r>
            <w:r w:rsidR="0039411E">
              <w:rPr>
                <w:b/>
                <w:color w:val="C2325F"/>
                <w:sz w:val="22"/>
                <w:szCs w:val="22"/>
              </w:rPr>
              <w:t>eek</w:t>
            </w:r>
            <w:r w:rsidRPr="0051359E">
              <w:rPr>
                <w:b/>
                <w:color w:val="C2325F"/>
                <w:sz w:val="22"/>
                <w:szCs w:val="22"/>
              </w:rPr>
              <w:t xml:space="preserve"> </w:t>
            </w:r>
            <w:sdt>
              <w:sdtPr>
                <w:rPr>
                  <w:b/>
                  <w:color w:val="C2325F"/>
                  <w:sz w:val="22"/>
                  <w:szCs w:val="22"/>
                </w:rPr>
                <w:id w:val="-901829088"/>
                <w:placeholder>
                  <w:docPart w:val="0156F1BBB4C14CF092D4AAF503CA439C"/>
                </w:placeholder>
                <w:text/>
              </w:sdtPr>
              <w:sdtContent>
                <w:r>
                  <w:rPr>
                    <w:b/>
                    <w:color w:val="C2325F"/>
                    <w:sz w:val="22"/>
                    <w:szCs w:val="22"/>
                  </w:rPr>
                  <w:t>14</w:t>
                </w:r>
              </w:sdtContent>
            </w:sdt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322B57" w14:textId="77777777" w:rsidR="00A060AF" w:rsidRPr="00991C82" w:rsidRDefault="00A060AF" w:rsidP="00F361BF">
            <w:pPr>
              <w:rPr>
                <w:b/>
                <w:sz w:val="16"/>
                <w:szCs w:val="16"/>
              </w:rPr>
            </w:pPr>
          </w:p>
        </w:tc>
        <w:tc>
          <w:tcPr>
            <w:tcW w:w="20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56E11" w14:textId="18A27036" w:rsidR="00A060AF" w:rsidRPr="00991C82" w:rsidRDefault="00A060AF" w:rsidP="00F361BF">
            <w:pPr>
              <w:spacing w:before="60" w:after="120"/>
              <w:rPr>
                <w:b/>
                <w:sz w:val="22"/>
                <w:szCs w:val="22"/>
              </w:rPr>
            </w:pPr>
            <w:r>
              <w:rPr>
                <w:b/>
                <w:color w:val="832D7C"/>
                <w:sz w:val="22"/>
                <w:szCs w:val="22"/>
              </w:rPr>
              <w:t>W</w:t>
            </w:r>
            <w:r w:rsidR="0039411E">
              <w:rPr>
                <w:b/>
                <w:color w:val="832D7C"/>
                <w:sz w:val="22"/>
                <w:szCs w:val="22"/>
              </w:rPr>
              <w:t>eek</w:t>
            </w:r>
            <w:r>
              <w:rPr>
                <w:b/>
                <w:color w:val="832D7C"/>
                <w:sz w:val="22"/>
                <w:szCs w:val="22"/>
              </w:rPr>
              <w:t xml:space="preserve"> </w:t>
            </w:r>
            <w:sdt>
              <w:sdtPr>
                <w:rPr>
                  <w:b/>
                  <w:color w:val="832D7C"/>
                  <w:sz w:val="22"/>
                  <w:szCs w:val="22"/>
                </w:rPr>
                <w:id w:val="-460647133"/>
                <w:placeholder>
                  <w:docPart w:val="0156F1BBB4C14CF092D4AAF503CA439C"/>
                </w:placeholder>
                <w:text/>
              </w:sdtPr>
              <w:sdtContent>
                <w:r>
                  <w:rPr>
                    <w:b/>
                    <w:color w:val="832D7C"/>
                    <w:sz w:val="22"/>
                    <w:szCs w:val="22"/>
                  </w:rPr>
                  <w:t>15</w:t>
                </w:r>
              </w:sdtContent>
            </w:sdt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4C4442" w14:textId="77777777" w:rsidR="00A060AF" w:rsidRPr="00991C82" w:rsidRDefault="00A060AF" w:rsidP="00F361BF">
            <w:pPr>
              <w:rPr>
                <w:b/>
                <w:sz w:val="16"/>
                <w:szCs w:val="16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3A01F" w14:textId="7ABC5DCE" w:rsidR="00A060AF" w:rsidRPr="00991C82" w:rsidRDefault="00A060AF" w:rsidP="00F361BF">
            <w:pPr>
              <w:spacing w:before="60" w:after="120"/>
              <w:rPr>
                <w:b/>
                <w:sz w:val="22"/>
                <w:szCs w:val="22"/>
              </w:rPr>
            </w:pPr>
            <w:r w:rsidRPr="0051359E">
              <w:rPr>
                <w:b/>
                <w:color w:val="75B53C"/>
                <w:sz w:val="22"/>
                <w:szCs w:val="22"/>
              </w:rPr>
              <w:t>W</w:t>
            </w:r>
            <w:r w:rsidR="0039411E">
              <w:rPr>
                <w:b/>
                <w:color w:val="75B53C"/>
                <w:sz w:val="22"/>
                <w:szCs w:val="22"/>
              </w:rPr>
              <w:t>eek</w:t>
            </w:r>
            <w:r w:rsidRPr="0051359E">
              <w:rPr>
                <w:b/>
                <w:color w:val="75B53C"/>
                <w:sz w:val="22"/>
                <w:szCs w:val="22"/>
              </w:rPr>
              <w:t xml:space="preserve"> </w:t>
            </w:r>
            <w:sdt>
              <w:sdtPr>
                <w:rPr>
                  <w:b/>
                  <w:color w:val="75B53C"/>
                  <w:sz w:val="22"/>
                  <w:szCs w:val="22"/>
                </w:rPr>
                <w:id w:val="963009433"/>
                <w:placeholder>
                  <w:docPart w:val="0156F1BBB4C14CF092D4AAF503CA439C"/>
                </w:placeholder>
                <w:text/>
              </w:sdtPr>
              <w:sdtContent>
                <w:r>
                  <w:rPr>
                    <w:b/>
                    <w:color w:val="75B53C"/>
                    <w:sz w:val="22"/>
                    <w:szCs w:val="22"/>
                  </w:rPr>
                  <w:t>16</w:t>
                </w:r>
              </w:sdtContent>
            </w:sdt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82A0C1" w14:textId="77777777" w:rsidR="00A060AF" w:rsidRPr="00991C82" w:rsidRDefault="00A060AF" w:rsidP="00F361BF">
            <w:pPr>
              <w:rPr>
                <w:b/>
                <w:sz w:val="16"/>
                <w:szCs w:val="16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DB746" w14:textId="0F4B39E0" w:rsidR="00A060AF" w:rsidRPr="00991C82" w:rsidRDefault="00A060AF" w:rsidP="00F361BF">
            <w:pPr>
              <w:spacing w:before="60" w:after="120"/>
              <w:rPr>
                <w:b/>
                <w:sz w:val="22"/>
                <w:szCs w:val="22"/>
              </w:rPr>
            </w:pPr>
            <w:r w:rsidRPr="0051359E">
              <w:rPr>
                <w:b/>
                <w:color w:val="F9B129"/>
                <w:sz w:val="22"/>
                <w:szCs w:val="22"/>
              </w:rPr>
              <w:t>W</w:t>
            </w:r>
            <w:r w:rsidR="0039411E">
              <w:rPr>
                <w:b/>
                <w:color w:val="F9B129"/>
                <w:sz w:val="22"/>
                <w:szCs w:val="22"/>
              </w:rPr>
              <w:t>eek</w:t>
            </w:r>
            <w:r w:rsidRPr="0051359E">
              <w:rPr>
                <w:b/>
                <w:color w:val="F9B129"/>
                <w:sz w:val="22"/>
                <w:szCs w:val="22"/>
              </w:rPr>
              <w:t xml:space="preserve"> </w:t>
            </w:r>
            <w:sdt>
              <w:sdtPr>
                <w:rPr>
                  <w:b/>
                  <w:color w:val="F9B129"/>
                  <w:sz w:val="22"/>
                  <w:szCs w:val="22"/>
                </w:rPr>
                <w:id w:val="1081951211"/>
                <w:placeholder>
                  <w:docPart w:val="0156F1BBB4C14CF092D4AAF503CA439C"/>
                </w:placeholder>
                <w:text/>
              </w:sdtPr>
              <w:sdtContent>
                <w:r>
                  <w:rPr>
                    <w:b/>
                    <w:color w:val="F9B129"/>
                    <w:sz w:val="22"/>
                    <w:szCs w:val="22"/>
                  </w:rPr>
                  <w:t>17</w:t>
                </w:r>
              </w:sdtContent>
            </w:sdt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4CC3E2" w14:textId="77777777" w:rsidR="00A060AF" w:rsidRPr="00991C82" w:rsidRDefault="00A060AF" w:rsidP="00F361BF">
            <w:pPr>
              <w:rPr>
                <w:b/>
                <w:sz w:val="16"/>
                <w:szCs w:val="16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4" w:space="0" w:color="auto"/>
            </w:tcBorders>
          </w:tcPr>
          <w:p w14:paraId="4E038B91" w14:textId="0101D9CD" w:rsidR="00A060AF" w:rsidRPr="00991C82" w:rsidRDefault="00A060AF" w:rsidP="00F361BF">
            <w:pPr>
              <w:spacing w:before="60" w:after="120"/>
              <w:rPr>
                <w:b/>
                <w:sz w:val="22"/>
                <w:szCs w:val="22"/>
              </w:rPr>
            </w:pPr>
            <w:r w:rsidRPr="0051359E">
              <w:rPr>
                <w:b/>
                <w:color w:val="EF7E2D"/>
                <w:sz w:val="22"/>
                <w:szCs w:val="22"/>
              </w:rPr>
              <w:t>W</w:t>
            </w:r>
            <w:r w:rsidR="0039411E">
              <w:rPr>
                <w:b/>
                <w:color w:val="EF7E2D"/>
                <w:sz w:val="22"/>
                <w:szCs w:val="22"/>
              </w:rPr>
              <w:t>eek</w:t>
            </w:r>
            <w:r w:rsidRPr="0051359E">
              <w:rPr>
                <w:b/>
                <w:color w:val="EF7E2D"/>
                <w:sz w:val="22"/>
                <w:szCs w:val="22"/>
              </w:rPr>
              <w:t xml:space="preserve"> </w:t>
            </w:r>
            <w:sdt>
              <w:sdtPr>
                <w:rPr>
                  <w:b/>
                  <w:color w:val="EF7E2D"/>
                  <w:sz w:val="22"/>
                  <w:szCs w:val="22"/>
                </w:rPr>
                <w:id w:val="-207040751"/>
                <w:placeholder>
                  <w:docPart w:val="0156F1BBB4C14CF092D4AAF503CA439C"/>
                </w:placeholder>
                <w:text/>
              </w:sdtPr>
              <w:sdtContent>
                <w:r>
                  <w:rPr>
                    <w:b/>
                    <w:color w:val="EF7E2D"/>
                    <w:sz w:val="22"/>
                    <w:szCs w:val="22"/>
                  </w:rPr>
                  <w:t>18</w:t>
                </w:r>
              </w:sdtContent>
            </w:sdt>
          </w:p>
        </w:tc>
      </w:tr>
      <w:tr w:rsidR="00A060AF" w:rsidRPr="00991C82" w14:paraId="674AC3E7" w14:textId="77777777" w:rsidTr="00F361BF">
        <w:trPr>
          <w:trHeight w:hRule="exact" w:val="193"/>
          <w:jc w:val="center"/>
        </w:trPr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961805" w14:textId="77777777" w:rsidR="00A060AF" w:rsidRPr="00991C82" w:rsidRDefault="00A060AF" w:rsidP="00F361BF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4352F" w14:textId="77777777" w:rsidR="00A060AF" w:rsidRPr="00991C82" w:rsidRDefault="00A060AF" w:rsidP="00F361BF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4191CDA" w14:textId="77777777" w:rsidR="00A060AF" w:rsidRPr="00991C82" w:rsidRDefault="00A060AF" w:rsidP="00F361BF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48354" w14:textId="77777777" w:rsidR="00A060AF" w:rsidRPr="00991C82" w:rsidRDefault="00A060AF" w:rsidP="00F361B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DF06D4" w14:textId="77777777" w:rsidR="00A060AF" w:rsidRPr="00991C82" w:rsidRDefault="00A060AF" w:rsidP="00F361BF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5E0A3" w14:textId="77777777" w:rsidR="00A060AF" w:rsidRPr="00991C82" w:rsidRDefault="00A060AF" w:rsidP="00F361B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579D17" w14:textId="77777777" w:rsidR="00A060AF" w:rsidRPr="00991C82" w:rsidRDefault="00A060AF" w:rsidP="00F361BF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3246F6" w14:textId="77777777" w:rsidR="00A060AF" w:rsidRPr="00991C82" w:rsidRDefault="00A060AF" w:rsidP="00F361B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D90968" w14:textId="77777777" w:rsidR="00A060AF" w:rsidRPr="00991C82" w:rsidRDefault="00A060AF" w:rsidP="00F361BF">
            <w:pPr>
              <w:spacing w:before="60" w:after="120"/>
              <w:rPr>
                <w:sz w:val="16"/>
                <w:szCs w:val="16"/>
              </w:rPr>
            </w:pPr>
          </w:p>
        </w:tc>
      </w:tr>
      <w:tr w:rsidR="00A060AF" w:rsidRPr="0039411E" w14:paraId="3361FEDE" w14:textId="77777777" w:rsidTr="00F361BF">
        <w:trPr>
          <w:trHeight w:val="1434"/>
          <w:jc w:val="center"/>
        </w:trPr>
        <w:tc>
          <w:tcPr>
            <w:tcW w:w="20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A6F20" w14:textId="2DCF30DD" w:rsidR="00A060AF" w:rsidRPr="00122CAF" w:rsidRDefault="00A060AF" w:rsidP="00F361BF">
            <w:pPr>
              <w:spacing w:before="60" w:after="120"/>
              <w:rPr>
                <w:b/>
                <w:color w:val="C2325F"/>
                <w:sz w:val="16"/>
                <w:szCs w:val="16"/>
              </w:rPr>
            </w:pPr>
            <w:r w:rsidRPr="00122CAF">
              <w:rPr>
                <w:b/>
                <w:color w:val="C2325F"/>
                <w:sz w:val="16"/>
                <w:szCs w:val="16"/>
              </w:rPr>
              <w:t>Mon</w:t>
            </w:r>
            <w:r>
              <w:rPr>
                <w:b/>
                <w:color w:val="C2325F"/>
                <w:sz w:val="16"/>
                <w:szCs w:val="16"/>
              </w:rPr>
              <w:t>day</w:t>
            </w:r>
            <w:r w:rsidRPr="00122CAF">
              <w:rPr>
                <w:b/>
                <w:color w:val="C2325F"/>
                <w:sz w:val="16"/>
                <w:szCs w:val="16"/>
              </w:rPr>
              <w:t xml:space="preserve"> (</w:t>
            </w:r>
            <w:sdt>
              <w:sdtPr>
                <w:rPr>
                  <w:b/>
                  <w:color w:val="C2325F"/>
                  <w:sz w:val="16"/>
                  <w:szCs w:val="16"/>
                </w:rPr>
                <w:id w:val="-1941207330"/>
                <w:placeholder>
                  <w:docPart w:val="44CBB3AFBEB4433CB0F642DA2E2F00EF"/>
                </w:placeholder>
                <w:date w:fullDate="2024-04-01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C2325F"/>
                    <w:sz w:val="16"/>
                    <w:szCs w:val="16"/>
                  </w:rPr>
                  <w:t>01.04.24</w:t>
                </w:r>
              </w:sdtContent>
            </w:sdt>
            <w:r w:rsidRPr="00122CAF">
              <w:rPr>
                <w:b/>
                <w:color w:val="C2325F"/>
                <w:sz w:val="16"/>
                <w:szCs w:val="16"/>
              </w:rPr>
              <w:t>)</w:t>
            </w:r>
          </w:p>
          <w:p w14:paraId="54960247" w14:textId="77777777" w:rsidR="00A060AF" w:rsidRPr="003A5857" w:rsidRDefault="00A060AF" w:rsidP="00F361BF">
            <w:pPr>
              <w:rPr>
                <w:sz w:val="18"/>
                <w:szCs w:val="18"/>
              </w:rPr>
            </w:pPr>
            <w:r w:rsidRPr="003A585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        </w:t>
            </w:r>
            <w:r w:rsidRPr="00D47B40">
              <w:rPr>
                <w:b/>
                <w:bCs/>
                <w:sz w:val="72"/>
                <w:szCs w:val="72"/>
              </w:rPr>
              <w:t>*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E24DF7" w14:textId="77777777" w:rsidR="00A060AF" w:rsidRPr="00307E20" w:rsidRDefault="00A060AF" w:rsidP="00F361BF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5ACFD" w14:textId="40691071" w:rsidR="00A060AF" w:rsidRPr="0039411E" w:rsidRDefault="00A060AF" w:rsidP="00F361BF">
            <w:pPr>
              <w:spacing w:before="60" w:after="120"/>
              <w:rPr>
                <w:b/>
                <w:color w:val="832D7C"/>
                <w:sz w:val="16"/>
                <w:szCs w:val="16"/>
                <w:lang w:val="en-GB"/>
              </w:rPr>
            </w:pPr>
            <w:r w:rsidRPr="0039411E">
              <w:rPr>
                <w:b/>
                <w:color w:val="832D7C"/>
                <w:sz w:val="16"/>
                <w:szCs w:val="16"/>
                <w:lang w:val="en-GB"/>
              </w:rPr>
              <w:t>Mon</w:t>
            </w:r>
            <w:r w:rsidRPr="0039411E">
              <w:rPr>
                <w:b/>
                <w:color w:val="832D7C"/>
                <w:sz w:val="16"/>
                <w:szCs w:val="16"/>
                <w:lang w:val="en-GB"/>
              </w:rPr>
              <w:t>day</w:t>
            </w:r>
            <w:r w:rsidRPr="0039411E">
              <w:rPr>
                <w:b/>
                <w:color w:val="832D7C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832D7C"/>
                  <w:sz w:val="16"/>
                  <w:szCs w:val="16"/>
                  <w:lang w:val="en-GB"/>
                </w:rPr>
                <w:id w:val="-299994481"/>
                <w:placeholder>
                  <w:docPart w:val="B319C1B6D0D247569B0CB0E5AD9BD787"/>
                </w:placeholder>
                <w:date w:fullDate="2024-04-08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39411E">
                  <w:rPr>
                    <w:b/>
                    <w:color w:val="832D7C"/>
                    <w:sz w:val="16"/>
                    <w:szCs w:val="16"/>
                    <w:lang w:val="en-GB"/>
                  </w:rPr>
                  <w:t>08.04.24</w:t>
                </w:r>
              </w:sdtContent>
            </w:sdt>
            <w:r w:rsidRPr="0039411E">
              <w:rPr>
                <w:b/>
                <w:color w:val="832D7C"/>
                <w:sz w:val="16"/>
                <w:szCs w:val="16"/>
                <w:lang w:val="en-GB"/>
              </w:rPr>
              <w:t>)</w:t>
            </w:r>
          </w:p>
          <w:p w14:paraId="4B0E5CC8" w14:textId="77777777" w:rsidR="0039411E" w:rsidRPr="0039411E" w:rsidRDefault="0039411E" w:rsidP="00C52856">
            <w:pPr>
              <w:spacing w:before="60" w:after="120"/>
              <w:rPr>
                <w:bCs/>
                <w:sz w:val="16"/>
                <w:szCs w:val="16"/>
                <w:lang w:val="en-GB"/>
              </w:rPr>
            </w:pPr>
            <w:r w:rsidRPr="0039411E">
              <w:rPr>
                <w:bCs/>
                <w:sz w:val="16"/>
                <w:szCs w:val="16"/>
                <w:lang w:val="en-GB"/>
              </w:rPr>
              <w:t xml:space="preserve">Lentil salad with rice </w:t>
            </w:r>
          </w:p>
          <w:p w14:paraId="5C6A3E30" w14:textId="010A307D" w:rsidR="00A060AF" w:rsidRPr="0039411E" w:rsidRDefault="0039411E" w:rsidP="00F361BF">
            <w:pPr>
              <w:spacing w:before="60" w:after="120"/>
              <w:rPr>
                <w:bCs/>
                <w:sz w:val="16"/>
                <w:szCs w:val="16"/>
                <w:lang w:val="en-GB"/>
              </w:rPr>
            </w:pPr>
            <w:proofErr w:type="spellStart"/>
            <w:r w:rsidRPr="0039411E">
              <w:rPr>
                <w:bCs/>
                <w:sz w:val="16"/>
                <w:szCs w:val="16"/>
                <w:lang w:val="en-GB"/>
              </w:rPr>
              <w:t>Chickenless</w:t>
            </w:r>
            <w:proofErr w:type="spellEnd"/>
            <w:r w:rsidRPr="0039411E">
              <w:rPr>
                <w:bCs/>
                <w:sz w:val="16"/>
                <w:szCs w:val="16"/>
                <w:lang w:val="en-GB"/>
              </w:rPr>
              <w:t xml:space="preserve"> Strips with Vegetables 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E09BEA" w14:textId="77777777" w:rsidR="00A060AF" w:rsidRPr="0039411E" w:rsidRDefault="00A060AF" w:rsidP="00F361B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A501A" w14:textId="45B471ED" w:rsidR="00A060AF" w:rsidRPr="0039411E" w:rsidRDefault="00A060AF" w:rsidP="00F361BF">
            <w:pPr>
              <w:spacing w:before="60" w:after="120"/>
              <w:rPr>
                <w:b/>
                <w:color w:val="75B53C"/>
                <w:sz w:val="16"/>
                <w:szCs w:val="16"/>
                <w:lang w:val="en-GB"/>
              </w:rPr>
            </w:pPr>
            <w:r w:rsidRPr="0039411E">
              <w:rPr>
                <w:b/>
                <w:color w:val="75B53C"/>
                <w:sz w:val="16"/>
                <w:szCs w:val="16"/>
                <w:lang w:val="en-GB"/>
              </w:rPr>
              <w:t>Mon</w:t>
            </w:r>
            <w:r w:rsidRPr="0039411E">
              <w:rPr>
                <w:b/>
                <w:color w:val="75B53C"/>
                <w:sz w:val="16"/>
                <w:szCs w:val="16"/>
                <w:lang w:val="en-GB"/>
              </w:rPr>
              <w:t>day</w:t>
            </w:r>
            <w:r w:rsidRPr="0039411E">
              <w:rPr>
                <w:b/>
                <w:color w:val="75B53C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75B53C"/>
                  <w:sz w:val="16"/>
                  <w:szCs w:val="16"/>
                  <w:lang w:val="en-GB"/>
                </w:rPr>
                <w:id w:val="1113324973"/>
                <w:placeholder>
                  <w:docPart w:val="33EC66047E63481581C3FECC9B75DEE0"/>
                </w:placeholder>
                <w:date w:fullDate="2024-04-15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39411E">
                  <w:rPr>
                    <w:b/>
                    <w:color w:val="75B53C"/>
                    <w:sz w:val="16"/>
                    <w:szCs w:val="16"/>
                    <w:lang w:val="en-GB"/>
                  </w:rPr>
                  <w:t>15.04.24</w:t>
                </w:r>
              </w:sdtContent>
            </w:sdt>
            <w:r w:rsidRPr="0039411E">
              <w:rPr>
                <w:b/>
                <w:color w:val="75B53C"/>
                <w:sz w:val="16"/>
                <w:szCs w:val="16"/>
                <w:lang w:val="en-GB"/>
              </w:rPr>
              <w:t>)</w:t>
            </w:r>
          </w:p>
          <w:p w14:paraId="6515109B" w14:textId="77777777" w:rsidR="0039411E" w:rsidRPr="0039411E" w:rsidRDefault="0039411E" w:rsidP="00B02C78">
            <w:pPr>
              <w:spacing w:before="60" w:after="120"/>
              <w:rPr>
                <w:bCs/>
                <w:sz w:val="16"/>
                <w:szCs w:val="16"/>
                <w:lang w:val="en-GB"/>
              </w:rPr>
            </w:pPr>
            <w:r w:rsidRPr="0039411E">
              <w:rPr>
                <w:bCs/>
                <w:sz w:val="16"/>
                <w:szCs w:val="16"/>
                <w:lang w:val="en-GB"/>
              </w:rPr>
              <w:t xml:space="preserve">Cheese salad </w:t>
            </w:r>
          </w:p>
          <w:p w14:paraId="6BE906C7" w14:textId="742AE74B" w:rsidR="00A060AF" w:rsidRPr="0039411E" w:rsidRDefault="0039411E" w:rsidP="00F361BF">
            <w:pPr>
              <w:rPr>
                <w:sz w:val="16"/>
                <w:szCs w:val="16"/>
                <w:lang w:val="en-GB"/>
              </w:rPr>
            </w:pPr>
            <w:proofErr w:type="spellStart"/>
            <w:r w:rsidRPr="0039411E">
              <w:rPr>
                <w:sz w:val="16"/>
                <w:szCs w:val="16"/>
                <w:lang w:val="en-GB"/>
              </w:rPr>
              <w:t>Rösti</w:t>
            </w:r>
            <w:proofErr w:type="spellEnd"/>
            <w:r w:rsidRPr="0039411E">
              <w:rPr>
                <w:sz w:val="16"/>
                <w:szCs w:val="16"/>
                <w:lang w:val="en-GB"/>
              </w:rPr>
              <w:t xml:space="preserve"> with vegetables 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B5F10F" w14:textId="77777777" w:rsidR="00A060AF" w:rsidRPr="0039411E" w:rsidRDefault="00A060AF" w:rsidP="00F361B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DB487" w14:textId="0FF7386C" w:rsidR="00A060AF" w:rsidRPr="00AF490F" w:rsidRDefault="00A060AF" w:rsidP="00F361BF">
            <w:pPr>
              <w:spacing w:before="60" w:after="120"/>
              <w:rPr>
                <w:b/>
                <w:color w:val="F9B129"/>
                <w:sz w:val="16"/>
                <w:szCs w:val="16"/>
              </w:rPr>
            </w:pPr>
            <w:r w:rsidRPr="00AF490F">
              <w:rPr>
                <w:b/>
                <w:color w:val="F9B129"/>
                <w:sz w:val="16"/>
                <w:szCs w:val="16"/>
              </w:rPr>
              <w:t>Mon</w:t>
            </w:r>
            <w:r>
              <w:rPr>
                <w:b/>
                <w:color w:val="F9B129"/>
                <w:sz w:val="16"/>
                <w:szCs w:val="16"/>
              </w:rPr>
              <w:t>day</w:t>
            </w:r>
            <w:r w:rsidRPr="00AF490F">
              <w:rPr>
                <w:b/>
                <w:color w:val="F9B129"/>
                <w:sz w:val="16"/>
                <w:szCs w:val="16"/>
              </w:rPr>
              <w:t xml:space="preserve"> (</w:t>
            </w:r>
            <w:sdt>
              <w:sdtPr>
                <w:rPr>
                  <w:b/>
                  <w:color w:val="F9B129"/>
                  <w:sz w:val="16"/>
                  <w:szCs w:val="16"/>
                </w:rPr>
                <w:id w:val="-18542380"/>
                <w:placeholder>
                  <w:docPart w:val="2172BD0DA65F48F687EC5887F1545EA4"/>
                </w:placeholder>
                <w:date w:fullDate="2024-04-22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AF490F">
                  <w:rPr>
                    <w:b/>
                    <w:color w:val="F9B129"/>
                    <w:sz w:val="16"/>
                    <w:szCs w:val="16"/>
                  </w:rPr>
                  <w:t>22.04.24</w:t>
                </w:r>
              </w:sdtContent>
            </w:sdt>
            <w:r w:rsidRPr="00AF490F">
              <w:rPr>
                <w:b/>
                <w:color w:val="F9B129"/>
                <w:sz w:val="16"/>
                <w:szCs w:val="16"/>
              </w:rPr>
              <w:t>)</w:t>
            </w:r>
          </w:p>
          <w:p w14:paraId="5F1E2A71" w14:textId="77777777" w:rsidR="0039411E" w:rsidRPr="0039411E" w:rsidRDefault="0039411E" w:rsidP="00800A1C">
            <w:pPr>
              <w:spacing w:before="60" w:after="120"/>
              <w:rPr>
                <w:b/>
                <w:color w:val="F9B129"/>
                <w:sz w:val="16"/>
                <w:szCs w:val="16"/>
                <w:lang w:val="en-GB"/>
              </w:rPr>
            </w:pPr>
            <w:r w:rsidRPr="0039411E">
              <w:rPr>
                <w:sz w:val="16"/>
                <w:szCs w:val="16"/>
                <w:lang w:val="en-GB"/>
              </w:rPr>
              <w:t xml:space="preserve">Tomato and mozzarella salad with </w:t>
            </w:r>
            <w:proofErr w:type="gramStart"/>
            <w:r w:rsidRPr="0039411E">
              <w:rPr>
                <w:sz w:val="16"/>
                <w:szCs w:val="16"/>
                <w:lang w:val="en-GB"/>
              </w:rPr>
              <w:t>basil</w:t>
            </w:r>
            <w:proofErr w:type="gramEnd"/>
          </w:p>
          <w:p w14:paraId="26A95634" w14:textId="234F16BB" w:rsidR="00A060AF" w:rsidRPr="0039411E" w:rsidRDefault="0039411E" w:rsidP="00F361BF">
            <w:pPr>
              <w:spacing w:before="60" w:after="120"/>
              <w:rPr>
                <w:b/>
                <w:color w:val="F9B129"/>
                <w:sz w:val="16"/>
                <w:szCs w:val="16"/>
                <w:lang w:val="en-GB"/>
              </w:rPr>
            </w:pPr>
            <w:r w:rsidRPr="0039411E">
              <w:rPr>
                <w:sz w:val="16"/>
                <w:szCs w:val="16"/>
                <w:lang w:val="en-GB"/>
              </w:rPr>
              <w:t xml:space="preserve">Pomme </w:t>
            </w:r>
            <w:proofErr w:type="spellStart"/>
            <w:r w:rsidRPr="0039411E">
              <w:rPr>
                <w:sz w:val="16"/>
                <w:szCs w:val="16"/>
                <w:lang w:val="en-GB"/>
              </w:rPr>
              <w:t>Darphin</w:t>
            </w:r>
            <w:proofErr w:type="spellEnd"/>
            <w:r w:rsidRPr="0039411E">
              <w:rPr>
                <w:sz w:val="16"/>
                <w:szCs w:val="16"/>
                <w:lang w:val="en-GB"/>
              </w:rPr>
              <w:t xml:space="preserve"> with vegetables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5CD192" w14:textId="77777777" w:rsidR="00A060AF" w:rsidRPr="0039411E" w:rsidRDefault="00A060AF" w:rsidP="00F361B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93D77A" w14:textId="77777777" w:rsidR="0039411E" w:rsidRDefault="00A060AF" w:rsidP="0039411E">
            <w:pPr>
              <w:spacing w:before="60" w:after="120"/>
              <w:rPr>
                <w:b/>
                <w:color w:val="EF7E2D"/>
                <w:sz w:val="16"/>
                <w:szCs w:val="16"/>
              </w:rPr>
            </w:pPr>
            <w:r w:rsidRPr="00776655">
              <w:rPr>
                <w:b/>
                <w:color w:val="EF7E2D"/>
                <w:sz w:val="16"/>
                <w:szCs w:val="16"/>
              </w:rPr>
              <w:t>Mon</w:t>
            </w:r>
            <w:r>
              <w:rPr>
                <w:b/>
                <w:color w:val="EF7E2D"/>
                <w:sz w:val="16"/>
                <w:szCs w:val="16"/>
              </w:rPr>
              <w:t xml:space="preserve">day </w:t>
            </w:r>
            <w:r w:rsidRPr="00776655">
              <w:rPr>
                <w:b/>
                <w:color w:val="EF7E2D"/>
                <w:sz w:val="16"/>
                <w:szCs w:val="16"/>
              </w:rPr>
              <w:t>(</w:t>
            </w:r>
            <w:sdt>
              <w:sdtPr>
                <w:rPr>
                  <w:b/>
                  <w:color w:val="EF7E2D"/>
                  <w:sz w:val="16"/>
                  <w:szCs w:val="16"/>
                </w:rPr>
                <w:id w:val="-1125467869"/>
                <w:placeholder>
                  <w:docPart w:val="E5BD17A4C0534D82AEE32139D9EE22FA"/>
                </w:placeholder>
                <w:date w:fullDate="2024-04-29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776655">
                  <w:rPr>
                    <w:b/>
                    <w:color w:val="EF7E2D"/>
                    <w:sz w:val="16"/>
                    <w:szCs w:val="16"/>
                  </w:rPr>
                  <w:t>29.04.24</w:t>
                </w:r>
              </w:sdtContent>
            </w:sdt>
            <w:r w:rsidRPr="00776655">
              <w:rPr>
                <w:b/>
                <w:color w:val="EF7E2D"/>
                <w:sz w:val="16"/>
                <w:szCs w:val="16"/>
              </w:rPr>
              <w:t>)</w:t>
            </w:r>
          </w:p>
          <w:p w14:paraId="46D31B89" w14:textId="77777777" w:rsidR="0039411E" w:rsidRPr="0039411E" w:rsidRDefault="0039411E" w:rsidP="00D37728">
            <w:pPr>
              <w:spacing w:before="60" w:after="120"/>
              <w:rPr>
                <w:b/>
                <w:color w:val="EF7E2D"/>
                <w:sz w:val="16"/>
                <w:szCs w:val="16"/>
                <w:lang w:val="en-GB"/>
              </w:rPr>
            </w:pPr>
            <w:r w:rsidRPr="0039411E">
              <w:rPr>
                <w:sz w:val="16"/>
                <w:szCs w:val="16"/>
                <w:lang w:val="en-GB"/>
              </w:rPr>
              <w:t>Artichoke salad</w:t>
            </w:r>
          </w:p>
          <w:p w14:paraId="06FD02D3" w14:textId="2BD42D8A" w:rsidR="00A060AF" w:rsidRPr="0039411E" w:rsidRDefault="0039411E" w:rsidP="0039411E">
            <w:pPr>
              <w:spacing w:before="60" w:after="120"/>
              <w:rPr>
                <w:b/>
                <w:color w:val="EF7E2D"/>
                <w:sz w:val="16"/>
                <w:szCs w:val="16"/>
                <w:lang w:val="en-GB"/>
              </w:rPr>
            </w:pPr>
            <w:r w:rsidRPr="0039411E">
              <w:rPr>
                <w:sz w:val="16"/>
                <w:szCs w:val="16"/>
                <w:lang w:val="en-GB"/>
              </w:rPr>
              <w:t>Spaghetti with fresh pesto</w:t>
            </w:r>
          </w:p>
        </w:tc>
      </w:tr>
      <w:tr w:rsidR="00A060AF" w:rsidRPr="0039411E" w14:paraId="198A568F" w14:textId="77777777" w:rsidTr="00F361BF">
        <w:trPr>
          <w:trHeight w:hRule="exact" w:val="193"/>
          <w:jc w:val="center"/>
        </w:trPr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7B568D" w14:textId="77777777" w:rsidR="00A060AF" w:rsidRPr="0039411E" w:rsidRDefault="00A060AF" w:rsidP="00F361BF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03B43924" w14:textId="77777777" w:rsidR="00A060AF" w:rsidRPr="0039411E" w:rsidRDefault="00A060AF" w:rsidP="00F361B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00CC5B" w14:textId="77777777" w:rsidR="00A060AF" w:rsidRPr="0039411E" w:rsidRDefault="00A060AF" w:rsidP="00F361BF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1DAC9454" w14:textId="77777777" w:rsidR="00A060AF" w:rsidRPr="0039411E" w:rsidRDefault="00A060AF" w:rsidP="00F361B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C3291F" w14:textId="77777777" w:rsidR="00A060AF" w:rsidRPr="0039411E" w:rsidRDefault="00A060AF" w:rsidP="00F361BF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5A0D2C21" w14:textId="77777777" w:rsidR="00A060AF" w:rsidRPr="0039411E" w:rsidRDefault="00A060AF" w:rsidP="00F361B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62CBBA" w14:textId="77777777" w:rsidR="00A060AF" w:rsidRPr="0039411E" w:rsidRDefault="00A060AF" w:rsidP="00F361BF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572E666D" w14:textId="77777777" w:rsidR="00A060AF" w:rsidRPr="0039411E" w:rsidRDefault="00A060AF" w:rsidP="00F361B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1C44DB" w14:textId="77777777" w:rsidR="00A060AF" w:rsidRPr="0039411E" w:rsidRDefault="00A060AF" w:rsidP="00F361BF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</w:tr>
      <w:tr w:rsidR="00A060AF" w:rsidRPr="0039411E" w14:paraId="3A90A9EB" w14:textId="77777777" w:rsidTr="00F361BF">
        <w:trPr>
          <w:trHeight w:val="1596"/>
          <w:jc w:val="center"/>
        </w:trPr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6B276CFC" w14:textId="076DFD41" w:rsidR="00A060AF" w:rsidRPr="00BF75E7" w:rsidRDefault="00A060AF" w:rsidP="00F361BF">
            <w:pPr>
              <w:spacing w:before="60" w:after="120"/>
              <w:rPr>
                <w:b/>
                <w:color w:val="C2325F"/>
                <w:sz w:val="16"/>
                <w:szCs w:val="16"/>
                <w:lang w:val="en-GB"/>
              </w:rPr>
            </w:pPr>
            <w:r w:rsidRPr="00BF75E7">
              <w:rPr>
                <w:b/>
                <w:color w:val="C2325F"/>
                <w:sz w:val="16"/>
                <w:szCs w:val="16"/>
                <w:lang w:val="en-GB"/>
              </w:rPr>
              <w:t>Tuesday</w:t>
            </w:r>
            <w:r w:rsidRPr="00BF75E7">
              <w:rPr>
                <w:b/>
                <w:color w:val="C2325F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C2325F"/>
                  <w:sz w:val="16"/>
                  <w:szCs w:val="16"/>
                  <w:lang w:val="en-GB"/>
                </w:rPr>
                <w:id w:val="142089545"/>
                <w:placeholder>
                  <w:docPart w:val="C3E18A1B4FD14F43A6F6B398E2473821"/>
                </w:placeholder>
                <w:date w:fullDate="2024-04-02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BF75E7">
                  <w:rPr>
                    <w:b/>
                    <w:color w:val="C2325F"/>
                    <w:sz w:val="16"/>
                    <w:szCs w:val="16"/>
                    <w:lang w:val="en-GB"/>
                  </w:rPr>
                  <w:t>02.04.24</w:t>
                </w:r>
              </w:sdtContent>
            </w:sdt>
            <w:r w:rsidRPr="00BF75E7">
              <w:rPr>
                <w:b/>
                <w:color w:val="C2325F"/>
                <w:sz w:val="16"/>
                <w:szCs w:val="16"/>
                <w:lang w:val="en-GB"/>
              </w:rPr>
              <w:t>)</w:t>
            </w:r>
          </w:p>
          <w:p w14:paraId="213C556E" w14:textId="77777777" w:rsidR="00BF75E7" w:rsidRPr="00BF75E7" w:rsidRDefault="00BF75E7" w:rsidP="00E07093">
            <w:pPr>
              <w:spacing w:before="60" w:after="120"/>
              <w:rPr>
                <w:b/>
                <w:color w:val="C2325F"/>
                <w:sz w:val="16"/>
                <w:szCs w:val="16"/>
                <w:lang w:val="en-GB"/>
              </w:rPr>
            </w:pPr>
            <w:r w:rsidRPr="00BF75E7">
              <w:rPr>
                <w:sz w:val="16"/>
                <w:szCs w:val="16"/>
                <w:lang w:val="en-GB"/>
              </w:rPr>
              <w:t>Carrot salad</w:t>
            </w:r>
          </w:p>
          <w:p w14:paraId="22A6300F" w14:textId="77777777" w:rsidR="00BF75E7" w:rsidRPr="00BF75E7" w:rsidRDefault="00BF75E7" w:rsidP="00E07093">
            <w:pPr>
              <w:spacing w:before="60" w:after="120"/>
              <w:rPr>
                <w:b/>
                <w:color w:val="C2325F"/>
                <w:sz w:val="16"/>
                <w:szCs w:val="16"/>
                <w:lang w:val="en-GB"/>
              </w:rPr>
            </w:pPr>
            <w:r w:rsidRPr="00BF75E7">
              <w:rPr>
                <w:sz w:val="16"/>
                <w:szCs w:val="16"/>
                <w:lang w:val="en-GB"/>
              </w:rPr>
              <w:t>Poultry bratwurst with pressed potatoes and vegetables</w:t>
            </w:r>
          </w:p>
          <w:p w14:paraId="484DD54D" w14:textId="77777777" w:rsidR="00A060AF" w:rsidRPr="00BF75E7" w:rsidRDefault="00A060AF" w:rsidP="00F361BF">
            <w:pPr>
              <w:jc w:val="both"/>
              <w:rPr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6CFCC15D" w14:textId="77777777" w:rsidR="00A060AF" w:rsidRPr="00BF75E7" w:rsidRDefault="00A060AF" w:rsidP="00F361B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3792F72F" w14:textId="68A4B9BB" w:rsidR="00A060AF" w:rsidRDefault="00A060AF" w:rsidP="00F361BF">
            <w:pPr>
              <w:spacing w:before="60" w:after="120"/>
              <w:rPr>
                <w:b/>
                <w:color w:val="832D7C"/>
                <w:sz w:val="16"/>
                <w:szCs w:val="16"/>
                <w:lang w:val="it-IT"/>
              </w:rPr>
            </w:pPr>
            <w:proofErr w:type="spellStart"/>
            <w:r>
              <w:rPr>
                <w:b/>
                <w:color w:val="832D7C"/>
                <w:sz w:val="16"/>
                <w:szCs w:val="16"/>
                <w:lang w:val="it-IT"/>
              </w:rPr>
              <w:t>Tuesday</w:t>
            </w:r>
            <w:proofErr w:type="spellEnd"/>
            <w:r w:rsidRPr="004C54E6">
              <w:rPr>
                <w:b/>
                <w:color w:val="832D7C"/>
                <w:sz w:val="16"/>
                <w:szCs w:val="16"/>
                <w:lang w:val="it-IT"/>
              </w:rPr>
              <w:t xml:space="preserve"> (</w:t>
            </w:r>
            <w:sdt>
              <w:sdtPr>
                <w:rPr>
                  <w:b/>
                  <w:color w:val="832D7C"/>
                  <w:sz w:val="16"/>
                  <w:szCs w:val="16"/>
                  <w:lang w:val="it-IT"/>
                </w:rPr>
                <w:id w:val="-1463419068"/>
                <w:placeholder>
                  <w:docPart w:val="A406DF5B6B5549118B50F40851F24FC7"/>
                </w:placeholder>
                <w:date w:fullDate="2024-04-09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4C54E6">
                  <w:rPr>
                    <w:b/>
                    <w:color w:val="832D7C"/>
                    <w:sz w:val="16"/>
                    <w:szCs w:val="16"/>
                    <w:lang w:val="it-IT"/>
                  </w:rPr>
                  <w:t>09.04.24</w:t>
                </w:r>
              </w:sdtContent>
            </w:sdt>
            <w:r w:rsidRPr="004C54E6">
              <w:rPr>
                <w:b/>
                <w:color w:val="832D7C"/>
                <w:sz w:val="16"/>
                <w:szCs w:val="16"/>
                <w:lang w:val="it-IT"/>
              </w:rPr>
              <w:t>)</w:t>
            </w:r>
          </w:p>
          <w:p w14:paraId="24A0F5CD" w14:textId="77777777" w:rsidR="0039411E" w:rsidRDefault="0039411E" w:rsidP="00D15BAA">
            <w:pPr>
              <w:spacing w:before="60" w:after="120"/>
              <w:rPr>
                <w:b/>
                <w:color w:val="832D7C"/>
                <w:sz w:val="16"/>
                <w:szCs w:val="16"/>
                <w:lang w:val="it-IT"/>
              </w:rPr>
            </w:pPr>
            <w:proofErr w:type="spellStart"/>
            <w:r w:rsidRPr="004C54E6">
              <w:rPr>
                <w:sz w:val="16"/>
                <w:szCs w:val="16"/>
              </w:rPr>
              <w:t>Radish</w:t>
            </w:r>
            <w:proofErr w:type="spellEnd"/>
            <w:r w:rsidRPr="004C54E6">
              <w:rPr>
                <w:sz w:val="16"/>
                <w:szCs w:val="16"/>
              </w:rPr>
              <w:t xml:space="preserve"> </w:t>
            </w:r>
            <w:proofErr w:type="spellStart"/>
            <w:r w:rsidRPr="004C54E6">
              <w:rPr>
                <w:sz w:val="16"/>
                <w:szCs w:val="16"/>
              </w:rPr>
              <w:t>salad</w:t>
            </w:r>
            <w:proofErr w:type="spellEnd"/>
            <w:r w:rsidRPr="004C54E6">
              <w:rPr>
                <w:sz w:val="16"/>
                <w:szCs w:val="16"/>
              </w:rPr>
              <w:t xml:space="preserve"> </w:t>
            </w:r>
          </w:p>
          <w:p w14:paraId="50992A56" w14:textId="4E0278F0" w:rsidR="00A060AF" w:rsidRPr="00AF490F" w:rsidRDefault="0039411E" w:rsidP="00F361BF">
            <w:pPr>
              <w:spacing w:before="60" w:after="120"/>
              <w:rPr>
                <w:b/>
                <w:color w:val="832D7C"/>
                <w:sz w:val="16"/>
                <w:szCs w:val="16"/>
                <w:lang w:val="it-IT"/>
              </w:rPr>
            </w:pPr>
            <w:r w:rsidRPr="004C54E6">
              <w:rPr>
                <w:sz w:val="16"/>
                <w:szCs w:val="16"/>
              </w:rPr>
              <w:t xml:space="preserve">Spaghetti a la </w:t>
            </w:r>
            <w:proofErr w:type="spellStart"/>
            <w:r w:rsidRPr="004C54E6">
              <w:rPr>
                <w:sz w:val="16"/>
                <w:szCs w:val="16"/>
              </w:rPr>
              <w:t>Amatricana</w:t>
            </w:r>
            <w:proofErr w:type="spellEnd"/>
            <w:r w:rsidRPr="004C54E6">
              <w:rPr>
                <w:sz w:val="16"/>
                <w:szCs w:val="16"/>
              </w:rPr>
              <w:t xml:space="preserve">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1EF9F98A" w14:textId="77777777" w:rsidR="00A060AF" w:rsidRPr="004C54E6" w:rsidRDefault="00A060AF" w:rsidP="00F361BF">
            <w:pPr>
              <w:rPr>
                <w:sz w:val="16"/>
                <w:szCs w:val="16"/>
                <w:lang w:val="it-IT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76E6E3DE" w14:textId="792E0F5C" w:rsidR="00A060AF" w:rsidRPr="0039411E" w:rsidRDefault="00A060AF" w:rsidP="00F361BF">
            <w:pPr>
              <w:spacing w:before="60" w:after="120"/>
              <w:rPr>
                <w:b/>
                <w:color w:val="75B53C"/>
                <w:sz w:val="16"/>
                <w:szCs w:val="16"/>
                <w:lang w:val="en-GB"/>
              </w:rPr>
            </w:pPr>
            <w:r w:rsidRPr="0039411E">
              <w:rPr>
                <w:b/>
                <w:color w:val="75B53C"/>
                <w:sz w:val="16"/>
                <w:szCs w:val="16"/>
                <w:lang w:val="en-GB"/>
              </w:rPr>
              <w:t>Tuesday</w:t>
            </w:r>
            <w:r w:rsidRPr="0039411E">
              <w:rPr>
                <w:b/>
                <w:color w:val="75B53C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75B53C"/>
                  <w:sz w:val="16"/>
                  <w:szCs w:val="16"/>
                  <w:lang w:val="en-GB"/>
                </w:rPr>
                <w:id w:val="1471781778"/>
                <w:placeholder>
                  <w:docPart w:val="311F5B261E5B4E50B25BC89E6A8503D0"/>
                </w:placeholder>
                <w:date w:fullDate="2024-04-16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39411E">
                  <w:rPr>
                    <w:b/>
                    <w:color w:val="75B53C"/>
                    <w:sz w:val="16"/>
                    <w:szCs w:val="16"/>
                    <w:lang w:val="en-GB"/>
                  </w:rPr>
                  <w:t>16.04.24</w:t>
                </w:r>
              </w:sdtContent>
            </w:sdt>
            <w:r w:rsidRPr="0039411E">
              <w:rPr>
                <w:b/>
                <w:color w:val="75B53C"/>
                <w:sz w:val="16"/>
                <w:szCs w:val="16"/>
                <w:lang w:val="en-GB"/>
              </w:rPr>
              <w:t>)</w:t>
            </w:r>
          </w:p>
          <w:p w14:paraId="7D358756" w14:textId="77777777" w:rsidR="0039411E" w:rsidRPr="0039411E" w:rsidRDefault="0039411E" w:rsidP="005A617B">
            <w:pPr>
              <w:spacing w:before="60" w:after="120"/>
              <w:rPr>
                <w:b/>
                <w:color w:val="75B53C"/>
                <w:sz w:val="16"/>
                <w:szCs w:val="16"/>
                <w:lang w:val="en-GB"/>
              </w:rPr>
            </w:pPr>
            <w:r w:rsidRPr="0039411E">
              <w:rPr>
                <w:bCs/>
                <w:iCs/>
                <w:sz w:val="16"/>
                <w:szCs w:val="16"/>
                <w:lang w:val="en-GB"/>
              </w:rPr>
              <w:t xml:space="preserve">Green Asparagus Salad </w:t>
            </w:r>
          </w:p>
          <w:p w14:paraId="06977016" w14:textId="0995F677" w:rsidR="00A060AF" w:rsidRPr="0039411E" w:rsidRDefault="0039411E" w:rsidP="00F361BF">
            <w:pPr>
              <w:spacing w:before="60" w:after="120"/>
              <w:rPr>
                <w:b/>
                <w:color w:val="75B53C"/>
                <w:sz w:val="16"/>
                <w:szCs w:val="16"/>
                <w:lang w:val="en-GB"/>
              </w:rPr>
            </w:pPr>
            <w:r w:rsidRPr="0039411E">
              <w:rPr>
                <w:bCs/>
                <w:iCs/>
                <w:sz w:val="16"/>
                <w:szCs w:val="16"/>
                <w:lang w:val="en-GB"/>
              </w:rPr>
              <w:t xml:space="preserve">Veal </w:t>
            </w:r>
            <w:proofErr w:type="spellStart"/>
            <w:r w:rsidRPr="0039411E">
              <w:rPr>
                <w:bCs/>
                <w:iCs/>
                <w:sz w:val="16"/>
                <w:szCs w:val="16"/>
                <w:lang w:val="en-GB"/>
              </w:rPr>
              <w:t>adrio</w:t>
            </w:r>
            <w:proofErr w:type="spellEnd"/>
            <w:r w:rsidRPr="0039411E">
              <w:rPr>
                <w:bCs/>
                <w:iCs/>
                <w:sz w:val="16"/>
                <w:szCs w:val="16"/>
                <w:lang w:val="en-GB"/>
              </w:rPr>
              <w:t xml:space="preserve"> with brown sauce and pasta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7AB3A067" w14:textId="77777777" w:rsidR="00A060AF" w:rsidRPr="0039411E" w:rsidRDefault="00A060AF" w:rsidP="00F361B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581D9A42" w14:textId="0A7DBCE9" w:rsidR="00A060AF" w:rsidRPr="0039411E" w:rsidRDefault="00A060AF" w:rsidP="00F361BF">
            <w:pPr>
              <w:spacing w:before="60" w:after="120"/>
              <w:rPr>
                <w:b/>
                <w:color w:val="F9B129"/>
                <w:sz w:val="16"/>
                <w:szCs w:val="16"/>
                <w:lang w:val="en-GB"/>
              </w:rPr>
            </w:pPr>
            <w:r w:rsidRPr="0039411E">
              <w:rPr>
                <w:b/>
                <w:color w:val="F9B129"/>
                <w:sz w:val="16"/>
                <w:szCs w:val="16"/>
                <w:lang w:val="en-GB"/>
              </w:rPr>
              <w:t>Tuesday</w:t>
            </w:r>
            <w:r w:rsidRPr="0039411E">
              <w:rPr>
                <w:b/>
                <w:color w:val="F9B129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F9B129"/>
                  <w:sz w:val="16"/>
                  <w:szCs w:val="16"/>
                  <w:lang w:val="en-GB"/>
                </w:rPr>
                <w:id w:val="50821181"/>
                <w:placeholder>
                  <w:docPart w:val="25907B5674DF46AB9FF530B02647A7EB"/>
                </w:placeholder>
                <w:date w:fullDate="2024-04-23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39411E">
                  <w:rPr>
                    <w:b/>
                    <w:color w:val="F9B129"/>
                    <w:sz w:val="16"/>
                    <w:szCs w:val="16"/>
                    <w:lang w:val="en-GB"/>
                  </w:rPr>
                  <w:t>23.04.24</w:t>
                </w:r>
              </w:sdtContent>
            </w:sdt>
            <w:r w:rsidRPr="0039411E">
              <w:rPr>
                <w:b/>
                <w:color w:val="F9B129"/>
                <w:sz w:val="16"/>
                <w:szCs w:val="16"/>
                <w:lang w:val="en-GB"/>
              </w:rPr>
              <w:t>)</w:t>
            </w:r>
          </w:p>
          <w:p w14:paraId="4407DC3F" w14:textId="77777777" w:rsidR="0039411E" w:rsidRPr="0039411E" w:rsidRDefault="0039411E" w:rsidP="009F2149">
            <w:pPr>
              <w:spacing w:before="60" w:after="120"/>
              <w:rPr>
                <w:b/>
                <w:color w:val="F9B129"/>
                <w:sz w:val="16"/>
                <w:szCs w:val="16"/>
                <w:lang w:val="en-GB"/>
              </w:rPr>
            </w:pPr>
            <w:r w:rsidRPr="0039411E">
              <w:rPr>
                <w:rFonts w:eastAsia="Times New Roman" w:cs="Tahoma"/>
                <w:kern w:val="36"/>
                <w:sz w:val="16"/>
                <w:szCs w:val="16"/>
                <w:lang w:val="en-GB" w:eastAsia="de-CH"/>
              </w:rPr>
              <w:t xml:space="preserve">Beetroot salad </w:t>
            </w:r>
          </w:p>
          <w:p w14:paraId="7C993FCA" w14:textId="77777777" w:rsidR="0039411E" w:rsidRPr="0039411E" w:rsidRDefault="0039411E" w:rsidP="009F2149">
            <w:pPr>
              <w:spacing w:before="60" w:after="120"/>
              <w:rPr>
                <w:b/>
                <w:color w:val="F9B129"/>
                <w:sz w:val="16"/>
                <w:szCs w:val="16"/>
                <w:lang w:val="en-GB"/>
              </w:rPr>
            </w:pPr>
            <w:r w:rsidRPr="0039411E">
              <w:rPr>
                <w:rFonts w:eastAsia="Times New Roman" w:cs="Tahoma"/>
                <w:kern w:val="36"/>
                <w:sz w:val="16"/>
                <w:szCs w:val="16"/>
                <w:lang w:val="en-GB" w:eastAsia="de-CH"/>
              </w:rPr>
              <w:t>Philadelphia chicken with bulgur and vegetables</w:t>
            </w:r>
          </w:p>
          <w:p w14:paraId="3D9D2864" w14:textId="77777777" w:rsidR="00A060AF" w:rsidRPr="0039411E" w:rsidRDefault="00A060AF" w:rsidP="00F361B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5123661C" w14:textId="77777777" w:rsidR="00A060AF" w:rsidRPr="0039411E" w:rsidRDefault="00A060AF" w:rsidP="00F361B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56111B95" w14:textId="60547FEB" w:rsidR="00A060AF" w:rsidRPr="0039411E" w:rsidRDefault="00A060AF" w:rsidP="00F361BF">
            <w:pPr>
              <w:spacing w:before="60" w:after="120"/>
              <w:rPr>
                <w:b/>
                <w:color w:val="EF7E2D"/>
                <w:sz w:val="16"/>
                <w:szCs w:val="16"/>
                <w:lang w:val="en-GB"/>
              </w:rPr>
            </w:pPr>
            <w:r w:rsidRPr="0039411E">
              <w:rPr>
                <w:b/>
                <w:color w:val="EF7E2D"/>
                <w:sz w:val="16"/>
                <w:szCs w:val="16"/>
                <w:lang w:val="en-GB"/>
              </w:rPr>
              <w:t xml:space="preserve">Tuesday </w:t>
            </w:r>
            <w:r w:rsidRPr="0039411E">
              <w:rPr>
                <w:b/>
                <w:color w:val="EF7E2D"/>
                <w:sz w:val="16"/>
                <w:szCs w:val="16"/>
                <w:lang w:val="en-GB"/>
              </w:rPr>
              <w:t>(</w:t>
            </w:r>
            <w:sdt>
              <w:sdtPr>
                <w:rPr>
                  <w:b/>
                  <w:color w:val="EF7E2D"/>
                  <w:sz w:val="16"/>
                  <w:szCs w:val="16"/>
                  <w:lang w:val="en-GB"/>
                </w:rPr>
                <w:id w:val="-39897541"/>
                <w:placeholder>
                  <w:docPart w:val="F0106FC7673F4282BC96C6E7308A7F16"/>
                </w:placeholder>
                <w:date w:fullDate="2024-04-30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39411E">
                  <w:rPr>
                    <w:b/>
                    <w:color w:val="EF7E2D"/>
                    <w:sz w:val="16"/>
                    <w:szCs w:val="16"/>
                    <w:lang w:val="en-GB"/>
                  </w:rPr>
                  <w:t>30.04.24</w:t>
                </w:r>
              </w:sdtContent>
            </w:sdt>
            <w:r w:rsidRPr="0039411E">
              <w:rPr>
                <w:b/>
                <w:color w:val="EF7E2D"/>
                <w:sz w:val="16"/>
                <w:szCs w:val="16"/>
                <w:lang w:val="en-GB"/>
              </w:rPr>
              <w:t>)</w:t>
            </w:r>
          </w:p>
          <w:p w14:paraId="7F972067" w14:textId="77777777" w:rsidR="0039411E" w:rsidRPr="0039411E" w:rsidRDefault="0039411E" w:rsidP="0089409F">
            <w:pPr>
              <w:spacing w:before="60" w:after="120"/>
              <w:rPr>
                <w:sz w:val="16"/>
                <w:szCs w:val="16"/>
                <w:lang w:val="en-GB"/>
              </w:rPr>
            </w:pPr>
            <w:r w:rsidRPr="0039411E">
              <w:rPr>
                <w:sz w:val="16"/>
                <w:szCs w:val="16"/>
                <w:lang w:val="en-GB"/>
              </w:rPr>
              <w:t>Vegetable soup</w:t>
            </w:r>
          </w:p>
          <w:p w14:paraId="0C79DFF0" w14:textId="4C4103AF" w:rsidR="00A060AF" w:rsidRPr="0039411E" w:rsidRDefault="0039411E" w:rsidP="00F361BF">
            <w:pPr>
              <w:spacing w:before="60" w:after="120"/>
              <w:rPr>
                <w:sz w:val="16"/>
                <w:szCs w:val="16"/>
                <w:lang w:val="en-GB"/>
              </w:rPr>
            </w:pPr>
            <w:r w:rsidRPr="0039411E">
              <w:rPr>
                <w:sz w:val="16"/>
                <w:szCs w:val="16"/>
                <w:lang w:val="en-GB"/>
              </w:rPr>
              <w:t>Chicken breast with sorrel cream</w:t>
            </w:r>
          </w:p>
        </w:tc>
      </w:tr>
      <w:tr w:rsidR="00A060AF" w:rsidRPr="0039411E" w14:paraId="5E91AE5C" w14:textId="77777777" w:rsidTr="00F361BF">
        <w:trPr>
          <w:trHeight w:hRule="exact" w:val="193"/>
          <w:jc w:val="center"/>
        </w:trPr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D36AE5" w14:textId="77777777" w:rsidR="00A060AF" w:rsidRPr="0039411E" w:rsidRDefault="00A060AF" w:rsidP="00F361BF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7BB8BAD0" w14:textId="77777777" w:rsidR="00A060AF" w:rsidRPr="0039411E" w:rsidRDefault="00A060AF" w:rsidP="00F361B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E3C5C7" w14:textId="77777777" w:rsidR="00A060AF" w:rsidRPr="0039411E" w:rsidRDefault="00A060AF" w:rsidP="00F361BF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55276C30" w14:textId="77777777" w:rsidR="00A060AF" w:rsidRPr="0039411E" w:rsidRDefault="00A060AF" w:rsidP="00F361B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6E41E1" w14:textId="77777777" w:rsidR="00A060AF" w:rsidRPr="0039411E" w:rsidRDefault="00A060AF" w:rsidP="00F361BF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74E249C6" w14:textId="77777777" w:rsidR="00A060AF" w:rsidRPr="0039411E" w:rsidRDefault="00A060AF" w:rsidP="00F361B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35267E" w14:textId="77777777" w:rsidR="00A060AF" w:rsidRPr="0039411E" w:rsidRDefault="00A060AF" w:rsidP="00F361BF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1A128977" w14:textId="77777777" w:rsidR="00A060AF" w:rsidRPr="0039411E" w:rsidRDefault="00A060AF" w:rsidP="00F361B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305DF7" w14:textId="77777777" w:rsidR="00A060AF" w:rsidRPr="0039411E" w:rsidRDefault="00A060AF" w:rsidP="00F361BF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</w:tr>
      <w:tr w:rsidR="00A060AF" w:rsidRPr="00991C82" w14:paraId="2FFC63A8" w14:textId="77777777" w:rsidTr="00F361BF">
        <w:trPr>
          <w:trHeight w:val="1539"/>
          <w:jc w:val="center"/>
        </w:trPr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15DAF344" w14:textId="7C2103D6" w:rsidR="00A060AF" w:rsidRPr="00BF75E7" w:rsidRDefault="00A060AF" w:rsidP="00F361BF">
            <w:pPr>
              <w:spacing w:before="60" w:after="120"/>
              <w:rPr>
                <w:b/>
                <w:color w:val="C2325F"/>
                <w:sz w:val="16"/>
                <w:szCs w:val="16"/>
                <w:lang w:val="en-GB"/>
              </w:rPr>
            </w:pPr>
            <w:r w:rsidRPr="00BF75E7">
              <w:rPr>
                <w:b/>
                <w:color w:val="C2325F"/>
                <w:sz w:val="16"/>
                <w:szCs w:val="16"/>
                <w:lang w:val="en-GB"/>
              </w:rPr>
              <w:t>Wednesday</w:t>
            </w:r>
            <w:r w:rsidRPr="00BF75E7">
              <w:rPr>
                <w:b/>
                <w:color w:val="C2325F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C2325F"/>
                  <w:sz w:val="16"/>
                  <w:szCs w:val="16"/>
                  <w:lang w:val="en-GB"/>
                </w:rPr>
                <w:id w:val="1781220728"/>
                <w:placeholder>
                  <w:docPart w:val="CF6EE7CE82474C0DB20AF384764729ED"/>
                </w:placeholder>
                <w:date w:fullDate="2024-04-03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BF75E7">
                  <w:rPr>
                    <w:b/>
                    <w:color w:val="C2325F"/>
                    <w:sz w:val="16"/>
                    <w:szCs w:val="16"/>
                    <w:lang w:val="en-GB"/>
                  </w:rPr>
                  <w:t>03.04.24</w:t>
                </w:r>
              </w:sdtContent>
            </w:sdt>
            <w:r w:rsidRPr="00BF75E7">
              <w:rPr>
                <w:b/>
                <w:color w:val="C2325F"/>
                <w:sz w:val="16"/>
                <w:szCs w:val="16"/>
                <w:lang w:val="en-GB"/>
              </w:rPr>
              <w:t>)</w:t>
            </w:r>
          </w:p>
          <w:p w14:paraId="474840A0" w14:textId="77777777" w:rsidR="00BF75E7" w:rsidRPr="00BF75E7" w:rsidRDefault="00BF75E7" w:rsidP="00723FE9">
            <w:pPr>
              <w:spacing w:before="60" w:after="120"/>
              <w:rPr>
                <w:b/>
                <w:color w:val="C2325F"/>
                <w:sz w:val="16"/>
                <w:szCs w:val="16"/>
                <w:lang w:val="en-GB"/>
              </w:rPr>
            </w:pPr>
            <w:r w:rsidRPr="00BF75E7">
              <w:rPr>
                <w:sz w:val="16"/>
                <w:szCs w:val="16"/>
                <w:lang w:val="en-GB"/>
              </w:rPr>
              <w:t>Cucumber salad</w:t>
            </w:r>
          </w:p>
          <w:p w14:paraId="727E2189" w14:textId="39E418AF" w:rsidR="00A060AF" w:rsidRPr="00BF75E7" w:rsidRDefault="00BF75E7" w:rsidP="00F361BF">
            <w:pPr>
              <w:spacing w:before="60" w:after="120"/>
              <w:rPr>
                <w:b/>
                <w:color w:val="C2325F"/>
                <w:sz w:val="16"/>
                <w:szCs w:val="16"/>
                <w:lang w:val="en-GB"/>
              </w:rPr>
            </w:pPr>
            <w:r w:rsidRPr="00BF75E7">
              <w:rPr>
                <w:sz w:val="16"/>
                <w:szCs w:val="16"/>
                <w:lang w:val="en-GB"/>
              </w:rPr>
              <w:t>Homemade spring spaetzle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6BD98844" w14:textId="77777777" w:rsidR="00A060AF" w:rsidRPr="00BF75E7" w:rsidRDefault="00A060AF" w:rsidP="00F361B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134D9084" w14:textId="7BEBBE77" w:rsidR="00A060AF" w:rsidRPr="00BF75E7" w:rsidRDefault="00A060AF" w:rsidP="00F361BF">
            <w:pPr>
              <w:spacing w:before="60" w:after="120"/>
              <w:rPr>
                <w:b/>
                <w:color w:val="832D7C"/>
                <w:sz w:val="16"/>
                <w:szCs w:val="16"/>
                <w:lang w:val="en-GB"/>
              </w:rPr>
            </w:pPr>
            <w:r w:rsidRPr="00BF75E7">
              <w:rPr>
                <w:b/>
                <w:color w:val="832D7C"/>
                <w:sz w:val="16"/>
                <w:szCs w:val="16"/>
                <w:lang w:val="en-GB"/>
              </w:rPr>
              <w:t>Wednesday</w:t>
            </w:r>
            <w:r w:rsidRPr="00BF75E7">
              <w:rPr>
                <w:b/>
                <w:color w:val="832D7C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832D7C"/>
                  <w:sz w:val="16"/>
                  <w:szCs w:val="16"/>
                  <w:lang w:val="en-GB"/>
                </w:rPr>
                <w:id w:val="-1990788502"/>
                <w:placeholder>
                  <w:docPart w:val="B6D8D945556A4868B2A9B3AF300A6C6E"/>
                </w:placeholder>
                <w:date w:fullDate="2024-04-10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BF75E7">
                  <w:rPr>
                    <w:b/>
                    <w:color w:val="832D7C"/>
                    <w:sz w:val="16"/>
                    <w:szCs w:val="16"/>
                    <w:lang w:val="en-GB"/>
                  </w:rPr>
                  <w:t>10.04.24</w:t>
                </w:r>
              </w:sdtContent>
            </w:sdt>
            <w:r w:rsidRPr="00BF75E7">
              <w:rPr>
                <w:b/>
                <w:color w:val="832D7C"/>
                <w:sz w:val="16"/>
                <w:szCs w:val="16"/>
                <w:lang w:val="en-GB"/>
              </w:rPr>
              <w:t>)</w:t>
            </w:r>
          </w:p>
          <w:p w14:paraId="21ADDC84" w14:textId="430EA39F" w:rsidR="00A060AF" w:rsidRPr="00BF75E7" w:rsidRDefault="00A060AF" w:rsidP="00F361BF">
            <w:pPr>
              <w:spacing w:before="60" w:after="120"/>
              <w:rPr>
                <w:b/>
                <w:i/>
                <w:iCs/>
                <w:color w:val="832D7C"/>
                <w:sz w:val="16"/>
                <w:szCs w:val="16"/>
                <w:lang w:val="en-GB"/>
              </w:rPr>
            </w:pPr>
            <w:r w:rsidRPr="00BF75E7">
              <w:rPr>
                <w:b/>
                <w:bCs/>
                <w:i/>
                <w:iCs/>
                <w:sz w:val="16"/>
                <w:szCs w:val="16"/>
                <w:lang w:val="en-GB"/>
              </w:rPr>
              <w:t>Qui</w:t>
            </w:r>
            <w:r w:rsidR="00BF75E7" w:rsidRPr="00BF75E7">
              <w:rPr>
                <w:b/>
                <w:bCs/>
                <w:i/>
                <w:iCs/>
                <w:sz w:val="16"/>
                <w:szCs w:val="16"/>
                <w:lang w:val="en-GB"/>
              </w:rPr>
              <w:t>n</w:t>
            </w:r>
            <w:r w:rsidRPr="00BF75E7">
              <w:rPr>
                <w:b/>
                <w:bCs/>
                <w:i/>
                <w:iCs/>
                <w:sz w:val="16"/>
                <w:szCs w:val="16"/>
                <w:lang w:val="en-GB"/>
              </w:rPr>
              <w:t>oa</w:t>
            </w:r>
            <w:r w:rsidR="00BF75E7" w:rsidRPr="00BF75E7">
              <w:rPr>
                <w:b/>
                <w:bCs/>
                <w:i/>
                <w:iCs/>
                <w:sz w:val="16"/>
                <w:szCs w:val="16"/>
                <w:lang w:val="en-GB"/>
              </w:rPr>
              <w:t xml:space="preserve"> s</w:t>
            </w:r>
            <w:r w:rsidRPr="00BF75E7">
              <w:rPr>
                <w:b/>
                <w:bCs/>
                <w:i/>
                <w:iCs/>
                <w:sz w:val="16"/>
                <w:szCs w:val="16"/>
                <w:lang w:val="en-GB"/>
              </w:rPr>
              <w:t>ala</w:t>
            </w:r>
            <w:r w:rsidR="00BF75E7" w:rsidRPr="00BF75E7">
              <w:rPr>
                <w:b/>
                <w:bCs/>
                <w:i/>
                <w:iCs/>
                <w:sz w:val="16"/>
                <w:szCs w:val="16"/>
                <w:lang w:val="en-GB"/>
              </w:rPr>
              <w:t>d</w:t>
            </w:r>
            <w:r w:rsidRPr="00BF75E7">
              <w:rPr>
                <w:b/>
                <w:bCs/>
                <w:i/>
                <w:iCs/>
                <w:sz w:val="16"/>
                <w:szCs w:val="16"/>
                <w:lang w:val="en-GB"/>
              </w:rPr>
              <w:t xml:space="preserve"> </w:t>
            </w:r>
          </w:p>
          <w:p w14:paraId="25F16F26" w14:textId="5ED31191" w:rsidR="00A060AF" w:rsidRPr="00BF75E7" w:rsidRDefault="00BF75E7" w:rsidP="00F361BF">
            <w:pPr>
              <w:spacing w:before="60" w:after="120"/>
              <w:rPr>
                <w:b/>
                <w:color w:val="832D7C"/>
                <w:sz w:val="16"/>
                <w:szCs w:val="16"/>
                <w:lang w:val="en-GB"/>
              </w:rPr>
            </w:pPr>
            <w:r w:rsidRPr="00BF75E7">
              <w:rPr>
                <w:b/>
                <w:bCs/>
                <w:i/>
                <w:iCs/>
                <w:sz w:val="16"/>
                <w:szCs w:val="16"/>
                <w:lang w:val="en-GB"/>
              </w:rPr>
              <w:t xml:space="preserve">Chicken </w:t>
            </w:r>
            <w:r w:rsidR="00A060AF" w:rsidRPr="00BF75E7">
              <w:rPr>
                <w:b/>
                <w:bCs/>
                <w:i/>
                <w:iCs/>
                <w:sz w:val="16"/>
                <w:szCs w:val="16"/>
                <w:lang w:val="en-GB"/>
              </w:rPr>
              <w:t xml:space="preserve">a la Portuguesa </w:t>
            </w:r>
            <w:r w:rsidRPr="00BF75E7">
              <w:rPr>
                <w:b/>
                <w:bCs/>
                <w:i/>
                <w:iCs/>
                <w:sz w:val="16"/>
                <w:szCs w:val="16"/>
                <w:lang w:val="en-GB"/>
              </w:rPr>
              <w:t>with b</w:t>
            </w:r>
            <w:r w:rsidR="00A060AF" w:rsidRPr="00BF75E7">
              <w:rPr>
                <w:b/>
                <w:bCs/>
                <w:i/>
                <w:iCs/>
                <w:sz w:val="16"/>
                <w:szCs w:val="16"/>
                <w:lang w:val="en-GB"/>
              </w:rPr>
              <w:t xml:space="preserve">atatas </w:t>
            </w:r>
            <w:proofErr w:type="spellStart"/>
            <w:r w:rsidR="00A060AF" w:rsidRPr="00BF75E7">
              <w:rPr>
                <w:b/>
                <w:bCs/>
                <w:i/>
                <w:iCs/>
                <w:sz w:val="16"/>
                <w:szCs w:val="16"/>
                <w:lang w:val="en-GB"/>
              </w:rPr>
              <w:t>fritas</w:t>
            </w:r>
            <w:proofErr w:type="spellEnd"/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3A41CB50" w14:textId="77777777" w:rsidR="00A060AF" w:rsidRPr="00BF75E7" w:rsidRDefault="00A060AF" w:rsidP="00F361B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092192FC" w14:textId="0260D0D4" w:rsidR="00A060AF" w:rsidRPr="00BF75E7" w:rsidRDefault="00A060AF" w:rsidP="00F361BF">
            <w:pPr>
              <w:spacing w:before="60" w:after="120"/>
              <w:rPr>
                <w:b/>
                <w:color w:val="75B53C"/>
                <w:sz w:val="16"/>
                <w:szCs w:val="16"/>
                <w:lang w:val="en-GB"/>
              </w:rPr>
            </w:pPr>
            <w:r w:rsidRPr="00BF75E7">
              <w:rPr>
                <w:b/>
                <w:color w:val="75B53C"/>
                <w:sz w:val="16"/>
                <w:szCs w:val="16"/>
                <w:lang w:val="en-GB"/>
              </w:rPr>
              <w:t>Wednesday</w:t>
            </w:r>
            <w:r w:rsidRPr="00BF75E7">
              <w:rPr>
                <w:b/>
                <w:color w:val="75B53C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75B53C"/>
                  <w:sz w:val="16"/>
                  <w:szCs w:val="16"/>
                  <w:lang w:val="en-GB"/>
                </w:rPr>
                <w:id w:val="1025907308"/>
                <w:placeholder>
                  <w:docPart w:val="04F0F971A0B741A6B64FD27B29D58F14"/>
                </w:placeholder>
                <w:date w:fullDate="2024-04-17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BF75E7">
                  <w:rPr>
                    <w:b/>
                    <w:color w:val="75B53C"/>
                    <w:sz w:val="16"/>
                    <w:szCs w:val="16"/>
                    <w:lang w:val="en-GB"/>
                  </w:rPr>
                  <w:t>17.04.24</w:t>
                </w:r>
              </w:sdtContent>
            </w:sdt>
            <w:r w:rsidRPr="00BF75E7">
              <w:rPr>
                <w:b/>
                <w:color w:val="75B53C"/>
                <w:sz w:val="16"/>
                <w:szCs w:val="16"/>
                <w:lang w:val="en-GB"/>
              </w:rPr>
              <w:t>)</w:t>
            </w:r>
          </w:p>
          <w:p w14:paraId="5C1CCF69" w14:textId="77777777" w:rsidR="00BF75E7" w:rsidRPr="00BF75E7" w:rsidRDefault="00BF75E7" w:rsidP="00D11D0C">
            <w:pPr>
              <w:spacing w:before="60" w:after="120"/>
              <w:rPr>
                <w:b/>
                <w:color w:val="75B53C"/>
                <w:sz w:val="16"/>
                <w:szCs w:val="16"/>
                <w:lang w:val="en-GB"/>
              </w:rPr>
            </w:pPr>
            <w:r w:rsidRPr="00BF75E7">
              <w:rPr>
                <w:sz w:val="16"/>
                <w:szCs w:val="16"/>
                <w:lang w:val="en-GB"/>
              </w:rPr>
              <w:t>Salad of young spinach</w:t>
            </w:r>
          </w:p>
          <w:p w14:paraId="5A7DA882" w14:textId="584DD618" w:rsidR="00A060AF" w:rsidRPr="00BF75E7" w:rsidRDefault="00BF75E7" w:rsidP="00F361BF">
            <w:pPr>
              <w:spacing w:before="60" w:after="120"/>
              <w:rPr>
                <w:b/>
                <w:color w:val="75B53C"/>
                <w:sz w:val="16"/>
                <w:szCs w:val="16"/>
                <w:lang w:val="en-GB"/>
              </w:rPr>
            </w:pPr>
            <w:r w:rsidRPr="00BF75E7">
              <w:rPr>
                <w:sz w:val="16"/>
                <w:szCs w:val="16"/>
                <w:lang w:val="en-GB"/>
              </w:rPr>
              <w:t xml:space="preserve">Mie noodles with tofu and vegetables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21B66935" w14:textId="77777777" w:rsidR="00A060AF" w:rsidRPr="00BF75E7" w:rsidRDefault="00A060AF" w:rsidP="00F361B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6DEED1E5" w14:textId="481DA1E4" w:rsidR="00A060AF" w:rsidRPr="00A060AF" w:rsidRDefault="00A060AF" w:rsidP="00F361BF">
            <w:pPr>
              <w:spacing w:before="60" w:after="120"/>
              <w:rPr>
                <w:b/>
                <w:color w:val="F9B129"/>
                <w:sz w:val="16"/>
                <w:szCs w:val="16"/>
                <w:lang w:val="en-GB"/>
              </w:rPr>
            </w:pPr>
            <w:r w:rsidRPr="00A060AF">
              <w:rPr>
                <w:b/>
                <w:color w:val="F9B129"/>
                <w:sz w:val="16"/>
                <w:szCs w:val="16"/>
                <w:lang w:val="en-GB"/>
              </w:rPr>
              <w:t>Wednesday</w:t>
            </w:r>
            <w:r w:rsidRPr="00A060AF">
              <w:rPr>
                <w:b/>
                <w:color w:val="F9B129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F9B129"/>
                  <w:sz w:val="16"/>
                  <w:szCs w:val="16"/>
                  <w:lang w:val="en-GB"/>
                </w:rPr>
                <w:id w:val="-1409837476"/>
                <w:placeholder>
                  <w:docPart w:val="1BE9F369E19A49FE9873EF9E12BAF7F5"/>
                </w:placeholder>
                <w:date w:fullDate="2024-04-17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A060AF">
                  <w:rPr>
                    <w:b/>
                    <w:color w:val="F9B129"/>
                    <w:sz w:val="16"/>
                    <w:szCs w:val="16"/>
                    <w:lang w:val="en-GB"/>
                  </w:rPr>
                  <w:t>17.04.24</w:t>
                </w:r>
              </w:sdtContent>
            </w:sdt>
            <w:r w:rsidRPr="00A060AF">
              <w:rPr>
                <w:b/>
                <w:color w:val="F9B129"/>
                <w:sz w:val="16"/>
                <w:szCs w:val="16"/>
                <w:lang w:val="en-GB"/>
              </w:rPr>
              <w:t>)</w:t>
            </w:r>
          </w:p>
          <w:p w14:paraId="1929D5FE" w14:textId="77777777" w:rsidR="00BF75E7" w:rsidRDefault="00BF75E7" w:rsidP="00BF75E7">
            <w:pPr>
              <w:spacing w:before="60" w:after="120"/>
              <w:rPr>
                <w:bCs/>
                <w:iCs/>
                <w:sz w:val="16"/>
                <w:szCs w:val="16"/>
                <w:lang w:val="en-GB"/>
              </w:rPr>
            </w:pPr>
            <w:r w:rsidRPr="00A060AF">
              <w:rPr>
                <w:bCs/>
                <w:iCs/>
                <w:sz w:val="16"/>
                <w:szCs w:val="16"/>
              </w:rPr>
              <w:t xml:space="preserve">Rice </w:t>
            </w:r>
            <w:proofErr w:type="spellStart"/>
            <w:r w:rsidRPr="00A060AF">
              <w:rPr>
                <w:bCs/>
                <w:iCs/>
                <w:sz w:val="16"/>
                <w:szCs w:val="16"/>
              </w:rPr>
              <w:t>salad</w:t>
            </w:r>
            <w:proofErr w:type="spellEnd"/>
            <w:r w:rsidRPr="00A060AF">
              <w:rPr>
                <w:bCs/>
                <w:iCs/>
                <w:sz w:val="16"/>
                <w:szCs w:val="16"/>
              </w:rPr>
              <w:t xml:space="preserve"> </w:t>
            </w:r>
            <w:proofErr w:type="spellStart"/>
            <w:r w:rsidRPr="00A060AF">
              <w:rPr>
                <w:bCs/>
                <w:iCs/>
                <w:sz w:val="16"/>
                <w:szCs w:val="16"/>
              </w:rPr>
              <w:t>with</w:t>
            </w:r>
            <w:proofErr w:type="spellEnd"/>
            <w:r w:rsidRPr="00A060AF">
              <w:rPr>
                <w:bCs/>
                <w:iCs/>
                <w:sz w:val="16"/>
                <w:szCs w:val="16"/>
              </w:rPr>
              <w:t xml:space="preserve"> </w:t>
            </w:r>
            <w:r>
              <w:rPr>
                <w:bCs/>
                <w:iCs/>
                <w:sz w:val="16"/>
                <w:szCs w:val="16"/>
                <w:lang w:val="en-GB"/>
              </w:rPr>
              <w:t>tuna</w:t>
            </w:r>
          </w:p>
          <w:p w14:paraId="0EC015DC" w14:textId="190F5899" w:rsidR="00A060AF" w:rsidRPr="00A060AF" w:rsidRDefault="00A060AF" w:rsidP="00BF75E7">
            <w:pPr>
              <w:spacing w:before="60" w:after="120"/>
              <w:rPr>
                <w:b/>
                <w:color w:val="F9B129"/>
                <w:sz w:val="16"/>
                <w:szCs w:val="16"/>
                <w:lang w:val="en-GB"/>
              </w:rPr>
            </w:pPr>
            <w:proofErr w:type="spellStart"/>
            <w:r w:rsidRPr="00A060AF">
              <w:rPr>
                <w:bCs/>
                <w:iCs/>
                <w:sz w:val="16"/>
                <w:szCs w:val="16"/>
                <w:lang w:val="en-GB"/>
              </w:rPr>
              <w:t>Tortelini</w:t>
            </w:r>
            <w:proofErr w:type="spellEnd"/>
            <w:r w:rsidRPr="00A060AF">
              <w:rPr>
                <w:bCs/>
                <w:iCs/>
                <w:sz w:val="16"/>
                <w:szCs w:val="16"/>
                <w:lang w:val="en-GB"/>
              </w:rPr>
              <w:t xml:space="preserve"> a la </w:t>
            </w:r>
            <w:proofErr w:type="spellStart"/>
            <w:r w:rsidR="00BF75E7">
              <w:rPr>
                <w:bCs/>
                <w:iCs/>
                <w:sz w:val="16"/>
                <w:szCs w:val="16"/>
                <w:lang w:val="en-GB"/>
              </w:rPr>
              <w:t>c</w:t>
            </w:r>
            <w:r w:rsidRPr="00A060AF">
              <w:rPr>
                <w:bCs/>
                <w:iCs/>
                <w:sz w:val="16"/>
                <w:szCs w:val="16"/>
                <w:lang w:val="en-GB"/>
              </w:rPr>
              <w:t>rèma</w:t>
            </w:r>
            <w:proofErr w:type="spellEnd"/>
            <w:r w:rsidRPr="00A060AF">
              <w:rPr>
                <w:bCs/>
                <w:iCs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7A134A4C" w14:textId="77777777" w:rsidR="00A060AF" w:rsidRPr="00A060AF" w:rsidRDefault="00A060AF" w:rsidP="00F361B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51163A59" w14:textId="2BB3C173" w:rsidR="00A060AF" w:rsidRPr="0051359E" w:rsidRDefault="00A060AF" w:rsidP="00F361BF">
            <w:pPr>
              <w:spacing w:before="60" w:after="120"/>
              <w:rPr>
                <w:b/>
                <w:color w:val="EF7E2D"/>
                <w:sz w:val="16"/>
                <w:szCs w:val="16"/>
              </w:rPr>
            </w:pPr>
            <w:r>
              <w:rPr>
                <w:b/>
                <w:color w:val="EF7E2D"/>
                <w:sz w:val="16"/>
                <w:szCs w:val="16"/>
              </w:rPr>
              <w:t xml:space="preserve">Wednesday </w:t>
            </w:r>
            <w:r w:rsidRPr="0051359E">
              <w:rPr>
                <w:b/>
                <w:color w:val="EF7E2D"/>
                <w:sz w:val="16"/>
                <w:szCs w:val="16"/>
              </w:rPr>
              <w:t>(</w:t>
            </w:r>
            <w:sdt>
              <w:sdtPr>
                <w:rPr>
                  <w:b/>
                  <w:color w:val="EF7E2D"/>
                  <w:sz w:val="16"/>
                  <w:szCs w:val="16"/>
                </w:rPr>
                <w:id w:val="-549839729"/>
                <w:placeholder>
                  <w:docPart w:val="76B119CDF68F4528BAF025494D7BEAB5"/>
                </w:placeholder>
                <w:date w:fullDate="2024-05-01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EF7E2D"/>
                    <w:sz w:val="16"/>
                    <w:szCs w:val="16"/>
                  </w:rPr>
                  <w:t>01.05.24</w:t>
                </w:r>
              </w:sdtContent>
            </w:sdt>
            <w:r w:rsidRPr="0051359E">
              <w:rPr>
                <w:b/>
                <w:color w:val="EF7E2D"/>
                <w:sz w:val="16"/>
                <w:szCs w:val="16"/>
              </w:rPr>
              <w:t>)</w:t>
            </w:r>
          </w:p>
          <w:p w14:paraId="5CC9422B" w14:textId="77777777" w:rsidR="00A060AF" w:rsidRPr="00991C82" w:rsidRDefault="00A060AF" w:rsidP="00F361B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</w:t>
            </w:r>
            <w:r w:rsidRPr="00D47B40">
              <w:rPr>
                <w:b/>
                <w:bCs/>
                <w:sz w:val="72"/>
                <w:szCs w:val="72"/>
              </w:rPr>
              <w:t>*</w:t>
            </w:r>
          </w:p>
        </w:tc>
      </w:tr>
      <w:tr w:rsidR="00A060AF" w:rsidRPr="00991C82" w14:paraId="310FF34E" w14:textId="77777777" w:rsidTr="00F361BF">
        <w:trPr>
          <w:trHeight w:hRule="exact" w:val="193"/>
          <w:jc w:val="center"/>
        </w:trPr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87FD6D" w14:textId="77777777" w:rsidR="00A060AF" w:rsidRPr="00991C82" w:rsidRDefault="00A060AF" w:rsidP="00F361BF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7C11E675" w14:textId="77777777" w:rsidR="00A060AF" w:rsidRPr="00991C82" w:rsidRDefault="00A060AF" w:rsidP="00F361BF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C3089F" w14:textId="77777777" w:rsidR="00A060AF" w:rsidRPr="00991C82" w:rsidRDefault="00A060AF" w:rsidP="00F361BF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362E935B" w14:textId="77777777" w:rsidR="00A060AF" w:rsidRPr="00991C82" w:rsidRDefault="00A060AF" w:rsidP="00F361B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D7CA7F" w14:textId="77777777" w:rsidR="00A060AF" w:rsidRPr="00991C82" w:rsidRDefault="00A060AF" w:rsidP="00F361BF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78804C11" w14:textId="77777777" w:rsidR="00A060AF" w:rsidRPr="00991C82" w:rsidRDefault="00A060AF" w:rsidP="00F361B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F31186" w14:textId="77777777" w:rsidR="00A060AF" w:rsidRPr="00991C82" w:rsidRDefault="00A060AF" w:rsidP="00F361BF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43F42A81" w14:textId="77777777" w:rsidR="00A060AF" w:rsidRPr="00991C82" w:rsidRDefault="00A060AF" w:rsidP="00F361B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0F7534" w14:textId="77777777" w:rsidR="00A060AF" w:rsidRPr="00991C82" w:rsidRDefault="00A060AF" w:rsidP="00F361BF">
            <w:pPr>
              <w:spacing w:before="60" w:after="120"/>
              <w:rPr>
                <w:sz w:val="16"/>
                <w:szCs w:val="16"/>
              </w:rPr>
            </w:pPr>
          </w:p>
        </w:tc>
      </w:tr>
      <w:tr w:rsidR="00A060AF" w:rsidRPr="00991C82" w14:paraId="34D33CB5" w14:textId="77777777" w:rsidTr="00F361BF">
        <w:trPr>
          <w:trHeight w:val="1649"/>
          <w:jc w:val="center"/>
        </w:trPr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4BF5BFA4" w14:textId="4E1AB5A0" w:rsidR="00A060AF" w:rsidRPr="00A060AF" w:rsidRDefault="00A060AF" w:rsidP="00F361BF">
            <w:pPr>
              <w:spacing w:before="60" w:after="120"/>
              <w:rPr>
                <w:b/>
                <w:color w:val="C2325F"/>
                <w:sz w:val="16"/>
                <w:szCs w:val="16"/>
                <w:lang w:val="en-GB"/>
              </w:rPr>
            </w:pPr>
            <w:r w:rsidRPr="00A060AF">
              <w:rPr>
                <w:b/>
                <w:color w:val="C2325F"/>
                <w:sz w:val="16"/>
                <w:szCs w:val="16"/>
                <w:lang w:val="en-GB"/>
              </w:rPr>
              <w:t>Thursday</w:t>
            </w:r>
            <w:r w:rsidRPr="00A060AF">
              <w:rPr>
                <w:b/>
                <w:color w:val="C2325F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C2325F"/>
                  <w:sz w:val="16"/>
                  <w:szCs w:val="16"/>
                  <w:lang w:val="en-GB"/>
                </w:rPr>
                <w:id w:val="-835388505"/>
                <w:placeholder>
                  <w:docPart w:val="D8D16AE47C2C42E7A8EA2145C11F1C35"/>
                </w:placeholder>
                <w:date w:fullDate="2024-04-04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A060AF">
                  <w:rPr>
                    <w:b/>
                    <w:color w:val="C2325F"/>
                    <w:sz w:val="16"/>
                    <w:szCs w:val="16"/>
                    <w:lang w:val="en-GB"/>
                  </w:rPr>
                  <w:t>04.04.24</w:t>
                </w:r>
              </w:sdtContent>
            </w:sdt>
            <w:r w:rsidRPr="00A060AF">
              <w:rPr>
                <w:b/>
                <w:color w:val="C2325F"/>
                <w:sz w:val="16"/>
                <w:szCs w:val="16"/>
                <w:lang w:val="en-GB"/>
              </w:rPr>
              <w:t>)</w:t>
            </w:r>
          </w:p>
          <w:p w14:paraId="067718DC" w14:textId="269A5BB2" w:rsidR="00BF75E7" w:rsidRPr="00A060AF" w:rsidRDefault="00BF75E7" w:rsidP="002D6716">
            <w:pPr>
              <w:spacing w:before="60" w:after="120"/>
              <w:rPr>
                <w:b/>
                <w:color w:val="C2325F"/>
                <w:sz w:val="16"/>
                <w:szCs w:val="16"/>
                <w:lang w:val="en-GB"/>
              </w:rPr>
            </w:pPr>
            <w:proofErr w:type="spellStart"/>
            <w:r w:rsidRPr="00BF75E7">
              <w:rPr>
                <w:sz w:val="16"/>
                <w:szCs w:val="16"/>
                <w:lang w:val="en-GB"/>
              </w:rPr>
              <w:t>Risoni</w:t>
            </w:r>
            <w:proofErr w:type="spellEnd"/>
            <w:r>
              <w:rPr>
                <w:sz w:val="16"/>
                <w:szCs w:val="16"/>
                <w:lang w:val="en-GB"/>
              </w:rPr>
              <w:t xml:space="preserve"> s</w:t>
            </w:r>
            <w:r w:rsidRPr="00BF75E7">
              <w:rPr>
                <w:sz w:val="16"/>
                <w:szCs w:val="16"/>
                <w:lang w:val="en-GB"/>
              </w:rPr>
              <w:t>ala</w:t>
            </w:r>
            <w:r>
              <w:rPr>
                <w:sz w:val="16"/>
                <w:szCs w:val="16"/>
                <w:lang w:val="en-GB"/>
              </w:rPr>
              <w:t>d</w:t>
            </w:r>
            <w:r w:rsidRPr="00BF75E7">
              <w:rPr>
                <w:sz w:val="16"/>
                <w:szCs w:val="16"/>
                <w:lang w:val="en-GB"/>
              </w:rPr>
              <w:t xml:space="preserve"> </w:t>
            </w:r>
          </w:p>
          <w:p w14:paraId="1A7A37CB" w14:textId="22015F94" w:rsidR="00A060AF" w:rsidRPr="00A060AF" w:rsidRDefault="00BF75E7" w:rsidP="00F361BF">
            <w:pPr>
              <w:spacing w:before="60" w:after="120"/>
              <w:rPr>
                <w:b/>
                <w:color w:val="C2325F"/>
                <w:sz w:val="16"/>
                <w:szCs w:val="16"/>
                <w:lang w:val="en-GB"/>
              </w:rPr>
            </w:pPr>
            <w:r w:rsidRPr="00BF75E7">
              <w:rPr>
                <w:sz w:val="16"/>
                <w:szCs w:val="16"/>
                <w:lang w:val="en-GB"/>
              </w:rPr>
              <w:t>Braised chicory with Béchamel-Sauce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5DBB2A08" w14:textId="77777777" w:rsidR="00A060AF" w:rsidRPr="00A060AF" w:rsidRDefault="00A060AF" w:rsidP="00F361B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70485317" w14:textId="48D1D263" w:rsidR="00A060AF" w:rsidRPr="00BF75E7" w:rsidRDefault="00A060AF" w:rsidP="00F361BF">
            <w:pPr>
              <w:spacing w:before="60" w:after="120"/>
              <w:rPr>
                <w:b/>
                <w:color w:val="832D7C"/>
                <w:sz w:val="16"/>
                <w:szCs w:val="16"/>
                <w:lang w:val="en-GB"/>
              </w:rPr>
            </w:pPr>
            <w:r w:rsidRPr="00BF75E7">
              <w:rPr>
                <w:b/>
                <w:color w:val="832D7C"/>
                <w:sz w:val="16"/>
                <w:szCs w:val="16"/>
                <w:lang w:val="en-GB"/>
              </w:rPr>
              <w:t>Thursday</w:t>
            </w:r>
            <w:r w:rsidRPr="00BF75E7">
              <w:rPr>
                <w:b/>
                <w:color w:val="832D7C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832D7C"/>
                  <w:sz w:val="16"/>
                  <w:szCs w:val="16"/>
                  <w:lang w:val="en-GB"/>
                </w:rPr>
                <w:id w:val="-887871455"/>
                <w:placeholder>
                  <w:docPart w:val="44CBB3AFBEB4433CB0F642DA2E2F00EF"/>
                </w:placeholder>
                <w:date w:fullDate="2024-02-08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BF75E7">
                  <w:rPr>
                    <w:b/>
                    <w:color w:val="832D7C"/>
                    <w:sz w:val="16"/>
                    <w:szCs w:val="16"/>
                    <w:lang w:val="en-GB"/>
                  </w:rPr>
                  <w:t>08.02.24</w:t>
                </w:r>
              </w:sdtContent>
            </w:sdt>
            <w:r w:rsidRPr="00BF75E7">
              <w:rPr>
                <w:b/>
                <w:color w:val="832D7C"/>
                <w:sz w:val="16"/>
                <w:szCs w:val="16"/>
                <w:lang w:val="en-GB"/>
              </w:rPr>
              <w:t>)</w:t>
            </w:r>
          </w:p>
          <w:p w14:paraId="617AD6EE" w14:textId="77777777" w:rsidR="00BF75E7" w:rsidRPr="00BF75E7" w:rsidRDefault="00BF75E7" w:rsidP="009F391F">
            <w:pPr>
              <w:spacing w:before="60" w:after="120"/>
              <w:rPr>
                <w:b/>
                <w:color w:val="832D7C"/>
                <w:sz w:val="16"/>
                <w:szCs w:val="16"/>
                <w:lang w:val="en-GB"/>
              </w:rPr>
            </w:pPr>
            <w:r w:rsidRPr="00BF75E7">
              <w:rPr>
                <w:sz w:val="16"/>
                <w:szCs w:val="16"/>
                <w:lang w:val="en-GB"/>
              </w:rPr>
              <w:t>Lettuce</w:t>
            </w:r>
          </w:p>
          <w:p w14:paraId="5832617F" w14:textId="40944466" w:rsidR="00A060AF" w:rsidRPr="00BF75E7" w:rsidRDefault="00BF75E7" w:rsidP="00F361BF">
            <w:pPr>
              <w:spacing w:before="60" w:after="120"/>
              <w:rPr>
                <w:b/>
                <w:color w:val="832D7C"/>
                <w:sz w:val="16"/>
                <w:szCs w:val="16"/>
                <w:lang w:val="en-GB"/>
              </w:rPr>
            </w:pPr>
            <w:r w:rsidRPr="00BF75E7">
              <w:rPr>
                <w:sz w:val="16"/>
                <w:szCs w:val="16"/>
                <w:lang w:val="en-GB"/>
              </w:rPr>
              <w:t xml:space="preserve">Beef broth with vegetables and potatoes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1FD32918" w14:textId="77777777" w:rsidR="00A060AF" w:rsidRPr="00BF75E7" w:rsidRDefault="00A060AF" w:rsidP="00F361B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02DC3D0A" w14:textId="5D30ADFD" w:rsidR="00A060AF" w:rsidRPr="00BF75E7" w:rsidRDefault="00A060AF" w:rsidP="00F361BF">
            <w:pPr>
              <w:spacing w:before="60" w:after="120"/>
              <w:rPr>
                <w:b/>
                <w:color w:val="75B53C"/>
                <w:sz w:val="16"/>
                <w:szCs w:val="16"/>
                <w:lang w:val="en-GB"/>
              </w:rPr>
            </w:pPr>
            <w:r w:rsidRPr="00BF75E7">
              <w:rPr>
                <w:b/>
                <w:color w:val="75B53C"/>
                <w:sz w:val="16"/>
                <w:szCs w:val="16"/>
                <w:lang w:val="en-GB"/>
              </w:rPr>
              <w:t>Thursday</w:t>
            </w:r>
            <w:r w:rsidRPr="00BF75E7">
              <w:rPr>
                <w:b/>
                <w:color w:val="75B53C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75B53C"/>
                  <w:sz w:val="16"/>
                  <w:szCs w:val="16"/>
                  <w:lang w:val="en-GB"/>
                </w:rPr>
                <w:id w:val="-1706866243"/>
                <w:placeholder>
                  <w:docPart w:val="67A5192FA61F4F44880E15F37C0D8349"/>
                </w:placeholder>
                <w:date w:fullDate="2024-04-18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BF75E7">
                  <w:rPr>
                    <w:b/>
                    <w:color w:val="75B53C"/>
                    <w:sz w:val="16"/>
                    <w:szCs w:val="16"/>
                    <w:lang w:val="en-GB"/>
                  </w:rPr>
                  <w:t>18.04.24</w:t>
                </w:r>
              </w:sdtContent>
            </w:sdt>
            <w:r w:rsidRPr="00BF75E7">
              <w:rPr>
                <w:b/>
                <w:color w:val="75B53C"/>
                <w:sz w:val="16"/>
                <w:szCs w:val="16"/>
                <w:lang w:val="en-GB"/>
              </w:rPr>
              <w:t>)</w:t>
            </w:r>
          </w:p>
          <w:p w14:paraId="789E0E63" w14:textId="77777777" w:rsidR="00BF75E7" w:rsidRPr="00BF75E7" w:rsidRDefault="00BF75E7" w:rsidP="00763706">
            <w:pPr>
              <w:spacing w:before="60" w:after="120"/>
              <w:rPr>
                <w:b/>
                <w:i/>
                <w:iCs/>
                <w:color w:val="75B53C"/>
                <w:sz w:val="16"/>
                <w:szCs w:val="16"/>
                <w:lang w:val="en-GB"/>
              </w:rPr>
            </w:pPr>
            <w:r w:rsidRPr="00BF75E7">
              <w:rPr>
                <w:b/>
                <w:bCs/>
                <w:i/>
                <w:iCs/>
                <w:sz w:val="16"/>
                <w:szCs w:val="16"/>
                <w:lang w:val="en-GB"/>
              </w:rPr>
              <w:t xml:space="preserve">Portuguese soup </w:t>
            </w:r>
          </w:p>
          <w:p w14:paraId="62CC71DB" w14:textId="629AEA71" w:rsidR="00A060AF" w:rsidRPr="00BF75E7" w:rsidRDefault="00BF75E7" w:rsidP="00F361BF">
            <w:pPr>
              <w:spacing w:before="60" w:after="120"/>
              <w:rPr>
                <w:b/>
                <w:color w:val="75B53C"/>
                <w:sz w:val="16"/>
                <w:szCs w:val="16"/>
                <w:lang w:val="en-GB"/>
              </w:rPr>
            </w:pPr>
            <w:r w:rsidRPr="00BF75E7">
              <w:rPr>
                <w:b/>
                <w:bCs/>
                <w:i/>
                <w:iCs/>
                <w:sz w:val="16"/>
                <w:szCs w:val="16"/>
                <w:lang w:val="en-GB"/>
              </w:rPr>
              <w:t>Steamed cauliflower with potatoes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5838D89E" w14:textId="77777777" w:rsidR="00A060AF" w:rsidRPr="00BF75E7" w:rsidRDefault="00A060AF" w:rsidP="00F361B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17DAFB1F" w14:textId="43125284" w:rsidR="00A060AF" w:rsidRPr="00BF75E7" w:rsidRDefault="00A060AF" w:rsidP="00F361BF">
            <w:pPr>
              <w:spacing w:before="60" w:after="120"/>
              <w:rPr>
                <w:b/>
                <w:color w:val="F9B129"/>
                <w:sz w:val="16"/>
                <w:szCs w:val="16"/>
                <w:lang w:val="en-GB"/>
              </w:rPr>
            </w:pPr>
            <w:r w:rsidRPr="00BF75E7">
              <w:rPr>
                <w:b/>
                <w:color w:val="F9B129"/>
                <w:sz w:val="16"/>
                <w:szCs w:val="16"/>
                <w:lang w:val="en-GB"/>
              </w:rPr>
              <w:t>Thursday</w:t>
            </w:r>
            <w:r w:rsidRPr="00BF75E7">
              <w:rPr>
                <w:b/>
                <w:color w:val="F9B129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F9B129"/>
                  <w:sz w:val="16"/>
                  <w:szCs w:val="16"/>
                  <w:lang w:val="en-GB"/>
                </w:rPr>
                <w:id w:val="-2001493444"/>
                <w:placeholder>
                  <w:docPart w:val="7262FC8C6A93450D850DA9AB49172AB6"/>
                </w:placeholder>
                <w:date w:fullDate="2024-04-25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BF75E7">
                  <w:rPr>
                    <w:b/>
                    <w:color w:val="F9B129"/>
                    <w:sz w:val="16"/>
                    <w:szCs w:val="16"/>
                    <w:lang w:val="en-GB"/>
                  </w:rPr>
                  <w:t>25.04.24</w:t>
                </w:r>
              </w:sdtContent>
            </w:sdt>
            <w:r w:rsidRPr="00BF75E7">
              <w:rPr>
                <w:b/>
                <w:color w:val="F9B129"/>
                <w:sz w:val="16"/>
                <w:szCs w:val="16"/>
                <w:lang w:val="en-GB"/>
              </w:rPr>
              <w:t>)</w:t>
            </w:r>
          </w:p>
          <w:p w14:paraId="18B9F57F" w14:textId="77777777" w:rsidR="00BF75E7" w:rsidRPr="00BF75E7" w:rsidRDefault="00BF75E7" w:rsidP="006D560C">
            <w:pPr>
              <w:spacing w:before="60" w:after="120"/>
              <w:rPr>
                <w:b/>
                <w:color w:val="F9B129"/>
                <w:sz w:val="16"/>
                <w:szCs w:val="16"/>
                <w:lang w:val="en-GB"/>
              </w:rPr>
            </w:pPr>
            <w:r w:rsidRPr="00BF75E7">
              <w:rPr>
                <w:sz w:val="16"/>
                <w:szCs w:val="16"/>
                <w:lang w:val="en-GB"/>
              </w:rPr>
              <w:t xml:space="preserve">Carrot salad </w:t>
            </w:r>
          </w:p>
          <w:p w14:paraId="2D993CC9" w14:textId="310BCFCC" w:rsidR="00A060AF" w:rsidRPr="00BF75E7" w:rsidRDefault="00BF75E7" w:rsidP="00F361BF">
            <w:pPr>
              <w:spacing w:before="60" w:after="120"/>
              <w:rPr>
                <w:b/>
                <w:color w:val="F9B129"/>
                <w:sz w:val="16"/>
                <w:szCs w:val="16"/>
                <w:lang w:val="en-GB"/>
              </w:rPr>
            </w:pPr>
            <w:r w:rsidRPr="00BF75E7">
              <w:rPr>
                <w:sz w:val="16"/>
                <w:szCs w:val="16"/>
                <w:lang w:val="en-GB"/>
              </w:rPr>
              <w:t xml:space="preserve">Penne with leek sauce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6ABDA4A3" w14:textId="77777777" w:rsidR="00A060AF" w:rsidRPr="00BF75E7" w:rsidRDefault="00A060AF" w:rsidP="00F361B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0861F535" w14:textId="36A9BA77" w:rsidR="00A060AF" w:rsidRPr="007F2B91" w:rsidRDefault="00A060AF" w:rsidP="00F361BF">
            <w:pPr>
              <w:spacing w:before="60" w:after="120"/>
              <w:rPr>
                <w:b/>
                <w:color w:val="EF7E2D"/>
                <w:sz w:val="16"/>
                <w:szCs w:val="16"/>
              </w:rPr>
            </w:pPr>
            <w:proofErr w:type="spellStart"/>
            <w:r>
              <w:rPr>
                <w:b/>
                <w:color w:val="EF7E2D"/>
                <w:sz w:val="16"/>
                <w:szCs w:val="16"/>
              </w:rPr>
              <w:t>Thursday</w:t>
            </w:r>
            <w:proofErr w:type="spellEnd"/>
            <w:r>
              <w:rPr>
                <w:b/>
                <w:color w:val="EF7E2D"/>
                <w:sz w:val="16"/>
                <w:szCs w:val="16"/>
              </w:rPr>
              <w:t xml:space="preserve"> </w:t>
            </w:r>
            <w:r w:rsidRPr="007F2B91">
              <w:rPr>
                <w:b/>
                <w:color w:val="EF7E2D"/>
                <w:sz w:val="16"/>
                <w:szCs w:val="16"/>
              </w:rPr>
              <w:t>(</w:t>
            </w:r>
            <w:sdt>
              <w:sdtPr>
                <w:rPr>
                  <w:b/>
                  <w:color w:val="EF7E2D"/>
                  <w:sz w:val="16"/>
                  <w:szCs w:val="16"/>
                </w:rPr>
                <w:id w:val="1786687631"/>
                <w:placeholder>
                  <w:docPart w:val="097AC536EFDF4F57A546F11CB6FCD77F"/>
                </w:placeholder>
                <w:date w:fullDate="2024-05-02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EF7E2D"/>
                    <w:sz w:val="16"/>
                    <w:szCs w:val="16"/>
                  </w:rPr>
                  <w:t>02.05.24</w:t>
                </w:r>
              </w:sdtContent>
            </w:sdt>
            <w:r w:rsidRPr="007F2B91">
              <w:rPr>
                <w:b/>
                <w:color w:val="EF7E2D"/>
                <w:sz w:val="16"/>
                <w:szCs w:val="16"/>
              </w:rPr>
              <w:t>)</w:t>
            </w:r>
          </w:p>
          <w:p w14:paraId="3108ACA0" w14:textId="77777777" w:rsidR="00A060AF" w:rsidRPr="004115C9" w:rsidRDefault="00A060AF" w:rsidP="00F361BF">
            <w:pPr>
              <w:rPr>
                <w:b/>
                <w:iCs/>
                <w:sz w:val="52"/>
                <w:szCs w:val="52"/>
              </w:rPr>
            </w:pPr>
            <w:r>
              <w:rPr>
                <w:sz w:val="16"/>
                <w:szCs w:val="16"/>
              </w:rPr>
              <w:t xml:space="preserve"> </w:t>
            </w:r>
            <w:r>
              <w:rPr>
                <w:b/>
                <w:iCs/>
                <w:sz w:val="52"/>
                <w:szCs w:val="52"/>
              </w:rPr>
              <w:t xml:space="preserve">    </w:t>
            </w:r>
            <w:r w:rsidRPr="00D47B40">
              <w:rPr>
                <w:b/>
                <w:bCs/>
                <w:sz w:val="72"/>
                <w:szCs w:val="72"/>
              </w:rPr>
              <w:t>*</w:t>
            </w:r>
          </w:p>
        </w:tc>
      </w:tr>
      <w:tr w:rsidR="00A060AF" w:rsidRPr="00991C82" w14:paraId="4D523191" w14:textId="77777777" w:rsidTr="00F361BF">
        <w:trPr>
          <w:trHeight w:hRule="exact" w:val="193"/>
          <w:jc w:val="center"/>
        </w:trPr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CCC9A4" w14:textId="77777777" w:rsidR="00A060AF" w:rsidRPr="00991C82" w:rsidRDefault="00A060AF" w:rsidP="00F361BF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196062E9" w14:textId="77777777" w:rsidR="00A060AF" w:rsidRPr="00991C82" w:rsidRDefault="00A060AF" w:rsidP="00F361BF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BF3F51" w14:textId="77777777" w:rsidR="00A060AF" w:rsidRPr="00991C82" w:rsidRDefault="00A060AF" w:rsidP="00F361BF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40ECC285" w14:textId="77777777" w:rsidR="00A060AF" w:rsidRPr="00991C82" w:rsidRDefault="00A060AF" w:rsidP="00F361B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EF35B7" w14:textId="77777777" w:rsidR="00A060AF" w:rsidRPr="00991C82" w:rsidRDefault="00A060AF" w:rsidP="00F361BF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54EC9FAC" w14:textId="77777777" w:rsidR="00A060AF" w:rsidRPr="00991C82" w:rsidRDefault="00A060AF" w:rsidP="00F361B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B65C6F" w14:textId="77777777" w:rsidR="00A060AF" w:rsidRPr="00991C82" w:rsidRDefault="00A060AF" w:rsidP="00F361BF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3304C4B9" w14:textId="77777777" w:rsidR="00A060AF" w:rsidRPr="00991C82" w:rsidRDefault="00A060AF" w:rsidP="00F361B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FBC219" w14:textId="77777777" w:rsidR="00A060AF" w:rsidRPr="00991C82" w:rsidRDefault="00A060AF" w:rsidP="00F361BF">
            <w:pPr>
              <w:spacing w:before="60" w:after="120"/>
              <w:rPr>
                <w:sz w:val="16"/>
                <w:szCs w:val="16"/>
              </w:rPr>
            </w:pPr>
          </w:p>
        </w:tc>
      </w:tr>
      <w:tr w:rsidR="00A060AF" w:rsidRPr="00991C82" w14:paraId="41B84C50" w14:textId="77777777" w:rsidTr="00F361BF">
        <w:trPr>
          <w:trHeight w:val="1611"/>
          <w:jc w:val="center"/>
        </w:trPr>
        <w:tc>
          <w:tcPr>
            <w:tcW w:w="2057" w:type="dxa"/>
            <w:tcBorders>
              <w:top w:val="single" w:sz="4" w:space="0" w:color="auto"/>
            </w:tcBorders>
          </w:tcPr>
          <w:p w14:paraId="65446483" w14:textId="0F73ED1E" w:rsidR="00A060AF" w:rsidRPr="00BF75E7" w:rsidRDefault="00A060AF" w:rsidP="00F361BF">
            <w:pPr>
              <w:spacing w:before="60" w:after="120"/>
              <w:rPr>
                <w:b/>
                <w:color w:val="C2325F"/>
                <w:sz w:val="16"/>
                <w:szCs w:val="16"/>
                <w:lang w:val="en-GB"/>
              </w:rPr>
            </w:pPr>
            <w:r w:rsidRPr="00BF75E7">
              <w:rPr>
                <w:b/>
                <w:color w:val="C2325F"/>
                <w:sz w:val="16"/>
                <w:szCs w:val="16"/>
                <w:lang w:val="en-GB"/>
              </w:rPr>
              <w:t>Fr</w:t>
            </w:r>
            <w:r w:rsidRPr="00BF75E7">
              <w:rPr>
                <w:b/>
                <w:color w:val="C2325F"/>
                <w:sz w:val="16"/>
                <w:szCs w:val="16"/>
                <w:lang w:val="en-GB"/>
              </w:rPr>
              <w:t>iday</w:t>
            </w:r>
            <w:r w:rsidRPr="00BF75E7">
              <w:rPr>
                <w:b/>
                <w:color w:val="C2325F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C2325F"/>
                  <w:sz w:val="16"/>
                  <w:szCs w:val="16"/>
                  <w:lang w:val="en-GB"/>
                </w:rPr>
                <w:id w:val="-1523785552"/>
                <w:placeholder>
                  <w:docPart w:val="B339294933944F3EA893DAEF092E82D9"/>
                </w:placeholder>
                <w:date w:fullDate="2024-04-05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BF75E7">
                  <w:rPr>
                    <w:b/>
                    <w:color w:val="C2325F"/>
                    <w:sz w:val="16"/>
                    <w:szCs w:val="16"/>
                    <w:lang w:val="en-GB"/>
                  </w:rPr>
                  <w:t>05.04.24</w:t>
                </w:r>
              </w:sdtContent>
            </w:sdt>
            <w:r w:rsidRPr="00BF75E7">
              <w:rPr>
                <w:b/>
                <w:color w:val="C2325F"/>
                <w:sz w:val="16"/>
                <w:szCs w:val="16"/>
                <w:lang w:val="en-GB"/>
              </w:rPr>
              <w:t>)</w:t>
            </w:r>
          </w:p>
          <w:p w14:paraId="44C1C047" w14:textId="77777777" w:rsidR="00BF75E7" w:rsidRPr="00BF75E7" w:rsidRDefault="00BF75E7" w:rsidP="00644117">
            <w:pPr>
              <w:spacing w:before="60" w:after="120"/>
              <w:rPr>
                <w:b/>
                <w:color w:val="C2325F"/>
                <w:sz w:val="16"/>
                <w:szCs w:val="16"/>
                <w:lang w:val="en-GB"/>
              </w:rPr>
            </w:pPr>
            <w:r w:rsidRPr="00BF75E7"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  <w:t xml:space="preserve">Tomato </w:t>
            </w:r>
            <w:proofErr w:type="gramStart"/>
            <w:r w:rsidRPr="00BF75E7"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  <w:t>salad</w:t>
            </w:r>
            <w:proofErr w:type="gramEnd"/>
            <w:r w:rsidRPr="00BF75E7"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  <w:p w14:paraId="65001D24" w14:textId="57FA4C3E" w:rsidR="00A060AF" w:rsidRPr="00BF75E7" w:rsidRDefault="00BF75E7" w:rsidP="00F361BF">
            <w:pPr>
              <w:spacing w:before="60" w:after="120"/>
              <w:rPr>
                <w:b/>
                <w:color w:val="C2325F"/>
                <w:sz w:val="16"/>
                <w:szCs w:val="16"/>
                <w:lang w:val="en-GB"/>
              </w:rPr>
            </w:pPr>
            <w:r w:rsidRPr="00BF75E7"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  <w:t xml:space="preserve">Bacalao with fish and potatoes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506ACB4A" w14:textId="77777777" w:rsidR="00A060AF" w:rsidRPr="00BF75E7" w:rsidRDefault="00A060AF" w:rsidP="00F361B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7" w:type="dxa"/>
            <w:tcBorders>
              <w:top w:val="single" w:sz="4" w:space="0" w:color="auto"/>
            </w:tcBorders>
          </w:tcPr>
          <w:p w14:paraId="2C05AE3A" w14:textId="2BBB3318" w:rsidR="00A060AF" w:rsidRPr="00BF75E7" w:rsidRDefault="00A060AF" w:rsidP="00F361BF">
            <w:pPr>
              <w:spacing w:before="60" w:after="120"/>
              <w:rPr>
                <w:b/>
                <w:color w:val="832D7C"/>
                <w:sz w:val="16"/>
                <w:szCs w:val="16"/>
                <w:lang w:val="en-GB"/>
              </w:rPr>
            </w:pPr>
            <w:r w:rsidRPr="00BF75E7">
              <w:rPr>
                <w:b/>
                <w:color w:val="832D7C"/>
                <w:sz w:val="16"/>
                <w:szCs w:val="16"/>
                <w:lang w:val="en-GB"/>
              </w:rPr>
              <w:t>Fr</w:t>
            </w:r>
            <w:r w:rsidRPr="00BF75E7">
              <w:rPr>
                <w:b/>
                <w:color w:val="832D7C"/>
                <w:sz w:val="16"/>
                <w:szCs w:val="16"/>
                <w:lang w:val="en-GB"/>
              </w:rPr>
              <w:t>iday</w:t>
            </w:r>
            <w:r w:rsidRPr="00BF75E7">
              <w:rPr>
                <w:b/>
                <w:color w:val="832D7C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832D7C"/>
                  <w:sz w:val="16"/>
                  <w:szCs w:val="16"/>
                  <w:lang w:val="en-GB"/>
                </w:rPr>
                <w:id w:val="-1279641677"/>
                <w:placeholder>
                  <w:docPart w:val="B0B7963D74D6473F81EFECDE72415268"/>
                </w:placeholder>
                <w:date w:fullDate="2024-04-12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BF75E7">
                  <w:rPr>
                    <w:b/>
                    <w:color w:val="832D7C"/>
                    <w:sz w:val="16"/>
                    <w:szCs w:val="16"/>
                    <w:lang w:val="en-GB"/>
                  </w:rPr>
                  <w:t>12.04.24</w:t>
                </w:r>
              </w:sdtContent>
            </w:sdt>
            <w:r w:rsidRPr="00BF75E7">
              <w:rPr>
                <w:b/>
                <w:color w:val="832D7C"/>
                <w:sz w:val="16"/>
                <w:szCs w:val="16"/>
                <w:lang w:val="en-GB"/>
              </w:rPr>
              <w:t>)</w:t>
            </w:r>
          </w:p>
          <w:p w14:paraId="51678061" w14:textId="77777777" w:rsidR="00BF75E7" w:rsidRPr="00BF75E7" w:rsidRDefault="00BF75E7" w:rsidP="00AD673D">
            <w:pPr>
              <w:spacing w:before="60" w:after="120"/>
              <w:rPr>
                <w:b/>
                <w:color w:val="832D7C"/>
                <w:sz w:val="16"/>
                <w:szCs w:val="16"/>
                <w:lang w:val="en-GB"/>
              </w:rPr>
            </w:pPr>
            <w:r w:rsidRPr="00BF75E7">
              <w:rPr>
                <w:sz w:val="16"/>
                <w:szCs w:val="16"/>
                <w:lang w:val="en-GB"/>
              </w:rPr>
              <w:t xml:space="preserve">Bean salad with </w:t>
            </w:r>
            <w:proofErr w:type="gramStart"/>
            <w:r w:rsidRPr="00BF75E7">
              <w:rPr>
                <w:sz w:val="16"/>
                <w:szCs w:val="16"/>
                <w:lang w:val="en-GB"/>
              </w:rPr>
              <w:t>tomatoes</w:t>
            </w:r>
            <w:proofErr w:type="gramEnd"/>
            <w:r w:rsidRPr="00BF75E7">
              <w:rPr>
                <w:sz w:val="16"/>
                <w:szCs w:val="16"/>
                <w:lang w:val="en-GB"/>
              </w:rPr>
              <w:t xml:space="preserve"> </w:t>
            </w:r>
          </w:p>
          <w:p w14:paraId="338DD451" w14:textId="0AB4E34E" w:rsidR="00A060AF" w:rsidRPr="00BF75E7" w:rsidRDefault="00BF75E7" w:rsidP="00F361BF">
            <w:pPr>
              <w:spacing w:before="60" w:after="120"/>
              <w:rPr>
                <w:b/>
                <w:color w:val="832D7C"/>
                <w:sz w:val="16"/>
                <w:szCs w:val="16"/>
                <w:lang w:val="en-GB"/>
              </w:rPr>
            </w:pPr>
            <w:proofErr w:type="spellStart"/>
            <w:r w:rsidRPr="00BF75E7">
              <w:rPr>
                <w:sz w:val="16"/>
                <w:szCs w:val="16"/>
                <w:lang w:val="en-GB"/>
              </w:rPr>
              <w:t>Colorful</w:t>
            </w:r>
            <w:proofErr w:type="spellEnd"/>
            <w:r w:rsidRPr="00BF75E7">
              <w:rPr>
                <w:sz w:val="16"/>
                <w:szCs w:val="16"/>
                <w:lang w:val="en-GB"/>
              </w:rPr>
              <w:t xml:space="preserve"> vegetable gratin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6316EE3B" w14:textId="77777777" w:rsidR="00A060AF" w:rsidRPr="00BF75E7" w:rsidRDefault="00A060AF" w:rsidP="00F361B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</w:tcBorders>
          </w:tcPr>
          <w:p w14:paraId="01BE403A" w14:textId="384BC84E" w:rsidR="00A060AF" w:rsidRPr="00BF75E7" w:rsidRDefault="00A060AF" w:rsidP="00F361BF">
            <w:pPr>
              <w:spacing w:before="60" w:after="120"/>
              <w:rPr>
                <w:b/>
                <w:color w:val="75B53C"/>
                <w:sz w:val="16"/>
                <w:szCs w:val="16"/>
                <w:lang w:val="en-GB"/>
              </w:rPr>
            </w:pPr>
            <w:r w:rsidRPr="00BF75E7">
              <w:rPr>
                <w:b/>
                <w:color w:val="75B53C"/>
                <w:sz w:val="16"/>
                <w:szCs w:val="16"/>
                <w:lang w:val="en-GB"/>
              </w:rPr>
              <w:t>Fr</w:t>
            </w:r>
            <w:r w:rsidRPr="00BF75E7">
              <w:rPr>
                <w:b/>
                <w:color w:val="75B53C"/>
                <w:sz w:val="16"/>
                <w:szCs w:val="16"/>
                <w:lang w:val="en-GB"/>
              </w:rPr>
              <w:t>iday</w:t>
            </w:r>
            <w:r w:rsidR="00BF75E7" w:rsidRPr="00BF75E7">
              <w:rPr>
                <w:b/>
                <w:color w:val="75B53C"/>
                <w:sz w:val="16"/>
                <w:szCs w:val="16"/>
                <w:lang w:val="en-GB"/>
              </w:rPr>
              <w:t xml:space="preserve"> </w:t>
            </w:r>
            <w:r w:rsidRPr="00BF75E7">
              <w:rPr>
                <w:b/>
                <w:color w:val="75B53C"/>
                <w:sz w:val="16"/>
                <w:szCs w:val="16"/>
                <w:lang w:val="en-GB"/>
              </w:rPr>
              <w:t>(</w:t>
            </w:r>
            <w:sdt>
              <w:sdtPr>
                <w:rPr>
                  <w:b/>
                  <w:color w:val="75B53C"/>
                  <w:sz w:val="16"/>
                  <w:szCs w:val="16"/>
                  <w:lang w:val="en-GB"/>
                </w:rPr>
                <w:id w:val="1505937311"/>
                <w:placeholder>
                  <w:docPart w:val="DAB2BC3D2F134AB0A393DA008B166D23"/>
                </w:placeholder>
                <w:date w:fullDate="2024-04-19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BF75E7">
                  <w:rPr>
                    <w:b/>
                    <w:color w:val="75B53C"/>
                    <w:sz w:val="16"/>
                    <w:szCs w:val="16"/>
                    <w:lang w:val="en-GB"/>
                  </w:rPr>
                  <w:t>19.04.24</w:t>
                </w:r>
              </w:sdtContent>
            </w:sdt>
            <w:r w:rsidRPr="00BF75E7">
              <w:rPr>
                <w:b/>
                <w:color w:val="75B53C"/>
                <w:sz w:val="16"/>
                <w:szCs w:val="16"/>
                <w:lang w:val="en-GB"/>
              </w:rPr>
              <w:t>)</w:t>
            </w:r>
          </w:p>
          <w:p w14:paraId="474D463E" w14:textId="77777777" w:rsidR="00BF75E7" w:rsidRPr="00BF75E7" w:rsidRDefault="00BF75E7" w:rsidP="004D1638">
            <w:pPr>
              <w:spacing w:before="60" w:after="120"/>
              <w:rPr>
                <w:b/>
                <w:color w:val="75B53C"/>
                <w:sz w:val="16"/>
                <w:szCs w:val="16"/>
                <w:lang w:val="en-GB"/>
              </w:rPr>
            </w:pPr>
            <w:r w:rsidRPr="00BF75E7">
              <w:rPr>
                <w:sz w:val="16"/>
                <w:szCs w:val="16"/>
                <w:lang w:val="en-GB"/>
              </w:rPr>
              <w:t xml:space="preserve">Chickpea Salad </w:t>
            </w:r>
          </w:p>
          <w:p w14:paraId="33F1CE6E" w14:textId="7A8CA039" w:rsidR="00A060AF" w:rsidRPr="00BF75E7" w:rsidRDefault="00BF75E7" w:rsidP="00F361BF">
            <w:pPr>
              <w:spacing w:before="60" w:after="120"/>
              <w:rPr>
                <w:b/>
                <w:color w:val="75B53C"/>
                <w:sz w:val="16"/>
                <w:szCs w:val="16"/>
                <w:lang w:val="en-GB"/>
              </w:rPr>
            </w:pPr>
            <w:r w:rsidRPr="00BF75E7">
              <w:rPr>
                <w:sz w:val="16"/>
                <w:szCs w:val="16"/>
                <w:lang w:val="en-GB"/>
              </w:rPr>
              <w:t xml:space="preserve">Salmon in puff pastry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5E891A91" w14:textId="77777777" w:rsidR="00A060AF" w:rsidRPr="00BF75E7" w:rsidRDefault="00A060AF" w:rsidP="00F361B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</w:tcBorders>
          </w:tcPr>
          <w:p w14:paraId="4CCD06E4" w14:textId="4E5033BF" w:rsidR="00A060AF" w:rsidRPr="00BF75E7" w:rsidRDefault="00A060AF" w:rsidP="00F361BF">
            <w:pPr>
              <w:spacing w:before="60" w:after="120"/>
              <w:rPr>
                <w:b/>
                <w:bCs/>
                <w:sz w:val="72"/>
                <w:szCs w:val="72"/>
                <w:lang w:val="en-GB"/>
              </w:rPr>
            </w:pPr>
            <w:r w:rsidRPr="00BF75E7">
              <w:rPr>
                <w:b/>
                <w:color w:val="F9B129"/>
                <w:sz w:val="16"/>
                <w:szCs w:val="16"/>
                <w:lang w:val="en-GB"/>
              </w:rPr>
              <w:t>Fr</w:t>
            </w:r>
            <w:r w:rsidRPr="00BF75E7">
              <w:rPr>
                <w:b/>
                <w:color w:val="F9B129"/>
                <w:sz w:val="16"/>
                <w:szCs w:val="16"/>
                <w:lang w:val="en-GB"/>
              </w:rPr>
              <w:t>iday</w:t>
            </w:r>
            <w:r w:rsidR="00BF75E7" w:rsidRPr="00BF75E7">
              <w:rPr>
                <w:b/>
                <w:color w:val="F9B129"/>
                <w:sz w:val="16"/>
                <w:szCs w:val="16"/>
                <w:lang w:val="en-GB"/>
              </w:rPr>
              <w:t xml:space="preserve"> </w:t>
            </w:r>
            <w:r w:rsidRPr="00BF75E7">
              <w:rPr>
                <w:b/>
                <w:color w:val="F9B129"/>
                <w:sz w:val="16"/>
                <w:szCs w:val="16"/>
                <w:lang w:val="en-GB"/>
              </w:rPr>
              <w:t>(</w:t>
            </w:r>
            <w:sdt>
              <w:sdtPr>
                <w:rPr>
                  <w:b/>
                  <w:color w:val="F9B129"/>
                  <w:sz w:val="16"/>
                  <w:szCs w:val="16"/>
                  <w:lang w:val="en-GB"/>
                </w:rPr>
                <w:id w:val="552822513"/>
                <w:placeholder>
                  <w:docPart w:val="741DEC07506C49B0817F94D8F934DB60"/>
                </w:placeholder>
                <w:date w:fullDate="2024-04-26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BF75E7">
                  <w:rPr>
                    <w:b/>
                    <w:color w:val="F9B129"/>
                    <w:sz w:val="16"/>
                    <w:szCs w:val="16"/>
                    <w:lang w:val="en-GB"/>
                  </w:rPr>
                  <w:t>26.04.24</w:t>
                </w:r>
              </w:sdtContent>
            </w:sdt>
            <w:r w:rsidRPr="00BF75E7">
              <w:rPr>
                <w:b/>
                <w:bCs/>
                <w:sz w:val="72"/>
                <w:szCs w:val="72"/>
                <w:lang w:val="en-GB"/>
              </w:rPr>
              <w:t xml:space="preserve">    </w:t>
            </w:r>
          </w:p>
          <w:p w14:paraId="1DC28279" w14:textId="77777777" w:rsidR="00BF75E7" w:rsidRPr="00BF75E7" w:rsidRDefault="00BF75E7" w:rsidP="00B61143">
            <w:pPr>
              <w:spacing w:before="60" w:after="120"/>
              <w:rPr>
                <w:b/>
                <w:bCs/>
                <w:i/>
                <w:iCs/>
                <w:sz w:val="72"/>
                <w:szCs w:val="72"/>
                <w:lang w:val="en-GB"/>
              </w:rPr>
            </w:pPr>
            <w:r w:rsidRPr="00BF75E7">
              <w:rPr>
                <w:b/>
                <w:i/>
                <w:iCs/>
                <w:sz w:val="16"/>
                <w:szCs w:val="16"/>
                <w:lang w:val="en-GB"/>
              </w:rPr>
              <w:t xml:space="preserve">Steamed leeks with </w:t>
            </w:r>
            <w:proofErr w:type="gramStart"/>
            <w:r w:rsidRPr="00BF75E7">
              <w:rPr>
                <w:b/>
                <w:i/>
                <w:iCs/>
                <w:sz w:val="16"/>
                <w:szCs w:val="16"/>
                <w:lang w:val="en-GB"/>
              </w:rPr>
              <w:t>vinaigrette</w:t>
            </w:r>
            <w:proofErr w:type="gramEnd"/>
            <w:r w:rsidRPr="00BF75E7">
              <w:rPr>
                <w:b/>
                <w:i/>
                <w:iCs/>
                <w:sz w:val="16"/>
                <w:szCs w:val="16"/>
                <w:lang w:val="en-GB"/>
              </w:rPr>
              <w:t xml:space="preserve"> </w:t>
            </w:r>
          </w:p>
          <w:p w14:paraId="187A2FF8" w14:textId="4A14290F" w:rsidR="00A060AF" w:rsidRPr="00BF75E7" w:rsidRDefault="00BF75E7" w:rsidP="00F361BF">
            <w:pPr>
              <w:spacing w:before="60" w:after="120"/>
              <w:rPr>
                <w:b/>
                <w:bCs/>
                <w:sz w:val="72"/>
                <w:szCs w:val="72"/>
                <w:lang w:val="en-GB"/>
              </w:rPr>
            </w:pPr>
            <w:proofErr w:type="spellStart"/>
            <w:r w:rsidRPr="00BF75E7">
              <w:rPr>
                <w:b/>
                <w:i/>
                <w:iCs/>
                <w:sz w:val="16"/>
                <w:szCs w:val="16"/>
                <w:lang w:val="en-GB"/>
              </w:rPr>
              <w:t>Caladerida</w:t>
            </w:r>
            <w:proofErr w:type="spellEnd"/>
            <w:r w:rsidRPr="00BF75E7">
              <w:rPr>
                <w:b/>
                <w:i/>
                <w:iCs/>
                <w:sz w:val="16"/>
                <w:szCs w:val="16"/>
                <w:lang w:val="en-GB"/>
              </w:rPr>
              <w:t xml:space="preserve"> ragout with potatoes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228F0D58" w14:textId="77777777" w:rsidR="00A060AF" w:rsidRPr="00BF75E7" w:rsidRDefault="00A060AF" w:rsidP="00F361B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</w:tcBorders>
          </w:tcPr>
          <w:p w14:paraId="64FFB10C" w14:textId="17C694EC" w:rsidR="00A060AF" w:rsidRPr="0051359E" w:rsidRDefault="00A060AF" w:rsidP="00F361BF">
            <w:pPr>
              <w:spacing w:before="60" w:after="120"/>
              <w:rPr>
                <w:b/>
                <w:color w:val="EF7E2D"/>
                <w:sz w:val="16"/>
                <w:szCs w:val="16"/>
              </w:rPr>
            </w:pPr>
            <w:r w:rsidRPr="0051359E">
              <w:rPr>
                <w:b/>
                <w:color w:val="EF7E2D"/>
                <w:sz w:val="16"/>
                <w:szCs w:val="16"/>
              </w:rPr>
              <w:t>Fr</w:t>
            </w:r>
            <w:r>
              <w:rPr>
                <w:b/>
                <w:color w:val="EF7E2D"/>
                <w:sz w:val="16"/>
                <w:szCs w:val="16"/>
              </w:rPr>
              <w:t>iday</w:t>
            </w:r>
            <w:r w:rsidRPr="0051359E">
              <w:rPr>
                <w:b/>
                <w:color w:val="EF7E2D"/>
                <w:sz w:val="16"/>
                <w:szCs w:val="16"/>
              </w:rPr>
              <w:t xml:space="preserve"> (</w:t>
            </w:r>
            <w:sdt>
              <w:sdtPr>
                <w:rPr>
                  <w:b/>
                  <w:color w:val="EF7E2D"/>
                  <w:sz w:val="16"/>
                  <w:szCs w:val="16"/>
                </w:rPr>
                <w:id w:val="775061929"/>
                <w:placeholder>
                  <w:docPart w:val="94F7AA6142F64D8EADAEE1FD2E49C151"/>
                </w:placeholder>
                <w:date w:fullDate="2024-05-03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EF7E2D"/>
                    <w:sz w:val="16"/>
                    <w:szCs w:val="16"/>
                  </w:rPr>
                  <w:t>03.05.24</w:t>
                </w:r>
              </w:sdtContent>
            </w:sdt>
            <w:r w:rsidRPr="0051359E">
              <w:rPr>
                <w:b/>
                <w:color w:val="EF7E2D"/>
                <w:sz w:val="16"/>
                <w:szCs w:val="16"/>
              </w:rPr>
              <w:t>)</w:t>
            </w:r>
          </w:p>
          <w:p w14:paraId="40380F86" w14:textId="77777777" w:rsidR="00A060AF" w:rsidRPr="004115C9" w:rsidRDefault="00A060AF" w:rsidP="00F361BF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52"/>
                <w:szCs w:val="52"/>
              </w:rPr>
              <w:t xml:space="preserve">    </w:t>
            </w:r>
            <w:r w:rsidRPr="00D47B40">
              <w:rPr>
                <w:b/>
                <w:bCs/>
                <w:sz w:val="72"/>
                <w:szCs w:val="72"/>
              </w:rPr>
              <w:t>*</w:t>
            </w:r>
          </w:p>
        </w:tc>
      </w:tr>
    </w:tbl>
    <w:p w14:paraId="0D9616E2" w14:textId="1D6D9EB7" w:rsidR="00273EED" w:rsidRPr="00937705" w:rsidRDefault="00937705" w:rsidP="00937705">
      <w:pPr>
        <w:tabs>
          <w:tab w:val="left" w:pos="284"/>
        </w:tabs>
        <w:rPr>
          <w:b/>
          <w:i/>
          <w:sz w:val="16"/>
          <w:szCs w:val="16"/>
          <w:lang w:val="en-GB"/>
        </w:rPr>
      </w:pPr>
      <w:r w:rsidRPr="00A060AF">
        <w:rPr>
          <w:b/>
          <w:i/>
          <w:sz w:val="16"/>
          <w:szCs w:val="16"/>
          <w:lang w:val="en-GB"/>
        </w:rPr>
        <w:tab/>
      </w:r>
      <w:r w:rsidRPr="00937705">
        <w:rPr>
          <w:b/>
          <w:i/>
          <w:sz w:val="16"/>
          <w:szCs w:val="16"/>
          <w:lang w:val="en-GB"/>
        </w:rPr>
        <w:t xml:space="preserve">Specialties according to the pedagogical theme of the month: </w:t>
      </w:r>
      <w:r w:rsidR="00A060AF">
        <w:rPr>
          <w:b/>
          <w:i/>
          <w:sz w:val="16"/>
          <w:szCs w:val="16"/>
          <w:lang w:val="en-GB"/>
        </w:rPr>
        <w:t>Portugal</w:t>
      </w:r>
    </w:p>
    <w:p w14:paraId="51F896FF" w14:textId="77777777" w:rsidR="0030674B" w:rsidRPr="00937705" w:rsidRDefault="0030674B" w:rsidP="00787826">
      <w:pPr>
        <w:tabs>
          <w:tab w:val="left" w:pos="9320"/>
          <w:tab w:val="left" w:pos="10680"/>
        </w:tabs>
        <w:rPr>
          <w:sz w:val="16"/>
          <w:szCs w:val="16"/>
          <w:lang w:val="en-GB"/>
        </w:rPr>
      </w:pPr>
    </w:p>
    <w:sectPr w:rsidR="0030674B" w:rsidRPr="00937705" w:rsidSect="00555B26">
      <w:headerReference w:type="default" r:id="rId7"/>
      <w:footerReference w:type="default" r:id="rId8"/>
      <w:pgSz w:w="11906" w:h="16838"/>
      <w:pgMar w:top="2552" w:right="0" w:bottom="426" w:left="0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9F3714" w14:textId="77777777" w:rsidR="00555B26" w:rsidRDefault="00555B26" w:rsidP="008A28A9">
      <w:pPr>
        <w:spacing w:before="0"/>
      </w:pPr>
      <w:r>
        <w:separator/>
      </w:r>
    </w:p>
  </w:endnote>
  <w:endnote w:type="continuationSeparator" w:id="0">
    <w:p w14:paraId="2ED66843" w14:textId="77777777" w:rsidR="00555B26" w:rsidRDefault="00555B26" w:rsidP="008A28A9">
      <w:pPr>
        <w:spacing w:before="0"/>
      </w:pPr>
      <w:r>
        <w:continuationSeparator/>
      </w:r>
    </w:p>
  </w:endnote>
  <w:endnote w:type="continuationNotice" w:id="1">
    <w:p w14:paraId="019B6F8B" w14:textId="77777777" w:rsidR="00555B26" w:rsidRDefault="00555B26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CE2EEA" w14:textId="77777777" w:rsidR="008E239D" w:rsidRPr="00937705" w:rsidRDefault="00787826" w:rsidP="00F95422">
    <w:pPr>
      <w:tabs>
        <w:tab w:val="left" w:pos="284"/>
      </w:tabs>
      <w:spacing w:before="0" w:after="100"/>
      <w:ind w:left="284" w:hanging="284"/>
      <w:rPr>
        <w:i/>
        <w:iCs/>
        <w:sz w:val="12"/>
        <w:szCs w:val="12"/>
        <w:lang w:val="en-GB"/>
      </w:rPr>
    </w:pPr>
    <w:r>
      <w:rPr>
        <w:noProof/>
      </w:rPr>
      <w:drawing>
        <wp:anchor distT="0" distB="0" distL="114300" distR="114300" simplePos="0" relativeHeight="251658242" behindDoc="1" locked="0" layoutInCell="1" allowOverlap="1" wp14:anchorId="1220340A" wp14:editId="7879141C">
          <wp:simplePos x="0" y="0"/>
          <wp:positionH relativeFrom="column">
            <wp:posOffset>5172076</wp:posOffset>
          </wp:positionH>
          <wp:positionV relativeFrom="paragraph">
            <wp:posOffset>-1671956</wp:posOffset>
          </wp:positionV>
          <wp:extent cx="1905000" cy="1336675"/>
          <wp:effectExtent l="38100" t="57150" r="38100" b="53975"/>
          <wp:wrapNone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1439909">
                    <a:off x="0" y="0"/>
                    <a:ext cx="1905000" cy="1336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595C" w:rsidRPr="00937705">
      <w:rPr>
        <w:sz w:val="12"/>
        <w:szCs w:val="12"/>
        <w:lang w:val="en-GB"/>
      </w:rPr>
      <w:tab/>
    </w:r>
    <w:r w:rsidR="00937705" w:rsidRPr="00937705">
      <w:rPr>
        <w:i/>
        <w:iCs/>
        <w:sz w:val="18"/>
        <w:szCs w:val="18"/>
        <w:lang w:val="en-GB"/>
      </w:rPr>
      <w:t>Deviations are declared in the daily menu</w:t>
    </w:r>
    <w:r w:rsidR="00937705" w:rsidRPr="00937705">
      <w:rPr>
        <w:i/>
        <w:iCs/>
        <w:sz w:val="18"/>
        <w:szCs w:val="18"/>
        <w:lang w:val="en-GB"/>
      </w:rPr>
      <w:tab/>
      <w:t xml:space="preserve">Seasonal fruit and vegetables: </w:t>
    </w:r>
    <w:proofErr w:type="spellStart"/>
    <w:r w:rsidR="00937705" w:rsidRPr="00937705">
      <w:rPr>
        <w:i/>
        <w:iCs/>
        <w:sz w:val="18"/>
        <w:szCs w:val="18"/>
        <w:lang w:val="en-GB"/>
      </w:rPr>
      <w:t>Gebrüder</w:t>
    </w:r>
    <w:proofErr w:type="spellEnd"/>
    <w:r w:rsidR="00937705" w:rsidRPr="00937705">
      <w:rPr>
        <w:i/>
        <w:iCs/>
        <w:sz w:val="18"/>
        <w:szCs w:val="18"/>
        <w:lang w:val="en-GB"/>
      </w:rPr>
      <w:t xml:space="preserve"> Marksteiner</w:t>
    </w:r>
    <w:r w:rsidR="00937705" w:rsidRPr="00937705">
      <w:rPr>
        <w:i/>
        <w:iCs/>
        <w:sz w:val="18"/>
        <w:szCs w:val="18"/>
        <w:lang w:val="en-GB"/>
      </w:rPr>
      <w:tab/>
    </w:r>
    <w:r w:rsidR="0019309E">
      <w:rPr>
        <w:i/>
        <w:iCs/>
        <w:sz w:val="18"/>
        <w:szCs w:val="18"/>
        <w:lang w:val="en-GB"/>
      </w:rPr>
      <w:t xml:space="preserve">/ </w:t>
    </w:r>
    <w:proofErr w:type="spellStart"/>
    <w:r w:rsidR="0019309E">
      <w:rPr>
        <w:i/>
        <w:iCs/>
        <w:sz w:val="18"/>
        <w:szCs w:val="18"/>
        <w:lang w:val="en-GB"/>
      </w:rPr>
      <w:t>Bruderholz</w:t>
    </w:r>
    <w:proofErr w:type="spellEnd"/>
    <w:r w:rsidR="0019309E">
      <w:rPr>
        <w:i/>
        <w:iCs/>
        <w:sz w:val="18"/>
        <w:szCs w:val="18"/>
        <w:lang w:val="en-GB"/>
      </w:rPr>
      <w:t xml:space="preserve">: </w:t>
    </w:r>
    <w:proofErr w:type="spellStart"/>
    <w:r w:rsidR="0019309E">
      <w:rPr>
        <w:i/>
        <w:iCs/>
        <w:sz w:val="18"/>
        <w:szCs w:val="18"/>
        <w:lang w:val="en-GB"/>
      </w:rPr>
      <w:t>Birsmatterhof</w:t>
    </w:r>
    <w:proofErr w:type="spellEnd"/>
    <w:r w:rsidR="00937705">
      <w:rPr>
        <w:i/>
        <w:iCs/>
        <w:sz w:val="18"/>
        <w:szCs w:val="18"/>
        <w:lang w:val="en-GB"/>
      </w:rPr>
      <w:tab/>
    </w:r>
    <w:r w:rsidR="00937705">
      <w:rPr>
        <w:i/>
        <w:iCs/>
        <w:sz w:val="18"/>
        <w:szCs w:val="18"/>
        <w:lang w:val="en-GB"/>
      </w:rPr>
      <w:br/>
    </w:r>
    <w:r w:rsidR="0019309E" w:rsidRPr="0019309E">
      <w:rPr>
        <w:i/>
        <w:iCs/>
        <w:sz w:val="18"/>
        <w:szCs w:val="18"/>
        <w:lang w:val="en-GB"/>
      </w:rPr>
      <w:t xml:space="preserve">Meat origin: Chicken, lamb and pork: CH; </w:t>
    </w:r>
    <w:r w:rsidR="00F03BAE">
      <w:rPr>
        <w:i/>
        <w:iCs/>
        <w:sz w:val="18"/>
        <w:szCs w:val="18"/>
        <w:lang w:val="en-GB"/>
      </w:rPr>
      <w:t>B</w:t>
    </w:r>
    <w:r w:rsidR="0019309E" w:rsidRPr="0019309E">
      <w:rPr>
        <w:i/>
        <w:iCs/>
        <w:sz w:val="18"/>
        <w:szCs w:val="18"/>
        <w:lang w:val="en-GB"/>
      </w:rPr>
      <w:t xml:space="preserve">eef and veal: CH, </w:t>
    </w:r>
    <w:proofErr w:type="gramStart"/>
    <w:r w:rsidR="0019309E" w:rsidRPr="0019309E">
      <w:rPr>
        <w:i/>
        <w:iCs/>
        <w:sz w:val="18"/>
        <w:szCs w:val="18"/>
        <w:lang w:val="en-GB"/>
      </w:rPr>
      <w:t>region</w:t>
    </w:r>
    <w:r w:rsidR="00F03BAE">
      <w:rPr>
        <w:i/>
        <w:iCs/>
        <w:sz w:val="18"/>
        <w:szCs w:val="18"/>
        <w:lang w:val="en-GB"/>
      </w:rPr>
      <w:t>al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109C69" w14:textId="77777777" w:rsidR="00555B26" w:rsidRDefault="00555B26" w:rsidP="008A28A9">
      <w:pPr>
        <w:spacing w:before="0"/>
      </w:pPr>
      <w:r>
        <w:separator/>
      </w:r>
    </w:p>
  </w:footnote>
  <w:footnote w:type="continuationSeparator" w:id="0">
    <w:p w14:paraId="018BDA5B" w14:textId="77777777" w:rsidR="00555B26" w:rsidRDefault="00555B26" w:rsidP="008A28A9">
      <w:pPr>
        <w:spacing w:before="0"/>
      </w:pPr>
      <w:r>
        <w:continuationSeparator/>
      </w:r>
    </w:p>
  </w:footnote>
  <w:footnote w:type="continuationNotice" w:id="1">
    <w:p w14:paraId="79EBD94B" w14:textId="77777777" w:rsidR="00555B26" w:rsidRDefault="00555B26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36A71E" w14:textId="77777777" w:rsidR="008A28A9" w:rsidRDefault="00FD458A" w:rsidP="008A28A9">
    <w:pPr>
      <w:pStyle w:val="Kopfzeile"/>
      <w:jc w:val="right"/>
    </w:pPr>
    <w:r>
      <w:rPr>
        <w:noProof/>
      </w:rPr>
      <w:drawing>
        <wp:anchor distT="0" distB="0" distL="114300" distR="114300" simplePos="0" relativeHeight="251659266" behindDoc="1" locked="0" layoutInCell="1" allowOverlap="1" wp14:anchorId="59E20A4B" wp14:editId="4FB1CEE3">
          <wp:simplePos x="0" y="0"/>
          <wp:positionH relativeFrom="margin">
            <wp:posOffset>4986020</wp:posOffset>
          </wp:positionH>
          <wp:positionV relativeFrom="paragraph">
            <wp:posOffset>165735</wp:posOffset>
          </wp:positionV>
          <wp:extent cx="1583690" cy="70866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690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5422" w:rsidRPr="00394467">
      <w:rPr>
        <w:noProof/>
        <w:lang w:eastAsia="de-CH"/>
      </w:rPr>
      <w:drawing>
        <wp:anchor distT="0" distB="0" distL="114300" distR="114300" simplePos="0" relativeHeight="251658241" behindDoc="1" locked="0" layoutInCell="1" allowOverlap="1" wp14:anchorId="735ACD07" wp14:editId="7D787B54">
          <wp:simplePos x="0" y="0"/>
          <wp:positionH relativeFrom="column">
            <wp:posOffset>161925</wp:posOffset>
          </wp:positionH>
          <wp:positionV relativeFrom="paragraph">
            <wp:posOffset>-244475</wp:posOffset>
          </wp:positionV>
          <wp:extent cx="2416175" cy="1189990"/>
          <wp:effectExtent l="0" t="0" r="3175" b="0"/>
          <wp:wrapNone/>
          <wp:docPr id="1" name="Grafik 1" descr="K:\Final Copy\kideal (fskideal)\02 kidéal Kindertagesstätten\YLAA Basel\02 Marketing &amp; Kommunikation\Fotos\ylaa Densapark\16 Q1\Gemüse und Früchte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Final Copy\kideal (fskideal)\02 kidéal Kindertagesstätten\YLAA Basel\02 Marketing &amp; Kommunikation\Fotos\ylaa Densapark\16 Q1\Gemüse und Früchte (2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6175" cy="11899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softEdge rad="63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467" w:rsidRPr="00394467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D7A93"/>
    <w:multiLevelType w:val="hybridMultilevel"/>
    <w:tmpl w:val="E00E03AA"/>
    <w:lvl w:ilvl="0" w:tplc="F442337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66" w:hanging="360"/>
      </w:pPr>
    </w:lvl>
    <w:lvl w:ilvl="2" w:tplc="0807001B" w:tentative="1">
      <w:start w:val="1"/>
      <w:numFmt w:val="lowerRoman"/>
      <w:lvlText w:val="%3."/>
      <w:lvlJc w:val="right"/>
      <w:pPr>
        <w:ind w:left="2586" w:hanging="180"/>
      </w:pPr>
    </w:lvl>
    <w:lvl w:ilvl="3" w:tplc="0807000F" w:tentative="1">
      <w:start w:val="1"/>
      <w:numFmt w:val="decimal"/>
      <w:lvlText w:val="%4."/>
      <w:lvlJc w:val="left"/>
      <w:pPr>
        <w:ind w:left="3306" w:hanging="360"/>
      </w:pPr>
    </w:lvl>
    <w:lvl w:ilvl="4" w:tplc="08070019" w:tentative="1">
      <w:start w:val="1"/>
      <w:numFmt w:val="lowerLetter"/>
      <w:lvlText w:val="%5."/>
      <w:lvlJc w:val="left"/>
      <w:pPr>
        <w:ind w:left="4026" w:hanging="360"/>
      </w:pPr>
    </w:lvl>
    <w:lvl w:ilvl="5" w:tplc="0807001B" w:tentative="1">
      <w:start w:val="1"/>
      <w:numFmt w:val="lowerRoman"/>
      <w:lvlText w:val="%6."/>
      <w:lvlJc w:val="right"/>
      <w:pPr>
        <w:ind w:left="4746" w:hanging="180"/>
      </w:pPr>
    </w:lvl>
    <w:lvl w:ilvl="6" w:tplc="0807000F" w:tentative="1">
      <w:start w:val="1"/>
      <w:numFmt w:val="decimal"/>
      <w:lvlText w:val="%7."/>
      <w:lvlJc w:val="left"/>
      <w:pPr>
        <w:ind w:left="5466" w:hanging="360"/>
      </w:pPr>
    </w:lvl>
    <w:lvl w:ilvl="7" w:tplc="08070019" w:tentative="1">
      <w:start w:val="1"/>
      <w:numFmt w:val="lowerLetter"/>
      <w:lvlText w:val="%8."/>
      <w:lvlJc w:val="left"/>
      <w:pPr>
        <w:ind w:left="6186" w:hanging="360"/>
      </w:pPr>
    </w:lvl>
    <w:lvl w:ilvl="8" w:tplc="08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56B01C1"/>
    <w:multiLevelType w:val="multilevel"/>
    <w:tmpl w:val="F0208408"/>
    <w:lvl w:ilvl="0">
      <w:start w:val="1"/>
      <w:numFmt w:val="decimal"/>
      <w:pStyle w:val="Formatvorlage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A9C3B4C"/>
    <w:multiLevelType w:val="multilevel"/>
    <w:tmpl w:val="E4C024DA"/>
    <w:lvl w:ilvl="0">
      <w:start w:val="1"/>
      <w:numFmt w:val="decimal"/>
      <w:pStyle w:val="berschrift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4B385BEA"/>
    <w:multiLevelType w:val="hybridMultilevel"/>
    <w:tmpl w:val="E6026712"/>
    <w:lvl w:ilvl="0" w:tplc="E768195E">
      <w:start w:val="1"/>
      <w:numFmt w:val="decimal"/>
      <w:pStyle w:val="berschrift10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9B715C"/>
    <w:multiLevelType w:val="multilevel"/>
    <w:tmpl w:val="57FCE14E"/>
    <w:lvl w:ilvl="0">
      <w:start w:val="1"/>
      <w:numFmt w:val="decimal"/>
      <w:pStyle w:val="Untertite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erschrift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4EED16A2"/>
    <w:multiLevelType w:val="hybridMultilevel"/>
    <w:tmpl w:val="FE8041C6"/>
    <w:lvl w:ilvl="0" w:tplc="7EFAAD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32BF4"/>
    <w:multiLevelType w:val="hybridMultilevel"/>
    <w:tmpl w:val="D0CC9C8A"/>
    <w:lvl w:ilvl="0" w:tplc="EC3C480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61354235">
    <w:abstractNumId w:val="2"/>
  </w:num>
  <w:num w:numId="2" w16cid:durableId="925723329">
    <w:abstractNumId w:val="2"/>
  </w:num>
  <w:num w:numId="3" w16cid:durableId="745689688">
    <w:abstractNumId w:val="5"/>
  </w:num>
  <w:num w:numId="4" w16cid:durableId="348456672">
    <w:abstractNumId w:val="4"/>
  </w:num>
  <w:num w:numId="5" w16cid:durableId="4738350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12258485">
    <w:abstractNumId w:val="3"/>
  </w:num>
  <w:num w:numId="7" w16cid:durableId="349769011">
    <w:abstractNumId w:val="6"/>
  </w:num>
  <w:num w:numId="8" w16cid:durableId="114563892">
    <w:abstractNumId w:val="0"/>
  </w:num>
  <w:num w:numId="9" w16cid:durableId="21100078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ocumentProtection w:edit="forms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0AF"/>
    <w:rsid w:val="00001557"/>
    <w:rsid w:val="000061D0"/>
    <w:rsid w:val="00015FCF"/>
    <w:rsid w:val="00024E21"/>
    <w:rsid w:val="00032430"/>
    <w:rsid w:val="00034D2B"/>
    <w:rsid w:val="00036AB9"/>
    <w:rsid w:val="000402CE"/>
    <w:rsid w:val="00040794"/>
    <w:rsid w:val="00051E05"/>
    <w:rsid w:val="00055FB0"/>
    <w:rsid w:val="00074BF6"/>
    <w:rsid w:val="00083B1D"/>
    <w:rsid w:val="00086658"/>
    <w:rsid w:val="000871AA"/>
    <w:rsid w:val="000A4DCD"/>
    <w:rsid w:val="000C1984"/>
    <w:rsid w:val="000D2D1F"/>
    <w:rsid w:val="000E5063"/>
    <w:rsid w:val="001012C0"/>
    <w:rsid w:val="00104A22"/>
    <w:rsid w:val="00112FA8"/>
    <w:rsid w:val="0011417F"/>
    <w:rsid w:val="00122CAF"/>
    <w:rsid w:val="00136D7A"/>
    <w:rsid w:val="00147AA9"/>
    <w:rsid w:val="001715C9"/>
    <w:rsid w:val="00172672"/>
    <w:rsid w:val="00174C24"/>
    <w:rsid w:val="001917BF"/>
    <w:rsid w:val="0019309E"/>
    <w:rsid w:val="00194900"/>
    <w:rsid w:val="001B773F"/>
    <w:rsid w:val="001C34C2"/>
    <w:rsid w:val="001C6C8A"/>
    <w:rsid w:val="001D145B"/>
    <w:rsid w:val="001D37FC"/>
    <w:rsid w:val="001F4FF6"/>
    <w:rsid w:val="001F7378"/>
    <w:rsid w:val="00213550"/>
    <w:rsid w:val="002242F7"/>
    <w:rsid w:val="00225C0F"/>
    <w:rsid w:val="00227889"/>
    <w:rsid w:val="00273EED"/>
    <w:rsid w:val="00283ACE"/>
    <w:rsid w:val="00287FDE"/>
    <w:rsid w:val="00295D5D"/>
    <w:rsid w:val="0029737A"/>
    <w:rsid w:val="002A14CF"/>
    <w:rsid w:val="002A582E"/>
    <w:rsid w:val="002B1C3F"/>
    <w:rsid w:val="002B5AEC"/>
    <w:rsid w:val="002C38AF"/>
    <w:rsid w:val="002D2538"/>
    <w:rsid w:val="002E3947"/>
    <w:rsid w:val="002E4159"/>
    <w:rsid w:val="002E66B7"/>
    <w:rsid w:val="0030049C"/>
    <w:rsid w:val="0030674B"/>
    <w:rsid w:val="00307E20"/>
    <w:rsid w:val="00312B00"/>
    <w:rsid w:val="00336BAD"/>
    <w:rsid w:val="00342B94"/>
    <w:rsid w:val="0036199A"/>
    <w:rsid w:val="003654DA"/>
    <w:rsid w:val="00371C8D"/>
    <w:rsid w:val="0039411E"/>
    <w:rsid w:val="00394467"/>
    <w:rsid w:val="00394B4D"/>
    <w:rsid w:val="003A29FF"/>
    <w:rsid w:val="003B3B4E"/>
    <w:rsid w:val="003B3FA0"/>
    <w:rsid w:val="003B73B6"/>
    <w:rsid w:val="003E5F40"/>
    <w:rsid w:val="004017EE"/>
    <w:rsid w:val="00426E8C"/>
    <w:rsid w:val="0043399E"/>
    <w:rsid w:val="00457884"/>
    <w:rsid w:val="004647C1"/>
    <w:rsid w:val="0047035E"/>
    <w:rsid w:val="00476CAE"/>
    <w:rsid w:val="00480E23"/>
    <w:rsid w:val="004846AA"/>
    <w:rsid w:val="004B0F12"/>
    <w:rsid w:val="004B281A"/>
    <w:rsid w:val="004B2D28"/>
    <w:rsid w:val="004C19AD"/>
    <w:rsid w:val="004D61F6"/>
    <w:rsid w:val="004D7FFD"/>
    <w:rsid w:val="004E688C"/>
    <w:rsid w:val="0051359E"/>
    <w:rsid w:val="005177DB"/>
    <w:rsid w:val="00525033"/>
    <w:rsid w:val="005359E8"/>
    <w:rsid w:val="00540391"/>
    <w:rsid w:val="00555B26"/>
    <w:rsid w:val="005639B4"/>
    <w:rsid w:val="00572966"/>
    <w:rsid w:val="0058175A"/>
    <w:rsid w:val="00582A62"/>
    <w:rsid w:val="00587E27"/>
    <w:rsid w:val="00591634"/>
    <w:rsid w:val="00593451"/>
    <w:rsid w:val="005966CD"/>
    <w:rsid w:val="005A312F"/>
    <w:rsid w:val="005B0066"/>
    <w:rsid w:val="005B1E9E"/>
    <w:rsid w:val="00611513"/>
    <w:rsid w:val="0062595C"/>
    <w:rsid w:val="00633622"/>
    <w:rsid w:val="006507C8"/>
    <w:rsid w:val="0065212D"/>
    <w:rsid w:val="00671115"/>
    <w:rsid w:val="00674EA8"/>
    <w:rsid w:val="00676549"/>
    <w:rsid w:val="00680A8D"/>
    <w:rsid w:val="0068430C"/>
    <w:rsid w:val="00686735"/>
    <w:rsid w:val="006A0F70"/>
    <w:rsid w:val="006F16EE"/>
    <w:rsid w:val="006F2976"/>
    <w:rsid w:val="00700E9B"/>
    <w:rsid w:val="0070137F"/>
    <w:rsid w:val="007026A0"/>
    <w:rsid w:val="0071190E"/>
    <w:rsid w:val="00734132"/>
    <w:rsid w:val="007410AF"/>
    <w:rsid w:val="00753628"/>
    <w:rsid w:val="007545C8"/>
    <w:rsid w:val="00756DF1"/>
    <w:rsid w:val="00757E95"/>
    <w:rsid w:val="00776D19"/>
    <w:rsid w:val="00785D31"/>
    <w:rsid w:val="00787826"/>
    <w:rsid w:val="00790722"/>
    <w:rsid w:val="007929A6"/>
    <w:rsid w:val="007A15AF"/>
    <w:rsid w:val="007A3FB9"/>
    <w:rsid w:val="007B69D9"/>
    <w:rsid w:val="007B744C"/>
    <w:rsid w:val="007C54FB"/>
    <w:rsid w:val="007C5B86"/>
    <w:rsid w:val="007C5F30"/>
    <w:rsid w:val="007D0CFE"/>
    <w:rsid w:val="007D1C48"/>
    <w:rsid w:val="007D2662"/>
    <w:rsid w:val="007D3775"/>
    <w:rsid w:val="007E332D"/>
    <w:rsid w:val="007E4FF7"/>
    <w:rsid w:val="007E644F"/>
    <w:rsid w:val="007E6C5B"/>
    <w:rsid w:val="007F2B91"/>
    <w:rsid w:val="008069BC"/>
    <w:rsid w:val="00811A22"/>
    <w:rsid w:val="0081721E"/>
    <w:rsid w:val="008207C7"/>
    <w:rsid w:val="00827C8D"/>
    <w:rsid w:val="00845EF1"/>
    <w:rsid w:val="008636D9"/>
    <w:rsid w:val="008664B2"/>
    <w:rsid w:val="008847A2"/>
    <w:rsid w:val="00890836"/>
    <w:rsid w:val="00892784"/>
    <w:rsid w:val="0089609D"/>
    <w:rsid w:val="008A28A9"/>
    <w:rsid w:val="008A512B"/>
    <w:rsid w:val="008B62BF"/>
    <w:rsid w:val="008D0574"/>
    <w:rsid w:val="008D5084"/>
    <w:rsid w:val="008E239D"/>
    <w:rsid w:val="008E43DD"/>
    <w:rsid w:val="008E5A0A"/>
    <w:rsid w:val="00901790"/>
    <w:rsid w:val="0091630C"/>
    <w:rsid w:val="009300FD"/>
    <w:rsid w:val="0093195E"/>
    <w:rsid w:val="00937705"/>
    <w:rsid w:val="00951C1C"/>
    <w:rsid w:val="00952391"/>
    <w:rsid w:val="00982F8C"/>
    <w:rsid w:val="00991C82"/>
    <w:rsid w:val="009B0D5F"/>
    <w:rsid w:val="009B22E3"/>
    <w:rsid w:val="009B6AD9"/>
    <w:rsid w:val="009B71CB"/>
    <w:rsid w:val="009C24B8"/>
    <w:rsid w:val="009D088A"/>
    <w:rsid w:val="009D5135"/>
    <w:rsid w:val="009E2B1B"/>
    <w:rsid w:val="009E333D"/>
    <w:rsid w:val="009E5BB2"/>
    <w:rsid w:val="009E5F5B"/>
    <w:rsid w:val="009E7E0C"/>
    <w:rsid w:val="00A00031"/>
    <w:rsid w:val="00A060AF"/>
    <w:rsid w:val="00A13098"/>
    <w:rsid w:val="00A31D96"/>
    <w:rsid w:val="00A3726B"/>
    <w:rsid w:val="00A55CEF"/>
    <w:rsid w:val="00A60DD8"/>
    <w:rsid w:val="00A73F81"/>
    <w:rsid w:val="00A9430F"/>
    <w:rsid w:val="00AA1613"/>
    <w:rsid w:val="00AD6843"/>
    <w:rsid w:val="00AE1C14"/>
    <w:rsid w:val="00AE5C0A"/>
    <w:rsid w:val="00AE6AD7"/>
    <w:rsid w:val="00AE737F"/>
    <w:rsid w:val="00AF074F"/>
    <w:rsid w:val="00B242B6"/>
    <w:rsid w:val="00B306BF"/>
    <w:rsid w:val="00B30CDF"/>
    <w:rsid w:val="00B403A8"/>
    <w:rsid w:val="00B65FBD"/>
    <w:rsid w:val="00B7007F"/>
    <w:rsid w:val="00B77D96"/>
    <w:rsid w:val="00B82227"/>
    <w:rsid w:val="00B97BE8"/>
    <w:rsid w:val="00BA6685"/>
    <w:rsid w:val="00BC2037"/>
    <w:rsid w:val="00BE6712"/>
    <w:rsid w:val="00BF586A"/>
    <w:rsid w:val="00BF75E7"/>
    <w:rsid w:val="00C01654"/>
    <w:rsid w:val="00C03F60"/>
    <w:rsid w:val="00C22299"/>
    <w:rsid w:val="00C2335F"/>
    <w:rsid w:val="00C334D7"/>
    <w:rsid w:val="00C402E8"/>
    <w:rsid w:val="00C409FE"/>
    <w:rsid w:val="00C41324"/>
    <w:rsid w:val="00C812EF"/>
    <w:rsid w:val="00C8248F"/>
    <w:rsid w:val="00C85D2D"/>
    <w:rsid w:val="00C87B2D"/>
    <w:rsid w:val="00CA7035"/>
    <w:rsid w:val="00CB1B89"/>
    <w:rsid w:val="00CD0A15"/>
    <w:rsid w:val="00CD6B06"/>
    <w:rsid w:val="00CF658A"/>
    <w:rsid w:val="00D0153E"/>
    <w:rsid w:val="00D07687"/>
    <w:rsid w:val="00D07F11"/>
    <w:rsid w:val="00D15EB0"/>
    <w:rsid w:val="00D32735"/>
    <w:rsid w:val="00D37158"/>
    <w:rsid w:val="00D423AA"/>
    <w:rsid w:val="00D44862"/>
    <w:rsid w:val="00D4507C"/>
    <w:rsid w:val="00D50042"/>
    <w:rsid w:val="00D6006E"/>
    <w:rsid w:val="00D6494E"/>
    <w:rsid w:val="00D71636"/>
    <w:rsid w:val="00D7732D"/>
    <w:rsid w:val="00D773FD"/>
    <w:rsid w:val="00D96D65"/>
    <w:rsid w:val="00DC33F3"/>
    <w:rsid w:val="00DC686D"/>
    <w:rsid w:val="00DD0B0A"/>
    <w:rsid w:val="00DD77DF"/>
    <w:rsid w:val="00DF2990"/>
    <w:rsid w:val="00DF4648"/>
    <w:rsid w:val="00E142A5"/>
    <w:rsid w:val="00E21460"/>
    <w:rsid w:val="00E321CF"/>
    <w:rsid w:val="00E3328B"/>
    <w:rsid w:val="00E54EEC"/>
    <w:rsid w:val="00E60A9E"/>
    <w:rsid w:val="00E61CB5"/>
    <w:rsid w:val="00E636D9"/>
    <w:rsid w:val="00E75DEA"/>
    <w:rsid w:val="00E90432"/>
    <w:rsid w:val="00E91DBC"/>
    <w:rsid w:val="00E91FA0"/>
    <w:rsid w:val="00EA4833"/>
    <w:rsid w:val="00EB177F"/>
    <w:rsid w:val="00ED2F95"/>
    <w:rsid w:val="00EE039A"/>
    <w:rsid w:val="00EE66C0"/>
    <w:rsid w:val="00EF03D4"/>
    <w:rsid w:val="00EF246C"/>
    <w:rsid w:val="00EF2634"/>
    <w:rsid w:val="00EF3400"/>
    <w:rsid w:val="00F03BAE"/>
    <w:rsid w:val="00F15507"/>
    <w:rsid w:val="00F16672"/>
    <w:rsid w:val="00F20A91"/>
    <w:rsid w:val="00F33A21"/>
    <w:rsid w:val="00F37645"/>
    <w:rsid w:val="00F401BB"/>
    <w:rsid w:val="00F529A1"/>
    <w:rsid w:val="00F674F3"/>
    <w:rsid w:val="00F7465D"/>
    <w:rsid w:val="00F760A7"/>
    <w:rsid w:val="00F95422"/>
    <w:rsid w:val="00F96023"/>
    <w:rsid w:val="00FA483D"/>
    <w:rsid w:val="00FA7B25"/>
    <w:rsid w:val="00FB099E"/>
    <w:rsid w:val="00FC7AFF"/>
    <w:rsid w:val="00FD112A"/>
    <w:rsid w:val="00FD458A"/>
    <w:rsid w:val="00FE2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1DAD261"/>
  <w15:docId w15:val="{89D1DD6D-7055-4ECE-8BEF-6676409F4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91C82"/>
    <w:pPr>
      <w:spacing w:before="240" w:after="0" w:line="240" w:lineRule="auto"/>
    </w:pPr>
    <w:rPr>
      <w:rFonts w:ascii="Tahoma" w:hAnsi="Tahoma" w:cs="Calibri"/>
      <w:sz w:val="24"/>
      <w:szCs w:val="24"/>
    </w:rPr>
  </w:style>
  <w:style w:type="paragraph" w:styleId="berschrift10">
    <w:name w:val="heading 1"/>
    <w:basedOn w:val="Standard"/>
    <w:next w:val="Standard"/>
    <w:link w:val="berschrift1Zchn"/>
    <w:autoRedefine/>
    <w:qFormat/>
    <w:rsid w:val="00C402E8"/>
    <w:pPr>
      <w:keepNext/>
      <w:numPr>
        <w:numId w:val="6"/>
      </w:numPr>
      <w:spacing w:after="60"/>
      <w:outlineLvl w:val="0"/>
    </w:pPr>
    <w:rPr>
      <w:rFonts w:eastAsiaTheme="majorEastAsia" w:cstheme="majorBidi"/>
      <w:b/>
      <w:bCs/>
      <w:kern w:val="32"/>
      <w:szCs w:val="32"/>
    </w:rPr>
  </w:style>
  <w:style w:type="paragraph" w:styleId="berschrift20">
    <w:name w:val="heading 2"/>
    <w:basedOn w:val="Standard"/>
    <w:next w:val="Standard"/>
    <w:link w:val="berschrift2Zchn"/>
    <w:uiPriority w:val="9"/>
    <w:semiHidden/>
    <w:unhideWhenUsed/>
    <w:qFormat/>
    <w:rsid w:val="00112FA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autoRedefine/>
    <w:unhideWhenUsed/>
    <w:qFormat/>
    <w:rsid w:val="00112FA8"/>
    <w:pPr>
      <w:keepNext/>
      <w:spacing w:after="60"/>
      <w:outlineLvl w:val="2"/>
    </w:pPr>
    <w:rPr>
      <w:rFonts w:eastAsiaTheme="majorEastAsia" w:cstheme="majorBidi"/>
      <w:b/>
      <w:bCs/>
      <w:sz w:val="22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1">
    <w:name w:val="Überschrift1"/>
    <w:basedOn w:val="berschrift10"/>
    <w:link w:val="berschrift1Zchn0"/>
    <w:autoRedefine/>
    <w:uiPriority w:val="99"/>
    <w:rsid w:val="00112FA8"/>
    <w:pPr>
      <w:numPr>
        <w:numId w:val="2"/>
      </w:numPr>
      <w:tabs>
        <w:tab w:val="left" w:pos="709"/>
      </w:tabs>
      <w:spacing w:before="480" w:after="120"/>
    </w:pPr>
    <w:rPr>
      <w:rFonts w:eastAsia="Times New Roman" w:cs="Calibri"/>
      <w:b w:val="0"/>
      <w:bCs w:val="0"/>
      <w:color w:val="00ABF1"/>
      <w:sz w:val="28"/>
    </w:rPr>
  </w:style>
  <w:style w:type="character" w:customStyle="1" w:styleId="berschrift1Zchn0">
    <w:name w:val="Überschrift1 Zchn"/>
    <w:basedOn w:val="berschrift1Zchn"/>
    <w:link w:val="berschrift1"/>
    <w:uiPriority w:val="99"/>
    <w:locked/>
    <w:rsid w:val="00112FA8"/>
    <w:rPr>
      <w:rFonts w:ascii="Tahoma" w:eastAsia="Times New Roman" w:hAnsi="Tahoma" w:cs="Calibri"/>
      <w:b w:val="0"/>
      <w:bCs w:val="0"/>
      <w:color w:val="00ABF1"/>
      <w:kern w:val="32"/>
      <w:sz w:val="28"/>
      <w:szCs w:val="32"/>
    </w:rPr>
  </w:style>
  <w:style w:type="character" w:customStyle="1" w:styleId="berschrift1Zchn">
    <w:name w:val="Überschrift 1 Zchn"/>
    <w:basedOn w:val="Absatz-Standardschriftart"/>
    <w:link w:val="berschrift10"/>
    <w:rsid w:val="00C402E8"/>
    <w:rPr>
      <w:rFonts w:ascii="Tahoma" w:eastAsiaTheme="majorEastAsia" w:hAnsi="Tahoma" w:cstheme="majorBidi"/>
      <w:b/>
      <w:bCs/>
      <w:kern w:val="32"/>
      <w:sz w:val="24"/>
      <w:szCs w:val="32"/>
    </w:rPr>
  </w:style>
  <w:style w:type="paragraph" w:customStyle="1" w:styleId="berschrift2">
    <w:name w:val="Überschrift2"/>
    <w:basedOn w:val="berschrift20"/>
    <w:link w:val="berschrift2Zchn0"/>
    <w:autoRedefine/>
    <w:uiPriority w:val="99"/>
    <w:rsid w:val="00112FA8"/>
    <w:pPr>
      <w:keepLines w:val="0"/>
      <w:numPr>
        <w:ilvl w:val="1"/>
        <w:numId w:val="4"/>
      </w:numPr>
      <w:tabs>
        <w:tab w:val="left" w:pos="1134"/>
      </w:tabs>
      <w:spacing w:before="360" w:after="120"/>
      <w:ind w:left="720"/>
    </w:pPr>
    <w:rPr>
      <w:rFonts w:ascii="Tahoma" w:hAnsi="Tahoma"/>
      <w:b/>
      <w:iCs/>
      <w:color w:val="00ABF1"/>
      <w:sz w:val="22"/>
      <w:szCs w:val="28"/>
    </w:rPr>
  </w:style>
  <w:style w:type="character" w:customStyle="1" w:styleId="berschrift2Zchn0">
    <w:name w:val="Überschrift2 Zchn"/>
    <w:basedOn w:val="Absatz-Standardschriftart"/>
    <w:link w:val="berschrift2"/>
    <w:uiPriority w:val="99"/>
    <w:locked/>
    <w:rsid w:val="00112FA8"/>
    <w:rPr>
      <w:rFonts w:ascii="Tahoma" w:eastAsiaTheme="majorEastAsia" w:hAnsi="Tahoma" w:cstheme="majorBidi"/>
      <w:b/>
      <w:iCs/>
      <w:color w:val="00ABF1"/>
      <w:szCs w:val="28"/>
    </w:rPr>
  </w:style>
  <w:style w:type="character" w:customStyle="1" w:styleId="berschrift2Zchn">
    <w:name w:val="Überschrift 2 Zchn"/>
    <w:basedOn w:val="Absatz-Standardschriftart"/>
    <w:link w:val="berschrift20"/>
    <w:uiPriority w:val="9"/>
    <w:semiHidden/>
    <w:rsid w:val="00112FA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el">
    <w:name w:val="Title"/>
    <w:basedOn w:val="Standard"/>
    <w:next w:val="Standard"/>
    <w:link w:val="TitelZchn"/>
    <w:autoRedefine/>
    <w:qFormat/>
    <w:rsid w:val="00112FA8"/>
    <w:pPr>
      <w:tabs>
        <w:tab w:val="left" w:pos="1843"/>
      </w:tabs>
      <w:spacing w:before="60" w:after="60"/>
      <w:contextualSpacing/>
    </w:pPr>
    <w:rPr>
      <w:rFonts w:eastAsiaTheme="majorEastAsia" w:cstheme="majorBidi"/>
      <w:spacing w:val="-10"/>
      <w:kern w:val="28"/>
      <w:sz w:val="22"/>
      <w:szCs w:val="56"/>
    </w:rPr>
  </w:style>
  <w:style w:type="character" w:customStyle="1" w:styleId="TitelZchn">
    <w:name w:val="Titel Zchn"/>
    <w:basedOn w:val="Absatz-Standardschriftart"/>
    <w:link w:val="Titel"/>
    <w:rsid w:val="00112FA8"/>
    <w:rPr>
      <w:rFonts w:ascii="Tahoma" w:eastAsiaTheme="majorEastAsia" w:hAnsi="Tahoma" w:cstheme="majorBidi"/>
      <w:spacing w:val="-10"/>
      <w:kern w:val="28"/>
      <w:szCs w:val="56"/>
    </w:rPr>
  </w:style>
  <w:style w:type="paragraph" w:styleId="Untertitel">
    <w:name w:val="Subtitle"/>
    <w:basedOn w:val="Standard"/>
    <w:next w:val="Standard"/>
    <w:link w:val="UntertitelZchn"/>
    <w:autoRedefine/>
    <w:qFormat/>
    <w:rsid w:val="00112FA8"/>
    <w:pPr>
      <w:numPr>
        <w:numId w:val="5"/>
      </w:numPr>
      <w:spacing w:before="0" w:after="60"/>
      <w:ind w:hanging="360"/>
    </w:pPr>
    <w:rPr>
      <w:rFonts w:eastAsiaTheme="majorEastAsia" w:cstheme="majorBidi"/>
      <w:sz w:val="22"/>
    </w:rPr>
  </w:style>
  <w:style w:type="character" w:customStyle="1" w:styleId="UntertitelZchn">
    <w:name w:val="Untertitel Zchn"/>
    <w:basedOn w:val="Absatz-Standardschriftart"/>
    <w:link w:val="Untertitel"/>
    <w:rsid w:val="00112FA8"/>
    <w:rPr>
      <w:rFonts w:ascii="Tahoma" w:eastAsiaTheme="majorEastAsia" w:hAnsi="Tahoma" w:cstheme="majorBidi"/>
      <w:szCs w:val="24"/>
    </w:rPr>
  </w:style>
  <w:style w:type="character" w:customStyle="1" w:styleId="berschrift3Zchn">
    <w:name w:val="Überschrift 3 Zchn"/>
    <w:basedOn w:val="Absatz-Standardschriftart"/>
    <w:link w:val="berschrift3"/>
    <w:rsid w:val="00112FA8"/>
    <w:rPr>
      <w:rFonts w:ascii="Tahoma" w:eastAsiaTheme="majorEastAsia" w:hAnsi="Tahoma" w:cstheme="majorBidi"/>
      <w:b/>
      <w:bCs/>
      <w:szCs w:val="26"/>
    </w:rPr>
  </w:style>
  <w:style w:type="paragraph" w:styleId="Listenabsatz">
    <w:name w:val="List Paragraph"/>
    <w:basedOn w:val="Standard"/>
    <w:autoRedefine/>
    <w:uiPriority w:val="34"/>
    <w:qFormat/>
    <w:rsid w:val="005B1E9E"/>
    <w:pPr>
      <w:numPr>
        <w:numId w:val="7"/>
      </w:numPr>
      <w:spacing w:before="60" w:after="120" w:line="276" w:lineRule="auto"/>
    </w:pPr>
    <w:rPr>
      <w:rFonts w:eastAsiaTheme="minorHAnsi" w:cstheme="minorBidi"/>
      <w:sz w:val="22"/>
      <w:szCs w:val="22"/>
    </w:rPr>
  </w:style>
  <w:style w:type="paragraph" w:customStyle="1" w:styleId="Formatvorlage2">
    <w:name w:val="Formatvorlage2"/>
    <w:basedOn w:val="Standard"/>
    <w:qFormat/>
    <w:rsid w:val="003B3FA0"/>
    <w:pPr>
      <w:keepNext/>
      <w:numPr>
        <w:numId w:val="9"/>
      </w:numPr>
      <w:spacing w:before="360" w:after="60" w:line="288" w:lineRule="auto"/>
      <w:ind w:left="1701" w:hanging="1701"/>
      <w:outlineLvl w:val="0"/>
    </w:pPr>
    <w:rPr>
      <w:rFonts w:eastAsia="Times New Roman" w:cs="Times New Roman"/>
      <w:b/>
      <w:color w:val="C7DA01"/>
      <w:kern w:val="32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8A28A9"/>
    <w:pPr>
      <w:tabs>
        <w:tab w:val="center" w:pos="4536"/>
        <w:tab w:val="right" w:pos="9072"/>
      </w:tabs>
      <w:spacing w:before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8A28A9"/>
    <w:rPr>
      <w:rFonts w:ascii="Tahoma" w:hAnsi="Tahoma" w:cs="Calibri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8A28A9"/>
    <w:pPr>
      <w:tabs>
        <w:tab w:val="center" w:pos="4536"/>
        <w:tab w:val="right" w:pos="9072"/>
      </w:tabs>
      <w:spacing w:before="0"/>
    </w:pPr>
  </w:style>
  <w:style w:type="character" w:customStyle="1" w:styleId="FuzeileZchn">
    <w:name w:val="Fußzeile Zchn"/>
    <w:basedOn w:val="Absatz-Standardschriftart"/>
    <w:link w:val="Fuzeile"/>
    <w:uiPriority w:val="99"/>
    <w:rsid w:val="008A28A9"/>
    <w:rPr>
      <w:rFonts w:ascii="Tahoma" w:hAnsi="Tahoma" w:cs="Calibri"/>
      <w:sz w:val="24"/>
      <w:szCs w:val="24"/>
    </w:rPr>
  </w:style>
  <w:style w:type="table" w:styleId="Tabellenraster">
    <w:name w:val="Table Grid"/>
    <w:basedOn w:val="NormaleTabelle"/>
    <w:uiPriority w:val="39"/>
    <w:rsid w:val="008A28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5BB2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5BB2"/>
    <w:rPr>
      <w:rFonts w:ascii="Segoe U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7F2B91"/>
    <w:rPr>
      <w:color w:val="808080"/>
    </w:rPr>
  </w:style>
  <w:style w:type="character" w:styleId="Hyperlink">
    <w:name w:val="Hyperlink"/>
    <w:basedOn w:val="Absatz-Standardschriftart"/>
    <w:uiPriority w:val="99"/>
    <w:semiHidden/>
    <w:unhideWhenUsed/>
    <w:rsid w:val="00680A8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31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DP_PL\Downloads\M503d%20Men&#252;plan%20Vorlage%20ylaa%20EN%20202302(3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156F1BBB4C14CF092D4AAF503CA43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DEB79B-EAF2-4201-B342-8B0B32120278}"/>
      </w:docPartPr>
      <w:docPartBody>
        <w:p w:rsidR="00000000" w:rsidRDefault="00C45D56" w:rsidP="00C45D56">
          <w:pPr>
            <w:pStyle w:val="0156F1BBB4C14CF092D4AAF503CA439C"/>
          </w:pPr>
          <w:r w:rsidRPr="00A9759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4CBB3AFBEB4433CB0F642DA2E2F00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3BE8E5-BF17-412C-8BA5-D4D02BF3F12D}"/>
      </w:docPartPr>
      <w:docPartBody>
        <w:p w:rsidR="00000000" w:rsidRDefault="00C45D56" w:rsidP="00C45D56">
          <w:pPr>
            <w:pStyle w:val="44CBB3AFBEB4433CB0F642DA2E2F00EF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B319C1B6D0D247569B0CB0E5AD9BD7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4574B8-F73F-480D-96FF-999A6C9D7BA9}"/>
      </w:docPartPr>
      <w:docPartBody>
        <w:p w:rsidR="00000000" w:rsidRDefault="00C45D56" w:rsidP="00C45D56">
          <w:pPr>
            <w:pStyle w:val="B319C1B6D0D247569B0CB0E5AD9BD787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33EC66047E63481581C3FECC9B75DE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E72E37-009F-4DD9-BA64-056FB2058F6D}"/>
      </w:docPartPr>
      <w:docPartBody>
        <w:p w:rsidR="00000000" w:rsidRDefault="00C45D56" w:rsidP="00C45D56">
          <w:pPr>
            <w:pStyle w:val="33EC66047E63481581C3FECC9B75DEE0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2172BD0DA65F48F687EC5887F1545E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77A38B-C45D-4CAF-8105-E02D8995A4F5}"/>
      </w:docPartPr>
      <w:docPartBody>
        <w:p w:rsidR="00000000" w:rsidRDefault="00C45D56" w:rsidP="00C45D56">
          <w:pPr>
            <w:pStyle w:val="2172BD0DA65F48F687EC5887F1545EA4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E5BD17A4C0534D82AEE32139D9EE22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61DC7A-F403-4121-B92A-EEDB5CE88818}"/>
      </w:docPartPr>
      <w:docPartBody>
        <w:p w:rsidR="00000000" w:rsidRDefault="00C45D56" w:rsidP="00C45D56">
          <w:pPr>
            <w:pStyle w:val="E5BD17A4C0534D82AEE32139D9EE22FA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C3E18A1B4FD14F43A6F6B398E24738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CE0E4D-9EEB-40F4-B501-3FAC0A7D007C}"/>
      </w:docPartPr>
      <w:docPartBody>
        <w:p w:rsidR="00000000" w:rsidRDefault="00C45D56" w:rsidP="00C45D56">
          <w:pPr>
            <w:pStyle w:val="C3E18A1B4FD14F43A6F6B398E2473821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A406DF5B6B5549118B50F40851F24F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40C5DF-CFCC-4F7E-8E54-D0BBD6D5671F}"/>
      </w:docPartPr>
      <w:docPartBody>
        <w:p w:rsidR="00000000" w:rsidRDefault="00C45D56" w:rsidP="00C45D56">
          <w:pPr>
            <w:pStyle w:val="A406DF5B6B5549118B50F40851F24FC7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311F5B261E5B4E50B25BC89E6A8503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EE0A99-C1F5-41AC-AFA1-72A1AFD223F2}"/>
      </w:docPartPr>
      <w:docPartBody>
        <w:p w:rsidR="00000000" w:rsidRDefault="00C45D56" w:rsidP="00C45D56">
          <w:pPr>
            <w:pStyle w:val="311F5B261E5B4E50B25BC89E6A8503D0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25907B5674DF46AB9FF530B02647A7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F783C7-2EC0-4925-B6A6-217F4243248F}"/>
      </w:docPartPr>
      <w:docPartBody>
        <w:p w:rsidR="00000000" w:rsidRDefault="00C45D56" w:rsidP="00C45D56">
          <w:pPr>
            <w:pStyle w:val="25907B5674DF46AB9FF530B02647A7EB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F0106FC7673F4282BC96C6E7308A7F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C13E3A-9CE3-4239-BAD3-F50BC1812D24}"/>
      </w:docPartPr>
      <w:docPartBody>
        <w:p w:rsidR="00000000" w:rsidRDefault="00C45D56" w:rsidP="00C45D56">
          <w:pPr>
            <w:pStyle w:val="F0106FC7673F4282BC96C6E7308A7F16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CF6EE7CE82474C0DB20AF384764729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8ACAE0-DE68-47C8-9B5F-28953B87965E}"/>
      </w:docPartPr>
      <w:docPartBody>
        <w:p w:rsidR="00000000" w:rsidRDefault="00C45D56" w:rsidP="00C45D56">
          <w:pPr>
            <w:pStyle w:val="CF6EE7CE82474C0DB20AF384764729ED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B6D8D945556A4868B2A9B3AF300A6C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8A9095-6833-486E-9BBA-209C6974562D}"/>
      </w:docPartPr>
      <w:docPartBody>
        <w:p w:rsidR="00000000" w:rsidRDefault="00C45D56" w:rsidP="00C45D56">
          <w:pPr>
            <w:pStyle w:val="B6D8D945556A4868B2A9B3AF300A6C6E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04F0F971A0B741A6B64FD27B29D58F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3BC4AA-419B-429D-BE70-C07EA0EFA555}"/>
      </w:docPartPr>
      <w:docPartBody>
        <w:p w:rsidR="00000000" w:rsidRDefault="00C45D56" w:rsidP="00C45D56">
          <w:pPr>
            <w:pStyle w:val="04F0F971A0B741A6B64FD27B29D58F14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1BE9F369E19A49FE9873EF9E12BAF7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DDF4AE-90C0-4C18-AADE-DA17B3A9E177}"/>
      </w:docPartPr>
      <w:docPartBody>
        <w:p w:rsidR="00000000" w:rsidRDefault="00C45D56" w:rsidP="00C45D56">
          <w:pPr>
            <w:pStyle w:val="1BE9F369E19A49FE9873EF9E12BAF7F5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76B119CDF68F4528BAF025494D7BEA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023957-4D3D-4FA0-8D1F-BC107D5E776E}"/>
      </w:docPartPr>
      <w:docPartBody>
        <w:p w:rsidR="00000000" w:rsidRDefault="00C45D56" w:rsidP="00C45D56">
          <w:pPr>
            <w:pStyle w:val="76B119CDF68F4528BAF025494D7BEAB5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D8D16AE47C2C42E7A8EA2145C11F1C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284F5E-28CB-4252-B3AC-483D7DBDBB90}"/>
      </w:docPartPr>
      <w:docPartBody>
        <w:p w:rsidR="00000000" w:rsidRDefault="00C45D56" w:rsidP="00C45D56">
          <w:pPr>
            <w:pStyle w:val="D8D16AE47C2C42E7A8EA2145C11F1C35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67A5192FA61F4F44880E15F37C0D83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886718-FDF5-4B36-BECF-CF42B0A73DBA}"/>
      </w:docPartPr>
      <w:docPartBody>
        <w:p w:rsidR="00000000" w:rsidRDefault="00C45D56" w:rsidP="00C45D56">
          <w:pPr>
            <w:pStyle w:val="67A5192FA61F4F44880E15F37C0D8349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7262FC8C6A93450D850DA9AB49172A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988678-D27C-47FD-84FA-5857FCC76721}"/>
      </w:docPartPr>
      <w:docPartBody>
        <w:p w:rsidR="00000000" w:rsidRDefault="00C45D56" w:rsidP="00C45D56">
          <w:pPr>
            <w:pStyle w:val="7262FC8C6A93450D850DA9AB49172AB6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097AC536EFDF4F57A546F11CB6FCD7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FABCF5-356A-4729-9E84-94A826392A02}"/>
      </w:docPartPr>
      <w:docPartBody>
        <w:p w:rsidR="00000000" w:rsidRDefault="00C45D56" w:rsidP="00C45D56">
          <w:pPr>
            <w:pStyle w:val="097AC536EFDF4F57A546F11CB6FCD77F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B339294933944F3EA893DAEF092E82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3DBBF4-07CC-4DC0-AC5A-198F384FDFFF}"/>
      </w:docPartPr>
      <w:docPartBody>
        <w:p w:rsidR="00000000" w:rsidRDefault="00C45D56" w:rsidP="00C45D56">
          <w:pPr>
            <w:pStyle w:val="B339294933944F3EA893DAEF092E82D9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B0B7963D74D6473F81EFECDE724152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A83D7B-B531-416F-8406-EE5C902F07F4}"/>
      </w:docPartPr>
      <w:docPartBody>
        <w:p w:rsidR="00000000" w:rsidRDefault="00C45D56" w:rsidP="00C45D56">
          <w:pPr>
            <w:pStyle w:val="B0B7963D74D6473F81EFECDE72415268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DAB2BC3D2F134AB0A393DA008B166D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E7D775-CF3B-453F-919F-48B81EA9F681}"/>
      </w:docPartPr>
      <w:docPartBody>
        <w:p w:rsidR="00000000" w:rsidRDefault="00C45D56" w:rsidP="00C45D56">
          <w:pPr>
            <w:pStyle w:val="DAB2BC3D2F134AB0A393DA008B166D23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741DEC07506C49B0817F94D8F934DB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E63DC1-26E0-44A6-B9A2-FE93ABA1B0DF}"/>
      </w:docPartPr>
      <w:docPartBody>
        <w:p w:rsidR="00000000" w:rsidRDefault="00C45D56" w:rsidP="00C45D56">
          <w:pPr>
            <w:pStyle w:val="741DEC07506C49B0817F94D8F934DB60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94F7AA6142F64D8EADAEE1FD2E49C1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CBA7FD-ABC8-48C3-9B33-09BB19BA9AFC}"/>
      </w:docPartPr>
      <w:docPartBody>
        <w:p w:rsidR="00000000" w:rsidRDefault="00C45D56" w:rsidP="00C45D56">
          <w:pPr>
            <w:pStyle w:val="94F7AA6142F64D8EADAEE1FD2E49C151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D56"/>
    <w:rsid w:val="003E7343"/>
    <w:rsid w:val="00C45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45D56"/>
    <w:rPr>
      <w:color w:val="808080"/>
    </w:rPr>
  </w:style>
  <w:style w:type="paragraph" w:customStyle="1" w:styleId="D80066DF78AC4113A46D852014376C2D">
    <w:name w:val="D80066DF78AC4113A46D852014376C2D"/>
  </w:style>
  <w:style w:type="paragraph" w:customStyle="1" w:styleId="8170D02BA6324CD8AC53EFF231B54F4F">
    <w:name w:val="8170D02BA6324CD8AC53EFF231B54F4F"/>
  </w:style>
  <w:style w:type="paragraph" w:customStyle="1" w:styleId="88676EA4DD9F486A89D81BE9760B727E">
    <w:name w:val="88676EA4DD9F486A89D81BE9760B727E"/>
  </w:style>
  <w:style w:type="paragraph" w:customStyle="1" w:styleId="B142C094AE8E4FD98C00FF94E2A80704">
    <w:name w:val="B142C094AE8E4FD98C00FF94E2A80704"/>
  </w:style>
  <w:style w:type="paragraph" w:customStyle="1" w:styleId="F314E701498B46E0BBE070EFC279DB9F">
    <w:name w:val="F314E701498B46E0BBE070EFC279DB9F"/>
  </w:style>
  <w:style w:type="paragraph" w:customStyle="1" w:styleId="3051D65DCD14482F9A0D853AD2AAE3A9">
    <w:name w:val="3051D65DCD14482F9A0D853AD2AAE3A9"/>
  </w:style>
  <w:style w:type="paragraph" w:customStyle="1" w:styleId="934728255D044790B3A6F0F3713F1E07">
    <w:name w:val="934728255D044790B3A6F0F3713F1E07"/>
  </w:style>
  <w:style w:type="paragraph" w:customStyle="1" w:styleId="33EED68522EC40D6B75EB0B497407C1F">
    <w:name w:val="33EED68522EC40D6B75EB0B497407C1F"/>
  </w:style>
  <w:style w:type="paragraph" w:customStyle="1" w:styleId="2601EFFF860341318B51A56C0851D10C">
    <w:name w:val="2601EFFF860341318B51A56C0851D10C"/>
  </w:style>
  <w:style w:type="paragraph" w:customStyle="1" w:styleId="CAFC8040096C437CBFCCD3C5BF43B378">
    <w:name w:val="CAFC8040096C437CBFCCD3C5BF43B378"/>
  </w:style>
  <w:style w:type="paragraph" w:customStyle="1" w:styleId="10AA7AD5F35241C68648155A242C9DE2">
    <w:name w:val="10AA7AD5F35241C68648155A242C9DE2"/>
  </w:style>
  <w:style w:type="paragraph" w:customStyle="1" w:styleId="180A4A267C9C4264B34F2028DDFB306F">
    <w:name w:val="180A4A267C9C4264B34F2028DDFB306F"/>
  </w:style>
  <w:style w:type="paragraph" w:customStyle="1" w:styleId="FE1F628BABA344A8AD089541E0D8EEE1">
    <w:name w:val="FE1F628BABA344A8AD089541E0D8EEE1"/>
  </w:style>
  <w:style w:type="paragraph" w:customStyle="1" w:styleId="77D721B01B6445348BE46B2F12A47198">
    <w:name w:val="77D721B01B6445348BE46B2F12A47198"/>
  </w:style>
  <w:style w:type="paragraph" w:customStyle="1" w:styleId="DE19AB2F8710455D9E6B76F01BC7D934">
    <w:name w:val="DE19AB2F8710455D9E6B76F01BC7D934"/>
  </w:style>
  <w:style w:type="paragraph" w:customStyle="1" w:styleId="D5CBBCBF75094A2A9DE67136BE7DDB1E">
    <w:name w:val="D5CBBCBF75094A2A9DE67136BE7DDB1E"/>
  </w:style>
  <w:style w:type="paragraph" w:customStyle="1" w:styleId="5129DF0ED3094635A9B487068AB108A5">
    <w:name w:val="5129DF0ED3094635A9B487068AB108A5"/>
  </w:style>
  <w:style w:type="paragraph" w:customStyle="1" w:styleId="50C09E1218CD4BD68F4ADA9064765BDD">
    <w:name w:val="50C09E1218CD4BD68F4ADA9064765BDD"/>
  </w:style>
  <w:style w:type="paragraph" w:customStyle="1" w:styleId="E194003609844383B4AE4EA853E5AAA5">
    <w:name w:val="E194003609844383B4AE4EA853E5AAA5"/>
  </w:style>
  <w:style w:type="paragraph" w:customStyle="1" w:styleId="EA9A528A02364D2E8D6B46A5C26E8D33">
    <w:name w:val="EA9A528A02364D2E8D6B46A5C26E8D33"/>
  </w:style>
  <w:style w:type="paragraph" w:customStyle="1" w:styleId="D6D13781995E45BD81013DD8E3E395BE">
    <w:name w:val="D6D13781995E45BD81013DD8E3E395BE"/>
  </w:style>
  <w:style w:type="paragraph" w:customStyle="1" w:styleId="737E9BC7655C476EBCD882A73F608E46">
    <w:name w:val="737E9BC7655C476EBCD882A73F608E46"/>
  </w:style>
  <w:style w:type="paragraph" w:customStyle="1" w:styleId="0AD654C0B1E84F2B80F0C2623DE9248F">
    <w:name w:val="0AD654C0B1E84F2B80F0C2623DE9248F"/>
  </w:style>
  <w:style w:type="paragraph" w:customStyle="1" w:styleId="33CEF4F3ABD344D9B882F80245ED0C7E">
    <w:name w:val="33CEF4F3ABD344D9B882F80245ED0C7E"/>
  </w:style>
  <w:style w:type="paragraph" w:customStyle="1" w:styleId="5506D23C5B434F20A10207FD993984F5">
    <w:name w:val="5506D23C5B434F20A10207FD993984F5"/>
  </w:style>
  <w:style w:type="paragraph" w:customStyle="1" w:styleId="52680FFCA065452594D99325893DA19E">
    <w:name w:val="52680FFCA065452594D99325893DA19E"/>
  </w:style>
  <w:style w:type="paragraph" w:customStyle="1" w:styleId="0156F1BBB4C14CF092D4AAF503CA439C">
    <w:name w:val="0156F1BBB4C14CF092D4AAF503CA439C"/>
    <w:rsid w:val="00C45D56"/>
  </w:style>
  <w:style w:type="paragraph" w:customStyle="1" w:styleId="44CBB3AFBEB4433CB0F642DA2E2F00EF">
    <w:name w:val="44CBB3AFBEB4433CB0F642DA2E2F00EF"/>
    <w:rsid w:val="00C45D56"/>
  </w:style>
  <w:style w:type="paragraph" w:customStyle="1" w:styleId="B319C1B6D0D247569B0CB0E5AD9BD787">
    <w:name w:val="B319C1B6D0D247569B0CB0E5AD9BD787"/>
    <w:rsid w:val="00C45D56"/>
  </w:style>
  <w:style w:type="paragraph" w:customStyle="1" w:styleId="33EC66047E63481581C3FECC9B75DEE0">
    <w:name w:val="33EC66047E63481581C3FECC9B75DEE0"/>
    <w:rsid w:val="00C45D56"/>
  </w:style>
  <w:style w:type="paragraph" w:customStyle="1" w:styleId="2172BD0DA65F48F687EC5887F1545EA4">
    <w:name w:val="2172BD0DA65F48F687EC5887F1545EA4"/>
    <w:rsid w:val="00C45D56"/>
  </w:style>
  <w:style w:type="paragraph" w:customStyle="1" w:styleId="E5BD17A4C0534D82AEE32139D9EE22FA">
    <w:name w:val="E5BD17A4C0534D82AEE32139D9EE22FA"/>
    <w:rsid w:val="00C45D56"/>
  </w:style>
  <w:style w:type="paragraph" w:customStyle="1" w:styleId="C3E18A1B4FD14F43A6F6B398E2473821">
    <w:name w:val="C3E18A1B4FD14F43A6F6B398E2473821"/>
    <w:rsid w:val="00C45D56"/>
  </w:style>
  <w:style w:type="paragraph" w:customStyle="1" w:styleId="A406DF5B6B5549118B50F40851F24FC7">
    <w:name w:val="A406DF5B6B5549118B50F40851F24FC7"/>
    <w:rsid w:val="00C45D56"/>
  </w:style>
  <w:style w:type="paragraph" w:customStyle="1" w:styleId="311F5B261E5B4E50B25BC89E6A8503D0">
    <w:name w:val="311F5B261E5B4E50B25BC89E6A8503D0"/>
    <w:rsid w:val="00C45D56"/>
  </w:style>
  <w:style w:type="paragraph" w:customStyle="1" w:styleId="25907B5674DF46AB9FF530B02647A7EB">
    <w:name w:val="25907B5674DF46AB9FF530B02647A7EB"/>
    <w:rsid w:val="00C45D56"/>
  </w:style>
  <w:style w:type="paragraph" w:customStyle="1" w:styleId="F0106FC7673F4282BC96C6E7308A7F16">
    <w:name w:val="F0106FC7673F4282BC96C6E7308A7F16"/>
    <w:rsid w:val="00C45D56"/>
  </w:style>
  <w:style w:type="paragraph" w:customStyle="1" w:styleId="CF6EE7CE82474C0DB20AF384764729ED">
    <w:name w:val="CF6EE7CE82474C0DB20AF384764729ED"/>
    <w:rsid w:val="00C45D56"/>
  </w:style>
  <w:style w:type="paragraph" w:customStyle="1" w:styleId="B6D8D945556A4868B2A9B3AF300A6C6E">
    <w:name w:val="B6D8D945556A4868B2A9B3AF300A6C6E"/>
    <w:rsid w:val="00C45D56"/>
  </w:style>
  <w:style w:type="paragraph" w:customStyle="1" w:styleId="04F0F971A0B741A6B64FD27B29D58F14">
    <w:name w:val="04F0F971A0B741A6B64FD27B29D58F14"/>
    <w:rsid w:val="00C45D56"/>
  </w:style>
  <w:style w:type="paragraph" w:customStyle="1" w:styleId="1BE9F369E19A49FE9873EF9E12BAF7F5">
    <w:name w:val="1BE9F369E19A49FE9873EF9E12BAF7F5"/>
    <w:rsid w:val="00C45D56"/>
  </w:style>
  <w:style w:type="paragraph" w:customStyle="1" w:styleId="76B119CDF68F4528BAF025494D7BEAB5">
    <w:name w:val="76B119CDF68F4528BAF025494D7BEAB5"/>
    <w:rsid w:val="00C45D56"/>
  </w:style>
  <w:style w:type="paragraph" w:customStyle="1" w:styleId="D8D16AE47C2C42E7A8EA2145C11F1C35">
    <w:name w:val="D8D16AE47C2C42E7A8EA2145C11F1C35"/>
    <w:rsid w:val="00C45D56"/>
  </w:style>
  <w:style w:type="paragraph" w:customStyle="1" w:styleId="67A5192FA61F4F44880E15F37C0D8349">
    <w:name w:val="67A5192FA61F4F44880E15F37C0D8349"/>
    <w:rsid w:val="00C45D56"/>
  </w:style>
  <w:style w:type="paragraph" w:customStyle="1" w:styleId="7262FC8C6A93450D850DA9AB49172AB6">
    <w:name w:val="7262FC8C6A93450D850DA9AB49172AB6"/>
    <w:rsid w:val="00C45D56"/>
  </w:style>
  <w:style w:type="paragraph" w:customStyle="1" w:styleId="097AC536EFDF4F57A546F11CB6FCD77F">
    <w:name w:val="097AC536EFDF4F57A546F11CB6FCD77F"/>
    <w:rsid w:val="00C45D56"/>
  </w:style>
  <w:style w:type="paragraph" w:customStyle="1" w:styleId="B339294933944F3EA893DAEF092E82D9">
    <w:name w:val="B339294933944F3EA893DAEF092E82D9"/>
    <w:rsid w:val="00C45D56"/>
  </w:style>
  <w:style w:type="paragraph" w:customStyle="1" w:styleId="B0B7963D74D6473F81EFECDE72415268">
    <w:name w:val="B0B7963D74D6473F81EFECDE72415268"/>
    <w:rsid w:val="00C45D56"/>
  </w:style>
  <w:style w:type="paragraph" w:customStyle="1" w:styleId="DAB2BC3D2F134AB0A393DA008B166D23">
    <w:name w:val="DAB2BC3D2F134AB0A393DA008B166D23"/>
    <w:rsid w:val="00C45D56"/>
  </w:style>
  <w:style w:type="paragraph" w:customStyle="1" w:styleId="741DEC07506C49B0817F94D8F934DB60">
    <w:name w:val="741DEC07506C49B0817F94D8F934DB60"/>
    <w:rsid w:val="00C45D56"/>
  </w:style>
  <w:style w:type="paragraph" w:customStyle="1" w:styleId="94F7AA6142F64D8EADAEE1FD2E49C151">
    <w:name w:val="94F7AA6142F64D8EADAEE1FD2E49C151"/>
    <w:rsid w:val="00C45D5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M503d Menüplan Vorlage ylaa EN 202302(3)</Template>
  <TotalTime>0</TotalTime>
  <Pages>1</Pages>
  <Words>259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YDP_PL</dc:creator>
  <cp:keywords/>
  <dc:description/>
  <cp:lastModifiedBy>ylaa Densa Park</cp:lastModifiedBy>
  <cp:revision>2</cp:revision>
  <cp:lastPrinted>2023-02-15T08:35:00Z</cp:lastPrinted>
  <dcterms:created xsi:type="dcterms:W3CDTF">2024-03-26T06:31:00Z</dcterms:created>
  <dcterms:modified xsi:type="dcterms:W3CDTF">2024-03-26T06:43:00Z</dcterms:modified>
</cp:coreProperties>
</file>