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D48D" w14:textId="12FEFA10" w:rsidR="008A28A9" w:rsidRPr="009D72B7" w:rsidRDefault="00F95422" w:rsidP="0062595C">
      <w:pPr>
        <w:tabs>
          <w:tab w:val="left" w:pos="284"/>
        </w:tabs>
        <w:spacing w:before="0"/>
        <w:rPr>
          <w:b/>
          <w:color w:val="C7135D"/>
          <w:sz w:val="28"/>
          <w:szCs w:val="28"/>
          <w:lang w:val="en-GB"/>
        </w:rPr>
      </w:pPr>
      <w:r>
        <w:rPr>
          <w:b/>
          <w:color w:val="000000" w:themeColor="text1"/>
          <w:sz w:val="28"/>
          <w:szCs w:val="28"/>
        </w:rPr>
        <w:tab/>
      </w:r>
      <w:r w:rsidR="00937705" w:rsidRPr="009D72B7">
        <w:rPr>
          <w:b/>
          <w:color w:val="C7135D"/>
          <w:sz w:val="28"/>
          <w:szCs w:val="28"/>
          <w:lang w:val="en-GB"/>
        </w:rPr>
        <w:t xml:space="preserve">Menu Plan Densa Park – </w:t>
      </w:r>
      <w:r w:rsidR="009D72B7" w:rsidRPr="009D72B7">
        <w:rPr>
          <w:b/>
          <w:color w:val="C7135D"/>
          <w:sz w:val="28"/>
          <w:szCs w:val="28"/>
          <w:lang w:val="en-GB"/>
        </w:rPr>
        <w:t>March</w:t>
      </w:r>
      <w:r w:rsidR="009D72B7">
        <w:rPr>
          <w:b/>
          <w:color w:val="C7135D"/>
          <w:sz w:val="28"/>
          <w:szCs w:val="28"/>
          <w:lang w:val="en-GB"/>
        </w:rPr>
        <w:t xml:space="preserve"> 2024</w:t>
      </w:r>
    </w:p>
    <w:p w14:paraId="5D77220D" w14:textId="77777777" w:rsidR="007410AF" w:rsidRPr="009D72B7" w:rsidRDefault="007410AF" w:rsidP="00F95422">
      <w:pPr>
        <w:tabs>
          <w:tab w:val="left" w:pos="284"/>
        </w:tabs>
        <w:rPr>
          <w:b/>
          <w:i/>
          <w:sz w:val="16"/>
          <w:szCs w:val="16"/>
          <w:lang w:val="en-GB"/>
        </w:rPr>
      </w:pPr>
    </w:p>
    <w:p w14:paraId="66EB3CCE" w14:textId="77777777" w:rsidR="009D72B7" w:rsidRPr="00937705" w:rsidRDefault="00937705" w:rsidP="00937705">
      <w:pPr>
        <w:tabs>
          <w:tab w:val="left" w:pos="284"/>
        </w:tabs>
        <w:rPr>
          <w:b/>
          <w:i/>
          <w:sz w:val="16"/>
          <w:szCs w:val="16"/>
          <w:lang w:val="en-GB"/>
        </w:rPr>
      </w:pPr>
      <w:r w:rsidRPr="0019309E">
        <w:rPr>
          <w:b/>
          <w:i/>
          <w:sz w:val="16"/>
          <w:szCs w:val="16"/>
          <w:lang w:val="en-GB"/>
        </w:rPr>
        <w:tab/>
      </w: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9D72B7" w:rsidRPr="00991C82" w14:paraId="2824AC81" w14:textId="77777777" w:rsidTr="001977A7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6988954F" w14:textId="741068F9" w:rsidR="009D72B7" w:rsidRPr="00991C82" w:rsidRDefault="009D72B7" w:rsidP="001977A7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C2325F"/>
              </w:rPr>
              <w:t>W</w:t>
            </w:r>
            <w:r>
              <w:rPr>
                <w:b/>
                <w:color w:val="C2325F"/>
              </w:rPr>
              <w:t>eek</w:t>
            </w:r>
            <w:r w:rsidRPr="0051359E">
              <w:rPr>
                <w:b/>
                <w:color w:val="C2325F"/>
              </w:rPr>
              <w:t xml:space="preserve"> </w:t>
            </w:r>
            <w:sdt>
              <w:sdtPr>
                <w:rPr>
                  <w:b/>
                  <w:color w:val="C2325F"/>
                </w:rPr>
                <w:id w:val="-901829088"/>
                <w:placeholder>
                  <w:docPart w:val="DC373167E98E4669B0D0256A58D2FE1B"/>
                </w:placeholder>
                <w:text/>
              </w:sdtPr>
              <w:sdtContent>
                <w:r>
                  <w:rPr>
                    <w:b/>
                    <w:color w:val="C2325F"/>
                  </w:rPr>
                  <w:t>09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D4D5CF" w14:textId="77777777" w:rsidR="009D72B7" w:rsidRPr="00991C82" w:rsidRDefault="009D72B7" w:rsidP="001977A7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456E" w14:textId="7EEAECCB" w:rsidR="009D72B7" w:rsidRPr="00991C82" w:rsidRDefault="009D72B7" w:rsidP="001977A7">
            <w:pPr>
              <w:spacing w:before="60" w:after="120"/>
              <w:rPr>
                <w:b/>
              </w:rPr>
            </w:pPr>
            <w:r>
              <w:rPr>
                <w:b/>
                <w:color w:val="832D7C"/>
              </w:rPr>
              <w:t>W</w:t>
            </w:r>
            <w:r>
              <w:rPr>
                <w:b/>
                <w:color w:val="832D7C"/>
              </w:rPr>
              <w:t>eek</w:t>
            </w:r>
            <w:r>
              <w:rPr>
                <w:b/>
                <w:color w:val="832D7C"/>
              </w:rPr>
              <w:t xml:space="preserve"> </w:t>
            </w:r>
            <w:sdt>
              <w:sdtPr>
                <w:rPr>
                  <w:b/>
                  <w:color w:val="832D7C"/>
                </w:rPr>
                <w:id w:val="-460647133"/>
                <w:placeholder>
                  <w:docPart w:val="DC373167E98E4669B0D0256A58D2FE1B"/>
                </w:placeholder>
                <w:text/>
              </w:sdtPr>
              <w:sdtContent>
                <w:r>
                  <w:rPr>
                    <w:b/>
                    <w:color w:val="832D7C"/>
                  </w:rPr>
                  <w:t>10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387FE" w14:textId="77777777" w:rsidR="009D72B7" w:rsidRPr="00991C82" w:rsidRDefault="009D72B7" w:rsidP="001977A7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FF01" w14:textId="17DF1538" w:rsidR="009D72B7" w:rsidRPr="00991C82" w:rsidRDefault="009D72B7" w:rsidP="001977A7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75B53C"/>
              </w:rPr>
              <w:t>W</w:t>
            </w:r>
            <w:r>
              <w:rPr>
                <w:b/>
                <w:color w:val="75B53C"/>
              </w:rPr>
              <w:t>eek</w:t>
            </w:r>
            <w:r w:rsidRPr="0051359E">
              <w:rPr>
                <w:b/>
                <w:color w:val="75B53C"/>
              </w:rPr>
              <w:t xml:space="preserve"> </w:t>
            </w:r>
            <w:sdt>
              <w:sdtPr>
                <w:rPr>
                  <w:b/>
                  <w:color w:val="75B53C"/>
                </w:rPr>
                <w:id w:val="963009433"/>
                <w:placeholder>
                  <w:docPart w:val="DC373167E98E4669B0D0256A58D2FE1B"/>
                </w:placeholder>
                <w:text/>
              </w:sdtPr>
              <w:sdtContent>
                <w:r>
                  <w:rPr>
                    <w:b/>
                    <w:color w:val="75B53C"/>
                  </w:rPr>
                  <w:t>11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79A23" w14:textId="77777777" w:rsidR="009D72B7" w:rsidRPr="00991C82" w:rsidRDefault="009D72B7" w:rsidP="001977A7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0336" w14:textId="17D0E001" w:rsidR="009D72B7" w:rsidRPr="00991C82" w:rsidRDefault="009D72B7" w:rsidP="001977A7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F9B129"/>
              </w:rPr>
              <w:t>W</w:t>
            </w:r>
            <w:r>
              <w:rPr>
                <w:b/>
                <w:color w:val="F9B129"/>
              </w:rPr>
              <w:t>eek</w:t>
            </w:r>
            <w:r w:rsidRPr="0051359E">
              <w:rPr>
                <w:b/>
                <w:color w:val="F9B129"/>
              </w:rPr>
              <w:t xml:space="preserve"> </w:t>
            </w:r>
            <w:sdt>
              <w:sdtPr>
                <w:rPr>
                  <w:b/>
                  <w:color w:val="F9B129"/>
                </w:rPr>
                <w:id w:val="1081951211"/>
                <w:placeholder>
                  <w:docPart w:val="DC373167E98E4669B0D0256A58D2FE1B"/>
                </w:placeholder>
                <w:text/>
              </w:sdtPr>
              <w:sdtContent>
                <w:r>
                  <w:rPr>
                    <w:b/>
                    <w:color w:val="F9B129"/>
                  </w:rPr>
                  <w:t>12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507EE" w14:textId="77777777" w:rsidR="009D72B7" w:rsidRPr="00991C82" w:rsidRDefault="009D72B7" w:rsidP="001977A7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3DCE2315" w14:textId="446139A8" w:rsidR="009D72B7" w:rsidRPr="00991C82" w:rsidRDefault="009D72B7" w:rsidP="001977A7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EF7E2D"/>
              </w:rPr>
              <w:t>W</w:t>
            </w:r>
            <w:r>
              <w:rPr>
                <w:b/>
                <w:color w:val="EF7E2D"/>
              </w:rPr>
              <w:t>eek</w:t>
            </w:r>
            <w:r w:rsidRPr="0051359E">
              <w:rPr>
                <w:b/>
                <w:color w:val="EF7E2D"/>
              </w:rPr>
              <w:t xml:space="preserve"> </w:t>
            </w:r>
            <w:sdt>
              <w:sdtPr>
                <w:rPr>
                  <w:b/>
                  <w:color w:val="EF7E2D"/>
                </w:rPr>
                <w:id w:val="-207040751"/>
                <w:placeholder>
                  <w:docPart w:val="DC373167E98E4669B0D0256A58D2FE1B"/>
                </w:placeholder>
                <w:text/>
              </w:sdtPr>
              <w:sdtContent>
                <w:r>
                  <w:rPr>
                    <w:b/>
                    <w:color w:val="EF7E2D"/>
                  </w:rPr>
                  <w:t>13</w:t>
                </w:r>
              </w:sdtContent>
            </w:sdt>
          </w:p>
        </w:tc>
      </w:tr>
      <w:tr w:rsidR="009D72B7" w:rsidRPr="00991C82" w14:paraId="6E7E8C0D" w14:textId="77777777" w:rsidTr="001977A7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FA9C78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165A3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B4E0FA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7AA98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C83F8A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A856B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1D5679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B62C7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597230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9D72B7" w:rsidRPr="009E6645" w14:paraId="3518E1A5" w14:textId="77777777" w:rsidTr="001977A7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CF27" w14:textId="6D114547" w:rsidR="009D72B7" w:rsidRPr="00122CAF" w:rsidRDefault="009D72B7" w:rsidP="001977A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Mo</w:t>
            </w:r>
            <w:r>
              <w:rPr>
                <w:b/>
                <w:color w:val="C2325F"/>
                <w:sz w:val="16"/>
                <w:szCs w:val="16"/>
              </w:rPr>
              <w:t>nday</w:t>
            </w:r>
            <w:r w:rsidRPr="00122CAF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84C8A009FED64068BF03BB512F549CCC"/>
                </w:placeholder>
                <w:date w:fullDate="2024-02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26.02.24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4A4ACB88" w14:textId="77777777" w:rsidR="009D72B7" w:rsidRPr="00307E20" w:rsidRDefault="009D72B7" w:rsidP="001977A7">
            <w:pPr>
              <w:spacing w:before="60" w:after="120"/>
              <w:jc w:val="center"/>
              <w:rPr>
                <w:sz w:val="16"/>
                <w:szCs w:val="16"/>
              </w:rPr>
            </w:pP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6EFB5F" w14:textId="77777777" w:rsidR="009D72B7" w:rsidRPr="00307E20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329E" w14:textId="4B9294C0" w:rsidR="009D72B7" w:rsidRPr="009E6645" w:rsidRDefault="009D72B7" w:rsidP="001977A7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Mo</w:t>
            </w: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 xml:space="preserve">nday </w:t>
            </w: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615334902"/>
                <w:placeholder>
                  <w:docPart w:val="78F7D2372764450B87776173E0ED22C1"/>
                </w:placeholder>
                <w:date w:fullDate="2024-03-0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832D7C"/>
                    <w:sz w:val="16"/>
                    <w:szCs w:val="16"/>
                    <w:lang w:val="en-GB"/>
                  </w:rPr>
                  <w:t>04.03.24</w:t>
                </w:r>
              </w:sdtContent>
            </w:sdt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32F4E4AD" w14:textId="77777777" w:rsidR="009E6645" w:rsidRPr="009E6645" w:rsidRDefault="009E6645" w:rsidP="00B12398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 xml:space="preserve">Spinach soup refined with </w:t>
            </w:r>
            <w:proofErr w:type="gramStart"/>
            <w:r w:rsidRPr="009E6645">
              <w:rPr>
                <w:sz w:val="16"/>
                <w:szCs w:val="16"/>
                <w:lang w:val="en-GB"/>
              </w:rPr>
              <w:t>yoghurt</w:t>
            </w:r>
            <w:proofErr w:type="gramEnd"/>
            <w:r w:rsidRPr="009E6645">
              <w:rPr>
                <w:sz w:val="16"/>
                <w:szCs w:val="16"/>
                <w:lang w:val="en-GB"/>
              </w:rPr>
              <w:t xml:space="preserve"> </w:t>
            </w:r>
          </w:p>
          <w:p w14:paraId="6D3F09DF" w14:textId="77F59C68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Gnocchi with green pesto and feta crumbs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6A93AB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D113" w14:textId="093C2E85" w:rsidR="009D72B7" w:rsidRPr="009E6645" w:rsidRDefault="009D72B7" w:rsidP="001977A7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Mon</w:t>
            </w: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day</w:t>
            </w: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113324973"/>
                <w:placeholder>
                  <w:docPart w:val="917D0D59A81F49F89DF0AC008825B5E9"/>
                </w:placeholder>
                <w:date w:fullDate="2024-03-1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75B53C"/>
                    <w:sz w:val="16"/>
                    <w:szCs w:val="16"/>
                    <w:lang w:val="en-GB"/>
                  </w:rPr>
                  <w:t>11.03.24</w:t>
                </w:r>
              </w:sdtContent>
            </w:sdt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2B223932" w14:textId="77777777" w:rsidR="009E6645" w:rsidRPr="009E6645" w:rsidRDefault="009E6645" w:rsidP="006040BE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Avocado salad with pears</w:t>
            </w:r>
          </w:p>
          <w:p w14:paraId="353C1B34" w14:textId="5AF8F420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 xml:space="preserve">Parsnip casserole with minced meat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EC656B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974E" w14:textId="1158810F" w:rsidR="009D72B7" w:rsidRPr="009E6645" w:rsidRDefault="009D72B7" w:rsidP="001977A7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Mon</w:t>
            </w: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day</w:t>
            </w: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18542380"/>
                <w:placeholder>
                  <w:docPart w:val="8EF88308B2CB4E55A88D96CC2A9265A5"/>
                </w:placeholder>
                <w:date w:fullDate="2024-03-1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F9B129"/>
                    <w:sz w:val="16"/>
                    <w:szCs w:val="16"/>
                    <w:lang w:val="en-GB"/>
                  </w:rPr>
                  <w:t>18.03.24</w:t>
                </w:r>
              </w:sdtContent>
            </w:sdt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2A2CD26C" w14:textId="77777777" w:rsidR="009E6645" w:rsidRPr="009E6645" w:rsidRDefault="009E6645" w:rsidP="001C6D80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Chickpea salad with kale</w:t>
            </w:r>
          </w:p>
          <w:p w14:paraId="1766BF87" w14:textId="1491407F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Homemade spaetzle with cheese sauce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CE57E3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0E8200" w14:textId="04D4FBFD" w:rsidR="009D72B7" w:rsidRPr="009E6645" w:rsidRDefault="009D72B7" w:rsidP="001977A7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Mon</w:t>
            </w: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day</w:t>
            </w: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  <w:lang w:val="en-GB"/>
                </w:rPr>
                <w:id w:val="-1125467869"/>
                <w:placeholder>
                  <w:docPart w:val="586065ECA288456B8F5C544F7F2EAB46"/>
                </w:placeholder>
                <w:date w:fullDate="2024-03-2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EF7E2D"/>
                    <w:sz w:val="16"/>
                    <w:szCs w:val="16"/>
                    <w:lang w:val="en-GB"/>
                  </w:rPr>
                  <w:t>25.03.24</w:t>
                </w:r>
              </w:sdtContent>
            </w:sdt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)</w:t>
            </w:r>
          </w:p>
          <w:p w14:paraId="5DA716FA" w14:textId="77777777" w:rsidR="009E6645" w:rsidRPr="009E6645" w:rsidRDefault="009E6645" w:rsidP="006609DC">
            <w:pPr>
              <w:rPr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t>Welsh leek soup</w:t>
            </w:r>
          </w:p>
          <w:p w14:paraId="55DA5C6F" w14:textId="6E296E5A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t>Welsh Rarebit: Cheese bread with herbs, cucumber sticks with yoghurt dip</w:t>
            </w:r>
            <w:r w:rsidR="009D72B7"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br/>
            </w:r>
          </w:p>
        </w:tc>
      </w:tr>
      <w:tr w:rsidR="009D72B7" w:rsidRPr="009E6645" w14:paraId="4FCBE2AF" w14:textId="77777777" w:rsidTr="001977A7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95502F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931DB5C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B952C9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8A98DF5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7DEE6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7EEF0CD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98BABF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240F5CB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266BA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9D72B7" w:rsidRPr="009E6645" w14:paraId="0E19E4F1" w14:textId="77777777" w:rsidTr="001977A7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5BC429D1" w14:textId="24B6C21D" w:rsidR="009D72B7" w:rsidRPr="00A5389B" w:rsidRDefault="009D72B7" w:rsidP="001977A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Tuesday</w:t>
            </w:r>
            <w:r w:rsidRPr="00A5389B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nl-NL"/>
                </w:rPr>
                <w:id w:val="142089545"/>
                <w:placeholder>
                  <w:docPart w:val="73AC064A0EA844B4A7DC7347BEEA0704"/>
                </w:placeholder>
                <w:date w:fullDate="2024-02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27.02.24</w:t>
                </w:r>
              </w:sdtContent>
            </w:sdt>
            <w:r w:rsidRPr="00A5389B">
              <w:rPr>
                <w:b/>
                <w:color w:val="C2325F"/>
                <w:sz w:val="16"/>
                <w:szCs w:val="16"/>
              </w:rPr>
              <w:t>)</w:t>
            </w:r>
          </w:p>
          <w:p w14:paraId="0F851364" w14:textId="77777777" w:rsidR="009D72B7" w:rsidRPr="00A5389B" w:rsidRDefault="009D72B7" w:rsidP="001977A7">
            <w:pPr>
              <w:spacing w:before="60" w:after="120"/>
              <w:jc w:val="center"/>
              <w:rPr>
                <w:sz w:val="16"/>
                <w:szCs w:val="16"/>
              </w:rPr>
            </w:pP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F459C58" w14:textId="77777777" w:rsidR="009D72B7" w:rsidRPr="00A5389B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2C8BE4F0" w14:textId="09EE59A4" w:rsidR="009D72B7" w:rsidRPr="009E6645" w:rsidRDefault="009D72B7" w:rsidP="001977A7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Tuesday</w:t>
            </w: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463419068"/>
                <w:placeholder>
                  <w:docPart w:val="254FDB80ED9B454AA2379A2C5A1EA240"/>
                </w:placeholder>
                <w:date w:fullDate="2024-03-0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832D7C"/>
                    <w:sz w:val="16"/>
                    <w:szCs w:val="16"/>
                    <w:lang w:val="en-GB"/>
                  </w:rPr>
                  <w:t>05.03.24</w:t>
                </w:r>
              </w:sdtContent>
            </w:sdt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161F062B" w14:textId="77777777" w:rsidR="009E6645" w:rsidRPr="009E6645" w:rsidRDefault="009E6645" w:rsidP="00177CBF">
            <w:pPr>
              <w:rPr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t>Beetroot salad with vinaigrette</w:t>
            </w:r>
          </w:p>
          <w:p w14:paraId="18334CA2" w14:textId="3F3C6FB8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t>Welsh Cawl: Lamb stew with leeks and seasonal vegetables</w:t>
            </w:r>
            <w:r w:rsidR="009D72B7" w:rsidRPr="009E6645">
              <w:rPr>
                <w:sz w:val="16"/>
                <w:szCs w:val="16"/>
                <w:lang w:val="en-GB"/>
              </w:rPr>
              <w:br/>
            </w:r>
            <w:r w:rsidR="009D72B7" w:rsidRPr="009E6645">
              <w:rPr>
                <w:rFonts w:eastAsia="Times New Roman" w:cs="Tahoma"/>
                <w:b/>
                <w:bCs/>
                <w:i/>
                <w:iCs/>
                <w:sz w:val="18"/>
                <w:szCs w:val="18"/>
                <w:lang w:val="en-GB" w:eastAsia="de-CH"/>
              </w:rPr>
              <w:t xml:space="preserve">         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30F9030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71B30CC" w14:textId="7B336F74" w:rsidR="009D72B7" w:rsidRPr="009E6645" w:rsidRDefault="009D72B7" w:rsidP="001977A7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Tuesday</w:t>
            </w: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892926116"/>
                <w:placeholder>
                  <w:docPart w:val="04255B5D143F4C7586D760C2D4F15D47"/>
                </w:placeholder>
                <w:date w:fullDate="2024-03-1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75B53C"/>
                    <w:sz w:val="16"/>
                    <w:szCs w:val="16"/>
                    <w:lang w:val="en-GB"/>
                  </w:rPr>
                  <w:t>12.03.24</w:t>
                </w:r>
              </w:sdtContent>
            </w:sdt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43CABB20" w14:textId="77777777" w:rsidR="009E6645" w:rsidRPr="009E6645" w:rsidRDefault="009E6645" w:rsidP="00D95803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Graubünden barley soup</w:t>
            </w:r>
          </w:p>
          <w:p w14:paraId="5BB7319B" w14:textId="53798674" w:rsidR="009D72B7" w:rsidRPr="009E6645" w:rsidRDefault="009E6645" w:rsidP="001977A7">
            <w:pPr>
              <w:rPr>
                <w:bCs/>
                <w:iCs/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Pressed potatoes with beans and chickpeas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DF6F54E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62D7DB1" w14:textId="6A0AA626" w:rsidR="009D72B7" w:rsidRPr="009E6645" w:rsidRDefault="009D72B7" w:rsidP="001977A7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Tuesday</w:t>
            </w: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50821181"/>
                <w:placeholder>
                  <w:docPart w:val="A9D0883405E24933A6FDFF6FBFE9B038"/>
                </w:placeholder>
                <w:date w:fullDate="2024-03-1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F9B129"/>
                    <w:sz w:val="16"/>
                    <w:szCs w:val="16"/>
                    <w:lang w:val="en-GB"/>
                  </w:rPr>
                  <w:t>19.03.24</w:t>
                </w:r>
              </w:sdtContent>
            </w:sdt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4E4E2820" w14:textId="77777777" w:rsidR="009E6645" w:rsidRPr="009E6645" w:rsidRDefault="009E6645" w:rsidP="0006103A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Broccoli soup</w:t>
            </w:r>
          </w:p>
          <w:p w14:paraId="1D6797E4" w14:textId="2766223A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Lentil gratin with vegetables and béchamel sauce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A3AB6FC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98A9B05" w14:textId="0AB21243" w:rsidR="009D72B7" w:rsidRPr="009E6645" w:rsidRDefault="009D72B7" w:rsidP="001977A7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Tuesday</w:t>
            </w: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  <w:lang w:val="en-GB"/>
                </w:rPr>
                <w:id w:val="-39897541"/>
                <w:placeholder>
                  <w:docPart w:val="0F4AD4B3BE634833ACD7AB553914F714"/>
                </w:placeholder>
                <w:date w:fullDate="2024-03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EF7E2D"/>
                    <w:sz w:val="16"/>
                    <w:szCs w:val="16"/>
                    <w:lang w:val="en-GB"/>
                  </w:rPr>
                  <w:t>26.03.24</w:t>
                </w:r>
              </w:sdtContent>
            </w:sdt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)</w:t>
            </w:r>
          </w:p>
          <w:p w14:paraId="3FA44242" w14:textId="77777777" w:rsidR="009E6645" w:rsidRPr="009E6645" w:rsidRDefault="009E6645" w:rsidP="00A352AE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Green salad with radishes</w:t>
            </w:r>
          </w:p>
          <w:p w14:paraId="072413D7" w14:textId="1B8EA263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proofErr w:type="spellStart"/>
            <w:r w:rsidRPr="009E6645">
              <w:rPr>
                <w:sz w:val="16"/>
                <w:szCs w:val="16"/>
                <w:lang w:val="en-GB"/>
              </w:rPr>
              <w:t>Vollkornspaghetti</w:t>
            </w:r>
            <w:proofErr w:type="spellEnd"/>
            <w:r w:rsidRPr="009E6645">
              <w:rPr>
                <w:sz w:val="16"/>
                <w:szCs w:val="16"/>
                <w:lang w:val="en-GB"/>
              </w:rPr>
              <w:t xml:space="preserve"> a la Carbonara </w:t>
            </w:r>
          </w:p>
        </w:tc>
      </w:tr>
      <w:tr w:rsidR="009D72B7" w:rsidRPr="009E6645" w14:paraId="1AEAD27A" w14:textId="77777777" w:rsidTr="001977A7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70B01E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8213C14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A822F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4314ABE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0D5D07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5B68EB6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8DCCA8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15F142A5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965FEC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9D72B7" w:rsidRPr="00991C82" w14:paraId="458FF059" w14:textId="77777777" w:rsidTr="001977A7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D9961D2" w14:textId="76EEEE96" w:rsidR="009D72B7" w:rsidRPr="00F74768" w:rsidRDefault="009D72B7" w:rsidP="001977A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Wednesday</w:t>
            </w:r>
            <w:r w:rsidRPr="00F74768"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1781220728"/>
                <w:placeholder>
                  <w:docPart w:val="81DC8E47C5154EFB804FDE2479A0D3DC"/>
                </w:placeholder>
                <w:date w:fullDate="2024-02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28.02.24</w:t>
                </w:r>
              </w:sdtContent>
            </w:sdt>
            <w:r w:rsidRPr="00F74768">
              <w:rPr>
                <w:b/>
                <w:color w:val="C2325F"/>
                <w:sz w:val="16"/>
                <w:szCs w:val="16"/>
              </w:rPr>
              <w:t>)</w:t>
            </w:r>
          </w:p>
          <w:p w14:paraId="404A846A" w14:textId="77777777" w:rsidR="009D72B7" w:rsidRPr="00991C82" w:rsidRDefault="009D72B7" w:rsidP="001977A7">
            <w:pPr>
              <w:rPr>
                <w:sz w:val="16"/>
                <w:szCs w:val="16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5C6A928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154246C" w14:textId="4D3A577A" w:rsidR="009D72B7" w:rsidRPr="009E6645" w:rsidRDefault="009D72B7" w:rsidP="001977A7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Wednesday</w:t>
            </w: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990788502"/>
                <w:placeholder>
                  <w:docPart w:val="632BD9AFA4074433979BFF92491EFC17"/>
                </w:placeholder>
                <w:date w:fullDate="2024-03-0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832D7C"/>
                    <w:sz w:val="16"/>
                    <w:szCs w:val="16"/>
                    <w:lang w:val="en-GB"/>
                  </w:rPr>
                  <w:t>06.03.24</w:t>
                </w:r>
              </w:sdtContent>
            </w:sdt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41246694" w14:textId="77777777" w:rsidR="009E6645" w:rsidRPr="009E6645" w:rsidRDefault="009E6645" w:rsidP="00041A71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Quinoa salad with carrots and mint</w:t>
            </w:r>
          </w:p>
          <w:p w14:paraId="759121DF" w14:textId="2C800B91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Barley risotto with steamed vegetables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BCD52EF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EF37C74" w14:textId="376B6E6D" w:rsidR="009D72B7" w:rsidRPr="00777E89" w:rsidRDefault="009D72B7" w:rsidP="001977A7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b/>
                <w:color w:val="75B53C"/>
                <w:sz w:val="16"/>
                <w:szCs w:val="16"/>
              </w:rPr>
              <w:t>Wednesday</w:t>
            </w:r>
            <w:r w:rsidRPr="00777E89">
              <w:rPr>
                <w:b/>
                <w:color w:val="75B53C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US"/>
                </w:rPr>
                <w:id w:val="1025907308"/>
                <w:placeholder>
                  <w:docPart w:val="E7A6661E28E743AE871CB0D31CFA9CA9"/>
                </w:placeholder>
                <w:date w:fullDate="2024-03-1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13.03.24</w:t>
                </w:r>
              </w:sdtContent>
            </w:sdt>
            <w:r w:rsidRPr="00777E89">
              <w:rPr>
                <w:b/>
                <w:color w:val="75B53C"/>
                <w:sz w:val="16"/>
                <w:szCs w:val="16"/>
              </w:rPr>
              <w:t>)</w:t>
            </w:r>
          </w:p>
          <w:p w14:paraId="0DFA61FC" w14:textId="77777777" w:rsidR="009D72B7" w:rsidRPr="007C0DE3" w:rsidRDefault="009D72B7" w:rsidP="001977A7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7C0DE3">
              <w:rPr>
                <w:b/>
                <w:bCs/>
                <w:i/>
                <w:iCs/>
                <w:sz w:val="16"/>
                <w:szCs w:val="16"/>
              </w:rPr>
              <w:t>Rüblisalat</w:t>
            </w:r>
            <w:proofErr w:type="spellEnd"/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 mit Äpfeln</w:t>
            </w:r>
          </w:p>
          <w:p w14:paraId="598DAD21" w14:textId="77777777" w:rsidR="009D72B7" w:rsidRPr="00777E89" w:rsidRDefault="009D72B7" w:rsidP="001977A7">
            <w:pPr>
              <w:rPr>
                <w:sz w:val="16"/>
                <w:szCs w:val="16"/>
              </w:rPr>
            </w:pPr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Glamorgan </w:t>
            </w:r>
            <w:proofErr w:type="spellStart"/>
            <w:r w:rsidRPr="007C0DE3">
              <w:rPr>
                <w:b/>
                <w:bCs/>
                <w:i/>
                <w:iCs/>
                <w:sz w:val="16"/>
                <w:szCs w:val="16"/>
              </w:rPr>
              <w:t>Sausage</w:t>
            </w:r>
            <w:proofErr w:type="spellEnd"/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 mit Wildreis und Gemüsesticks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B37A7C0" w14:textId="77777777" w:rsidR="009D72B7" w:rsidRPr="00777E89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112B45A6" w14:textId="23069CF1" w:rsidR="009D72B7" w:rsidRPr="009E6645" w:rsidRDefault="009D72B7" w:rsidP="001977A7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Wednesday</w:t>
            </w: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1409837476"/>
                <w:placeholder>
                  <w:docPart w:val="60495406A92F40DFB5594420FADC54E7"/>
                </w:placeholder>
                <w:date w:fullDate="2024-03-2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F9B129"/>
                    <w:sz w:val="16"/>
                    <w:szCs w:val="16"/>
                    <w:lang w:val="en-GB"/>
                  </w:rPr>
                  <w:t>20.03.24</w:t>
                </w:r>
              </w:sdtContent>
            </w:sdt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0ABE5290" w14:textId="77777777" w:rsidR="009E6645" w:rsidRPr="009E6645" w:rsidRDefault="009E6645" w:rsidP="004C45E0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Rice salad with tuna garnish</w:t>
            </w:r>
          </w:p>
          <w:p w14:paraId="72654BA5" w14:textId="4272037A" w:rsidR="009D72B7" w:rsidRPr="004B0F12" w:rsidRDefault="009E6645" w:rsidP="001977A7">
            <w:pPr>
              <w:rPr>
                <w:bCs/>
                <w:iCs/>
                <w:sz w:val="16"/>
                <w:szCs w:val="16"/>
              </w:rPr>
            </w:pPr>
            <w:proofErr w:type="spellStart"/>
            <w:r w:rsidRPr="007C0DE3">
              <w:rPr>
                <w:sz w:val="16"/>
                <w:szCs w:val="16"/>
              </w:rPr>
              <w:t>Cauliflower</w:t>
            </w:r>
            <w:proofErr w:type="spellEnd"/>
            <w:r w:rsidRPr="007C0DE3">
              <w:rPr>
                <w:sz w:val="16"/>
                <w:szCs w:val="16"/>
              </w:rPr>
              <w:t xml:space="preserve"> </w:t>
            </w:r>
            <w:proofErr w:type="spellStart"/>
            <w:r w:rsidRPr="007C0DE3">
              <w:rPr>
                <w:sz w:val="16"/>
                <w:szCs w:val="16"/>
              </w:rPr>
              <w:t>gratin</w:t>
            </w:r>
            <w:proofErr w:type="spellEnd"/>
            <w:r w:rsidRPr="007C0DE3">
              <w:rPr>
                <w:sz w:val="16"/>
                <w:szCs w:val="16"/>
              </w:rPr>
              <w:t xml:space="preserve"> </w:t>
            </w:r>
            <w:proofErr w:type="spellStart"/>
            <w:r w:rsidRPr="007C0DE3">
              <w:rPr>
                <w:sz w:val="16"/>
                <w:szCs w:val="16"/>
              </w:rPr>
              <w:t>with</w:t>
            </w:r>
            <w:proofErr w:type="spellEnd"/>
            <w:r w:rsidRPr="007C0DE3">
              <w:rPr>
                <w:sz w:val="16"/>
                <w:szCs w:val="16"/>
              </w:rPr>
              <w:t xml:space="preserve"> Gruyère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313FB2B" w14:textId="77777777" w:rsidR="009D72B7" w:rsidRPr="004B0F1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0976EC6" w14:textId="76752620" w:rsidR="009D72B7" w:rsidRPr="009E6645" w:rsidRDefault="009D72B7" w:rsidP="001977A7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Wednesday</w:t>
            </w: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  <w:lang w:val="en-GB"/>
                </w:rPr>
                <w:id w:val="-549839729"/>
                <w:placeholder>
                  <w:docPart w:val="9E82D9B9CFCA45C7919A66EC053230AD"/>
                </w:placeholder>
                <w:date w:fullDate="2024-03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EF7E2D"/>
                    <w:sz w:val="16"/>
                    <w:szCs w:val="16"/>
                    <w:lang w:val="en-GB"/>
                  </w:rPr>
                  <w:t>27.03.24</w:t>
                </w:r>
              </w:sdtContent>
            </w:sdt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)</w:t>
            </w:r>
          </w:p>
          <w:p w14:paraId="5310CA33" w14:textId="77777777" w:rsidR="009E6645" w:rsidRPr="009E6645" w:rsidRDefault="009E6645" w:rsidP="009111B1">
            <w:pPr>
              <w:spacing w:before="60" w:after="120"/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Cheese salad with homemade bread</w:t>
            </w:r>
          </w:p>
          <w:p w14:paraId="3B4E4A94" w14:textId="4629F8F1" w:rsidR="009D72B7" w:rsidRPr="00E20B4A" w:rsidRDefault="009E6645" w:rsidP="001977A7">
            <w:pPr>
              <w:spacing w:before="6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Chinese </w:t>
            </w:r>
            <w:proofErr w:type="spellStart"/>
            <w:r>
              <w:rPr>
                <w:sz w:val="16"/>
                <w:szCs w:val="16"/>
              </w:rPr>
              <w:t>cabbage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rolls</w:t>
            </w:r>
            <w:proofErr w:type="spellEnd"/>
          </w:p>
        </w:tc>
      </w:tr>
      <w:tr w:rsidR="009D72B7" w:rsidRPr="00991C82" w14:paraId="488066D5" w14:textId="77777777" w:rsidTr="001977A7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046557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9B0A0BC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1315E1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F3B1A74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729316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B815649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7F732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73340B6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465038" w14:textId="77777777" w:rsidR="009D72B7" w:rsidRPr="00991C82" w:rsidRDefault="009D72B7" w:rsidP="001977A7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9D72B7" w:rsidRPr="009E6645" w14:paraId="0FFF103C" w14:textId="77777777" w:rsidTr="001977A7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00F5E834" w14:textId="7209D7DC" w:rsidR="009D72B7" w:rsidRPr="00122CAF" w:rsidRDefault="009D72B7" w:rsidP="001977A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proofErr w:type="spellStart"/>
            <w:r>
              <w:rPr>
                <w:b/>
                <w:color w:val="C2325F"/>
                <w:sz w:val="16"/>
                <w:szCs w:val="16"/>
              </w:rPr>
              <w:t>Thursday</w:t>
            </w:r>
            <w:proofErr w:type="spellEnd"/>
            <w:r>
              <w:rPr>
                <w:b/>
                <w:color w:val="C2325F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835388505"/>
                <w:placeholder>
                  <w:docPart w:val="EED3A66AFA384DC686D578F1C2FA3DB4"/>
                </w:placeholder>
                <w:date w:fullDate="2024-02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C2325F"/>
                    <w:sz w:val="16"/>
                    <w:szCs w:val="16"/>
                  </w:rPr>
                  <w:t>29.02.24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74D9B8CD" w14:textId="77777777" w:rsidR="009D72B7" w:rsidRPr="00C87B2D" w:rsidRDefault="009D72B7" w:rsidP="001977A7">
            <w:pPr>
              <w:rPr>
                <w:sz w:val="16"/>
                <w:szCs w:val="16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F938D3A" w14:textId="77777777" w:rsidR="009D72B7" w:rsidRPr="00C87B2D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3A9DE015" w14:textId="0CE2EA60" w:rsidR="009D72B7" w:rsidRPr="009E6645" w:rsidRDefault="009D72B7" w:rsidP="001977A7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Thursday</w:t>
            </w: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887871455"/>
                <w:placeholder>
                  <w:docPart w:val="F588F12354D44C3483559C0A30376B84"/>
                </w:placeholder>
                <w:date w:fullDate="2024-03-0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832D7C"/>
                    <w:sz w:val="16"/>
                    <w:szCs w:val="16"/>
                    <w:lang w:val="en-GB"/>
                  </w:rPr>
                  <w:t>07.03.24</w:t>
                </w:r>
              </w:sdtContent>
            </w:sdt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183DE6B8" w14:textId="0637FC5D" w:rsidR="009E6645" w:rsidRPr="009E6645" w:rsidRDefault="009E6645" w:rsidP="00831F95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 xml:space="preserve">Green bean salad with orange and </w:t>
            </w:r>
            <w:r>
              <w:rPr>
                <w:sz w:val="16"/>
                <w:szCs w:val="16"/>
                <w:lang w:val="en-GB"/>
              </w:rPr>
              <w:t>red</w:t>
            </w:r>
            <w:r w:rsidRPr="009E6645">
              <w:rPr>
                <w:sz w:val="16"/>
                <w:szCs w:val="16"/>
                <w:lang w:val="en-GB"/>
              </w:rPr>
              <w:t xml:space="preserve"> beets</w:t>
            </w:r>
          </w:p>
          <w:p w14:paraId="0498EAB5" w14:textId="19C8D239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 xml:space="preserve">Brussels sprouts with carrots, herbs with walnuts, baked potatoes with cottage cheese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7970E363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AD051A9" w14:textId="5CF561C4" w:rsidR="009D72B7" w:rsidRPr="007F2B91" w:rsidRDefault="009D72B7" w:rsidP="001977A7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proofErr w:type="spellStart"/>
            <w:r>
              <w:rPr>
                <w:b/>
                <w:color w:val="75B53C"/>
                <w:sz w:val="16"/>
                <w:szCs w:val="16"/>
              </w:rPr>
              <w:t>Thursday</w:t>
            </w:r>
            <w:proofErr w:type="spellEnd"/>
            <w:r w:rsidRPr="007F2B91">
              <w:rPr>
                <w:b/>
                <w:color w:val="75B53C"/>
                <w:sz w:val="16"/>
                <w:szCs w:val="16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-1706866243"/>
                <w:placeholder>
                  <w:docPart w:val="95FB2AF4C059439F8E93C77430C18B3B"/>
                </w:placeholder>
                <w:date w:fullDate="2024-03-1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>
                  <w:rPr>
                    <w:b/>
                    <w:color w:val="75B53C"/>
                    <w:sz w:val="16"/>
                    <w:szCs w:val="16"/>
                  </w:rPr>
                  <w:t>14.03.24</w:t>
                </w:r>
              </w:sdtContent>
            </w:sdt>
            <w:r w:rsidRPr="007F2B91">
              <w:rPr>
                <w:b/>
                <w:color w:val="75B53C"/>
                <w:sz w:val="16"/>
                <w:szCs w:val="16"/>
              </w:rPr>
              <w:t>)</w:t>
            </w:r>
          </w:p>
          <w:p w14:paraId="24D9B49C" w14:textId="77777777" w:rsidR="009D72B7" w:rsidRDefault="009D72B7" w:rsidP="001977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Couscous mit milder </w:t>
            </w:r>
            <w:proofErr w:type="spellStart"/>
            <w:r>
              <w:rPr>
                <w:sz w:val="16"/>
                <w:szCs w:val="16"/>
              </w:rPr>
              <w:t>Merguez</w:t>
            </w:r>
            <w:proofErr w:type="spellEnd"/>
            <w:r>
              <w:rPr>
                <w:sz w:val="16"/>
                <w:szCs w:val="16"/>
              </w:rPr>
              <w:t xml:space="preserve"> und gebratenem Gemüse der Saison</w:t>
            </w:r>
          </w:p>
          <w:p w14:paraId="4EF29405" w14:textId="77777777" w:rsidR="009D72B7" w:rsidRPr="00991C82" w:rsidRDefault="009D72B7" w:rsidP="001977A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Fruchtsalat </w:t>
            </w:r>
            <w:r w:rsidRPr="007C0DE3">
              <w:rPr>
                <w:sz w:val="16"/>
                <w:szCs w:val="16"/>
              </w:rPr>
              <w:t xml:space="preserve">  </w:t>
            </w:r>
            <w:r w:rsidRPr="007C0DE3">
              <w:rPr>
                <w:sz w:val="16"/>
                <w:szCs w:val="16"/>
              </w:rPr>
              <w:br/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B256B5E" w14:textId="77777777" w:rsidR="009D72B7" w:rsidRPr="00991C82" w:rsidRDefault="009D72B7" w:rsidP="001977A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594D009" w14:textId="4DFB271B" w:rsidR="009D72B7" w:rsidRPr="009E6645" w:rsidRDefault="009D72B7" w:rsidP="001977A7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Thursday</w:t>
            </w: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-2001493444"/>
                <w:placeholder>
                  <w:docPart w:val="A01E9D8D310A4FB4BFB2AAC40E245F47"/>
                </w:placeholder>
                <w:date w:fullDate="2024-03-2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F9B129"/>
                    <w:sz w:val="16"/>
                    <w:szCs w:val="16"/>
                    <w:lang w:val="en-GB"/>
                  </w:rPr>
                  <w:t>21.03.24</w:t>
                </w:r>
              </w:sdtContent>
            </w:sdt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7E62B543" w14:textId="3382A0AF" w:rsidR="009E6645" w:rsidRPr="009E6645" w:rsidRDefault="009E6645" w:rsidP="004D499E">
            <w:pPr>
              <w:rPr>
                <w:b/>
                <w:bCs/>
                <w:i/>
                <w:iCs/>
                <w:sz w:val="16"/>
                <w:szCs w:val="16"/>
                <w:lang w:val="en-GB"/>
              </w:rPr>
            </w:pPr>
            <w:r>
              <w:rPr>
                <w:b/>
                <w:bCs/>
                <w:i/>
                <w:iCs/>
                <w:sz w:val="16"/>
                <w:szCs w:val="16"/>
                <w:lang w:val="en-GB"/>
              </w:rPr>
              <w:t>P</w:t>
            </w:r>
            <w:r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umpkin </w:t>
            </w:r>
            <w:r>
              <w:rPr>
                <w:b/>
                <w:bCs/>
                <w:i/>
                <w:iCs/>
                <w:sz w:val="16"/>
                <w:szCs w:val="16"/>
                <w:lang w:val="en-GB"/>
              </w:rPr>
              <w:t xml:space="preserve">cream </w:t>
            </w:r>
            <w:r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t>soup with apples</w:t>
            </w:r>
          </w:p>
          <w:p w14:paraId="6C18A4FC" w14:textId="3F5F592E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b/>
                <w:bCs/>
                <w:i/>
                <w:iCs/>
                <w:sz w:val="16"/>
                <w:szCs w:val="16"/>
                <w:lang w:val="en-GB"/>
              </w:rPr>
              <w:t>Welsh Leeks: Egg on a bed of steamed leeks with melted bread c</w:t>
            </w:r>
            <w:r>
              <w:rPr>
                <w:b/>
                <w:bCs/>
                <w:i/>
                <w:iCs/>
                <w:sz w:val="16"/>
                <w:szCs w:val="16"/>
                <w:lang w:val="en-GB"/>
              </w:rPr>
              <w:t>rumbles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87E5162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104DD90" w14:textId="348DE3B2" w:rsidR="009D72B7" w:rsidRPr="009E6645" w:rsidRDefault="009D72B7" w:rsidP="001977A7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Thursday</w:t>
            </w: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  <w:lang w:val="en-GB"/>
                </w:rPr>
                <w:id w:val="1786687631"/>
                <w:placeholder>
                  <w:docPart w:val="58283716B7C14FD69328B045ECDBAFD1"/>
                </w:placeholder>
                <w:date w:fullDate="2024-03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EF7E2D"/>
                    <w:sz w:val="16"/>
                    <w:szCs w:val="16"/>
                    <w:lang w:val="en-GB"/>
                  </w:rPr>
                  <w:t>28.03.24</w:t>
                </w:r>
              </w:sdtContent>
            </w:sdt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)</w:t>
            </w:r>
          </w:p>
          <w:p w14:paraId="3992092F" w14:textId="77777777" w:rsidR="009E6645" w:rsidRPr="009E6645" w:rsidRDefault="009E6645" w:rsidP="00213429">
            <w:pPr>
              <w:spacing w:before="60" w:after="120"/>
              <w:rPr>
                <w:iCs/>
                <w:sz w:val="16"/>
                <w:szCs w:val="16"/>
                <w:lang w:val="en-GB"/>
              </w:rPr>
            </w:pPr>
            <w:r w:rsidRPr="009E6645">
              <w:rPr>
                <w:iCs/>
                <w:sz w:val="16"/>
                <w:szCs w:val="16"/>
                <w:lang w:val="en-GB"/>
              </w:rPr>
              <w:t>Mango-Mozzarella-Salat</w:t>
            </w:r>
          </w:p>
          <w:p w14:paraId="4CA9250C" w14:textId="46626BB0" w:rsidR="009D72B7" w:rsidRPr="009E6645" w:rsidRDefault="009E6645" w:rsidP="001977A7">
            <w:pPr>
              <w:spacing w:before="60" w:after="120"/>
              <w:rPr>
                <w:i/>
                <w:sz w:val="16"/>
                <w:szCs w:val="16"/>
                <w:lang w:val="en-GB"/>
              </w:rPr>
            </w:pPr>
            <w:r w:rsidRPr="009E6645">
              <w:rPr>
                <w:iCs/>
                <w:sz w:val="16"/>
                <w:szCs w:val="16"/>
                <w:lang w:val="en-GB"/>
              </w:rPr>
              <w:t>Wholemeal pasta with minced meat and apple sauce</w:t>
            </w:r>
          </w:p>
        </w:tc>
      </w:tr>
      <w:tr w:rsidR="009D72B7" w:rsidRPr="009E6645" w14:paraId="0B4AF28B" w14:textId="77777777" w:rsidTr="001977A7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E7D3A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7B6F315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9864BD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15D8718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474CA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7D157C0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205004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3AA9F8B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75529" w14:textId="77777777" w:rsidR="009D72B7" w:rsidRPr="009E6645" w:rsidRDefault="009D72B7" w:rsidP="001977A7">
            <w:pPr>
              <w:spacing w:before="60" w:after="120"/>
              <w:rPr>
                <w:sz w:val="16"/>
                <w:szCs w:val="16"/>
                <w:lang w:val="en-GB"/>
              </w:rPr>
            </w:pPr>
          </w:p>
        </w:tc>
      </w:tr>
      <w:tr w:rsidR="009D72B7" w:rsidRPr="009E6645" w14:paraId="21AAA0A7" w14:textId="77777777" w:rsidTr="001977A7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55478082" w14:textId="78FC972A" w:rsidR="009D72B7" w:rsidRPr="009E6645" w:rsidRDefault="009D72B7" w:rsidP="001977A7">
            <w:pPr>
              <w:spacing w:before="60" w:after="120"/>
              <w:rPr>
                <w:b/>
                <w:color w:val="C2325F"/>
                <w:sz w:val="16"/>
                <w:szCs w:val="16"/>
                <w:lang w:val="en-GB"/>
              </w:rPr>
            </w:pPr>
            <w:r w:rsidRPr="009E6645">
              <w:rPr>
                <w:b/>
                <w:color w:val="C2325F"/>
                <w:sz w:val="16"/>
                <w:szCs w:val="16"/>
                <w:lang w:val="en-GB"/>
              </w:rPr>
              <w:t>Fr</w:t>
            </w:r>
            <w:r w:rsidRPr="009E6645">
              <w:rPr>
                <w:b/>
                <w:color w:val="C2325F"/>
                <w:sz w:val="16"/>
                <w:szCs w:val="16"/>
                <w:lang w:val="en-GB"/>
              </w:rPr>
              <w:t>iday</w:t>
            </w:r>
            <w:r w:rsidRPr="009E6645">
              <w:rPr>
                <w:b/>
                <w:color w:val="C2325F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C2325F"/>
                  <w:sz w:val="16"/>
                  <w:szCs w:val="16"/>
                  <w:lang w:val="en-GB"/>
                </w:rPr>
                <w:id w:val="-1523785552"/>
                <w:placeholder>
                  <w:docPart w:val="6BF39A42DA9E43DCAF295B0891032860"/>
                </w:placeholder>
                <w:date w:fullDate="2024-03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C2325F"/>
                    <w:sz w:val="16"/>
                    <w:szCs w:val="16"/>
                    <w:lang w:val="en-GB"/>
                  </w:rPr>
                  <w:t>01.03.24</w:t>
                </w:r>
              </w:sdtContent>
            </w:sdt>
            <w:r w:rsidRPr="009E6645">
              <w:rPr>
                <w:b/>
                <w:color w:val="C2325F"/>
                <w:sz w:val="16"/>
                <w:szCs w:val="16"/>
                <w:lang w:val="en-GB"/>
              </w:rPr>
              <w:t>)</w:t>
            </w:r>
          </w:p>
          <w:p w14:paraId="5BB0CD45" w14:textId="77777777" w:rsidR="009E6645" w:rsidRPr="009E6645" w:rsidRDefault="009E6645" w:rsidP="008F659E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Bread salad with corn and olives, vegetable sticks with yoghurt dip</w:t>
            </w:r>
          </w:p>
          <w:p w14:paraId="01351D2C" w14:textId="28BFBF7D" w:rsidR="009D72B7" w:rsidRPr="009E6645" w:rsidRDefault="009E6645" w:rsidP="001977A7">
            <w:pPr>
              <w:rPr>
                <w:color w:val="000000" w:themeColor="text1"/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Caramelized chicory refined with Graubünden raw ham</w:t>
            </w:r>
            <w:r w:rsidRPr="009E6645">
              <w:rPr>
                <w:sz w:val="16"/>
                <w:szCs w:val="16"/>
                <w:lang w:val="en-GB"/>
              </w:rPr>
              <w:br/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DACC4CC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1806BF92" w14:textId="25D188FE" w:rsidR="009D72B7" w:rsidRPr="009E6645" w:rsidRDefault="009D72B7" w:rsidP="001977A7">
            <w:pPr>
              <w:spacing w:before="60" w:after="120"/>
              <w:rPr>
                <w:b/>
                <w:color w:val="832D7C"/>
                <w:sz w:val="16"/>
                <w:szCs w:val="16"/>
                <w:lang w:val="en-GB"/>
              </w:rPr>
            </w:pP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Fr</w:t>
            </w: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iday</w:t>
            </w:r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832D7C"/>
                  <w:sz w:val="16"/>
                  <w:szCs w:val="16"/>
                  <w:lang w:val="en-GB"/>
                </w:rPr>
                <w:id w:val="-1279641677"/>
                <w:placeholder>
                  <w:docPart w:val="1EA4F04F89444491B9C628B2CDE75AAA"/>
                </w:placeholder>
                <w:date w:fullDate="2024-03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832D7C"/>
                    <w:sz w:val="16"/>
                    <w:szCs w:val="16"/>
                    <w:lang w:val="en-GB"/>
                  </w:rPr>
                  <w:t>08.03.24</w:t>
                </w:r>
              </w:sdtContent>
            </w:sdt>
            <w:r w:rsidRPr="009E6645">
              <w:rPr>
                <w:b/>
                <w:color w:val="832D7C"/>
                <w:sz w:val="16"/>
                <w:szCs w:val="16"/>
                <w:lang w:val="en-GB"/>
              </w:rPr>
              <w:t>)</w:t>
            </w:r>
          </w:p>
          <w:p w14:paraId="38F72150" w14:textId="77777777" w:rsidR="009E6645" w:rsidRPr="009E6645" w:rsidRDefault="009E6645" w:rsidP="009A0269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Mung Sprout Salad with Tofu</w:t>
            </w:r>
          </w:p>
          <w:p w14:paraId="763BA37A" w14:textId="7BC5B9E6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Crepes with mixed vegetables in cream sauce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8FB85F7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144F3E4F" w14:textId="01BE445E" w:rsidR="009D72B7" w:rsidRPr="009E6645" w:rsidRDefault="009D72B7" w:rsidP="001977A7">
            <w:pPr>
              <w:spacing w:before="60" w:after="120"/>
              <w:rPr>
                <w:b/>
                <w:color w:val="75B53C"/>
                <w:sz w:val="16"/>
                <w:szCs w:val="16"/>
                <w:lang w:val="en-GB"/>
              </w:rPr>
            </w:pP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Fr</w:t>
            </w: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iday</w:t>
            </w:r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75B53C"/>
                  <w:sz w:val="16"/>
                  <w:szCs w:val="16"/>
                  <w:lang w:val="en-GB"/>
                </w:rPr>
                <w:id w:val="1505937311"/>
                <w:placeholder>
                  <w:docPart w:val="75B79F55B2CC41EBBBA2AA07A394C91C"/>
                </w:placeholder>
                <w:date w:fullDate="2024-03-1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75B53C"/>
                    <w:sz w:val="16"/>
                    <w:szCs w:val="16"/>
                    <w:lang w:val="en-GB"/>
                  </w:rPr>
                  <w:t>15.03.24</w:t>
                </w:r>
              </w:sdtContent>
            </w:sdt>
            <w:r w:rsidRPr="009E6645">
              <w:rPr>
                <w:b/>
                <w:color w:val="75B53C"/>
                <w:sz w:val="16"/>
                <w:szCs w:val="16"/>
                <w:lang w:val="en-GB"/>
              </w:rPr>
              <w:t>)</w:t>
            </w:r>
          </w:p>
          <w:p w14:paraId="26F810B9" w14:textId="77777777" w:rsidR="009E6645" w:rsidRPr="009E6645" w:rsidRDefault="009E6645" w:rsidP="00E803E2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Creamy cauliflower soup</w:t>
            </w:r>
          </w:p>
          <w:p w14:paraId="4C12C48C" w14:textId="15A66047" w:rsidR="009D72B7" w:rsidRPr="009E6645" w:rsidRDefault="009E6645" w:rsidP="001977A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Pak choi with steamed fish and boiled potatoes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70AFF09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4BE6BD62" w14:textId="1EA2E4A9" w:rsidR="009D72B7" w:rsidRPr="009E6645" w:rsidRDefault="009D72B7" w:rsidP="001977A7">
            <w:pPr>
              <w:spacing w:before="60" w:after="120"/>
              <w:rPr>
                <w:b/>
                <w:color w:val="F9B129"/>
                <w:sz w:val="16"/>
                <w:szCs w:val="16"/>
                <w:lang w:val="en-GB"/>
              </w:rPr>
            </w:pP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Fr</w:t>
            </w: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iday</w:t>
            </w:r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F9B129"/>
                  <w:sz w:val="16"/>
                  <w:szCs w:val="16"/>
                  <w:lang w:val="en-GB"/>
                </w:rPr>
                <w:id w:val="552822513"/>
                <w:placeholder>
                  <w:docPart w:val="A7A75F8EA1DB4D9F805A16D715505912"/>
                </w:placeholder>
                <w:date w:fullDate="2024-03-2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F9B129"/>
                    <w:sz w:val="16"/>
                    <w:szCs w:val="16"/>
                    <w:lang w:val="en-GB"/>
                  </w:rPr>
                  <w:t>22.03.24</w:t>
                </w:r>
              </w:sdtContent>
            </w:sdt>
            <w:r w:rsidRPr="009E6645">
              <w:rPr>
                <w:b/>
                <w:color w:val="F9B129"/>
                <w:sz w:val="16"/>
                <w:szCs w:val="16"/>
                <w:lang w:val="en-GB"/>
              </w:rPr>
              <w:t>)</w:t>
            </w:r>
          </w:p>
          <w:p w14:paraId="55B07019" w14:textId="77777777" w:rsidR="009E6645" w:rsidRPr="009E6645" w:rsidRDefault="009E6645" w:rsidP="00777A67">
            <w:pPr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Artichoke salad</w:t>
            </w:r>
          </w:p>
          <w:p w14:paraId="7E44D4F0" w14:textId="7D581549" w:rsidR="009D72B7" w:rsidRPr="009E6645" w:rsidRDefault="009E6645" w:rsidP="001977A7">
            <w:pPr>
              <w:rPr>
                <w:sz w:val="18"/>
                <w:szCs w:val="18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Vegetable tortilla with chicken cubes</w:t>
            </w:r>
            <w:r w:rsidR="009D72B7" w:rsidRPr="009E6645">
              <w:rPr>
                <w:b/>
                <w:bCs/>
                <w:sz w:val="16"/>
                <w:szCs w:val="16"/>
                <w:lang w:val="en-GB"/>
              </w:rPr>
              <w:br/>
            </w:r>
            <w:r w:rsidR="009D72B7" w:rsidRPr="009E6645">
              <w:rPr>
                <w:sz w:val="18"/>
                <w:szCs w:val="18"/>
                <w:lang w:val="en-GB"/>
              </w:rPr>
              <w:br/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31A9E74F" w14:textId="77777777" w:rsidR="009D72B7" w:rsidRPr="009E6645" w:rsidRDefault="009D72B7" w:rsidP="001977A7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5E1B9FBC" w14:textId="0861D3C5" w:rsidR="009D72B7" w:rsidRPr="009E6645" w:rsidRDefault="009D72B7" w:rsidP="001977A7">
            <w:pPr>
              <w:spacing w:before="60" w:after="120"/>
              <w:rPr>
                <w:b/>
                <w:color w:val="EF7E2D"/>
                <w:sz w:val="16"/>
                <w:szCs w:val="16"/>
                <w:lang w:val="en-GB"/>
              </w:rPr>
            </w:pP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Fr</w:t>
            </w: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iday</w:t>
            </w:r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 xml:space="preserve"> (</w:t>
            </w:r>
            <w:sdt>
              <w:sdtPr>
                <w:rPr>
                  <w:b/>
                  <w:color w:val="EF7E2D"/>
                  <w:sz w:val="16"/>
                  <w:szCs w:val="16"/>
                  <w:lang w:val="en-GB"/>
                </w:rPr>
                <w:id w:val="775061929"/>
                <w:placeholder>
                  <w:docPart w:val="22E9D09604834C1B8B6DFF9C75172FD6"/>
                </w:placeholder>
                <w:date w:fullDate="2024-03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Pr="009E6645">
                  <w:rPr>
                    <w:b/>
                    <w:color w:val="EF7E2D"/>
                    <w:sz w:val="16"/>
                    <w:szCs w:val="16"/>
                    <w:lang w:val="en-GB"/>
                  </w:rPr>
                  <w:t>29.03.24</w:t>
                </w:r>
              </w:sdtContent>
            </w:sdt>
            <w:r w:rsidRPr="009E6645">
              <w:rPr>
                <w:b/>
                <w:color w:val="EF7E2D"/>
                <w:sz w:val="16"/>
                <w:szCs w:val="16"/>
                <w:lang w:val="en-GB"/>
              </w:rPr>
              <w:t>)</w:t>
            </w:r>
          </w:p>
          <w:p w14:paraId="5BAFDE75" w14:textId="77777777" w:rsidR="009E6645" w:rsidRPr="009E6645" w:rsidRDefault="009E6645" w:rsidP="00993955">
            <w:pPr>
              <w:spacing w:before="60" w:after="120"/>
              <w:rPr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Fennel salad with sultanas</w:t>
            </w:r>
          </w:p>
          <w:p w14:paraId="78B3B819" w14:textId="04F6263E" w:rsidR="009D72B7" w:rsidRPr="009E6645" w:rsidRDefault="009E6645" w:rsidP="001977A7">
            <w:pPr>
              <w:spacing w:before="60" w:after="120"/>
              <w:rPr>
                <w:b/>
                <w:bCs/>
                <w:sz w:val="16"/>
                <w:szCs w:val="16"/>
                <w:lang w:val="en-GB"/>
              </w:rPr>
            </w:pPr>
            <w:r w:rsidRPr="009E6645">
              <w:rPr>
                <w:sz w:val="16"/>
                <w:szCs w:val="16"/>
                <w:lang w:val="en-GB"/>
              </w:rPr>
              <w:t>Potato savoy cabbage casserole with feta crumbs</w:t>
            </w:r>
          </w:p>
        </w:tc>
      </w:tr>
    </w:tbl>
    <w:p w14:paraId="5ED71ACA" w14:textId="50770A44" w:rsidR="0030674B" w:rsidRPr="00937705" w:rsidRDefault="009D72B7" w:rsidP="009D72B7">
      <w:pPr>
        <w:tabs>
          <w:tab w:val="left" w:pos="284"/>
        </w:tabs>
        <w:rPr>
          <w:sz w:val="16"/>
          <w:szCs w:val="16"/>
          <w:lang w:val="en-GB"/>
        </w:rPr>
      </w:pPr>
      <w:r w:rsidRPr="009D72B7">
        <w:rPr>
          <w:b/>
          <w:i/>
          <w:sz w:val="16"/>
          <w:szCs w:val="16"/>
          <w:lang w:val="en-GB"/>
        </w:rPr>
        <w:t xml:space="preserve"> </w:t>
      </w:r>
      <w:r>
        <w:rPr>
          <w:b/>
          <w:i/>
          <w:sz w:val="16"/>
          <w:szCs w:val="16"/>
          <w:lang w:val="en-GB"/>
        </w:rPr>
        <w:t xml:space="preserve">      </w:t>
      </w:r>
      <w:r w:rsidR="00937705" w:rsidRPr="00937705">
        <w:rPr>
          <w:b/>
          <w:i/>
          <w:sz w:val="16"/>
          <w:szCs w:val="16"/>
          <w:lang w:val="en-GB"/>
        </w:rPr>
        <w:t xml:space="preserve">Specialties according to the pedagogical theme of the month: </w:t>
      </w:r>
      <w:r>
        <w:rPr>
          <w:b/>
          <w:i/>
          <w:sz w:val="16"/>
          <w:szCs w:val="16"/>
          <w:lang w:val="en-GB"/>
        </w:rPr>
        <w:t>Wales</w:t>
      </w:r>
    </w:p>
    <w:sectPr w:rsidR="0030674B" w:rsidRPr="00937705" w:rsidSect="00BE0EEC">
      <w:headerReference w:type="default" r:id="rId7"/>
      <w:footerReference w:type="default" r:id="rId8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5F5E2" w14:textId="77777777" w:rsidR="00BE0EEC" w:rsidRDefault="00BE0EEC" w:rsidP="008A28A9">
      <w:pPr>
        <w:spacing w:before="0"/>
      </w:pPr>
      <w:r>
        <w:separator/>
      </w:r>
    </w:p>
  </w:endnote>
  <w:endnote w:type="continuationSeparator" w:id="0">
    <w:p w14:paraId="486A9CBF" w14:textId="77777777" w:rsidR="00BE0EEC" w:rsidRDefault="00BE0EEC" w:rsidP="008A28A9">
      <w:pPr>
        <w:spacing w:before="0"/>
      </w:pPr>
      <w:r>
        <w:continuationSeparator/>
      </w:r>
    </w:p>
  </w:endnote>
  <w:endnote w:type="continuationNotice" w:id="1">
    <w:p w14:paraId="17A380BC" w14:textId="77777777" w:rsidR="00BE0EEC" w:rsidRDefault="00BE0EEC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2D4E7" w14:textId="77777777" w:rsidR="008E239D" w:rsidRPr="00937705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  <w:lang w:val="en-GB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52AE51E4" wp14:editId="0488835B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 w:rsidRPr="00937705">
      <w:rPr>
        <w:sz w:val="12"/>
        <w:szCs w:val="12"/>
        <w:lang w:val="en-GB"/>
      </w:rPr>
      <w:tab/>
    </w:r>
    <w:r w:rsidR="00937705" w:rsidRPr="00937705">
      <w:rPr>
        <w:i/>
        <w:iCs/>
        <w:sz w:val="18"/>
        <w:szCs w:val="18"/>
        <w:lang w:val="en-GB"/>
      </w:rPr>
      <w:t>Deviations are declared in the daily menu</w:t>
    </w:r>
    <w:r w:rsidR="00937705" w:rsidRPr="00937705">
      <w:rPr>
        <w:i/>
        <w:iCs/>
        <w:sz w:val="18"/>
        <w:szCs w:val="18"/>
        <w:lang w:val="en-GB"/>
      </w:rPr>
      <w:tab/>
      <w:t xml:space="preserve">Seasonal fruit and vegetables: </w:t>
    </w:r>
    <w:proofErr w:type="spellStart"/>
    <w:r w:rsidR="00937705" w:rsidRPr="00937705">
      <w:rPr>
        <w:i/>
        <w:iCs/>
        <w:sz w:val="18"/>
        <w:szCs w:val="18"/>
        <w:lang w:val="en-GB"/>
      </w:rPr>
      <w:t>Gebrüder</w:t>
    </w:r>
    <w:proofErr w:type="spellEnd"/>
    <w:r w:rsidR="00937705" w:rsidRPr="00937705">
      <w:rPr>
        <w:i/>
        <w:iCs/>
        <w:sz w:val="18"/>
        <w:szCs w:val="18"/>
        <w:lang w:val="en-GB"/>
      </w:rPr>
      <w:t xml:space="preserve"> Marksteiner</w:t>
    </w:r>
    <w:r w:rsidR="00937705" w:rsidRPr="00937705">
      <w:rPr>
        <w:i/>
        <w:iCs/>
        <w:sz w:val="18"/>
        <w:szCs w:val="18"/>
        <w:lang w:val="en-GB"/>
      </w:rPr>
      <w:tab/>
    </w:r>
    <w:r w:rsidR="0019309E">
      <w:rPr>
        <w:i/>
        <w:iCs/>
        <w:sz w:val="18"/>
        <w:szCs w:val="18"/>
        <w:lang w:val="en-GB"/>
      </w:rPr>
      <w:t xml:space="preserve">/ </w:t>
    </w:r>
    <w:proofErr w:type="spellStart"/>
    <w:r w:rsidR="0019309E">
      <w:rPr>
        <w:i/>
        <w:iCs/>
        <w:sz w:val="18"/>
        <w:szCs w:val="18"/>
        <w:lang w:val="en-GB"/>
      </w:rPr>
      <w:t>Bruderholz</w:t>
    </w:r>
    <w:proofErr w:type="spellEnd"/>
    <w:r w:rsidR="0019309E">
      <w:rPr>
        <w:i/>
        <w:iCs/>
        <w:sz w:val="18"/>
        <w:szCs w:val="18"/>
        <w:lang w:val="en-GB"/>
      </w:rPr>
      <w:t xml:space="preserve">: </w:t>
    </w:r>
    <w:proofErr w:type="spellStart"/>
    <w:r w:rsidR="0019309E">
      <w:rPr>
        <w:i/>
        <w:iCs/>
        <w:sz w:val="18"/>
        <w:szCs w:val="18"/>
        <w:lang w:val="en-GB"/>
      </w:rPr>
      <w:t>Birsmatterhof</w:t>
    </w:r>
    <w:proofErr w:type="spellEnd"/>
    <w:r w:rsidR="00937705">
      <w:rPr>
        <w:i/>
        <w:iCs/>
        <w:sz w:val="18"/>
        <w:szCs w:val="18"/>
        <w:lang w:val="en-GB"/>
      </w:rPr>
      <w:tab/>
    </w:r>
    <w:r w:rsidR="00937705">
      <w:rPr>
        <w:i/>
        <w:iCs/>
        <w:sz w:val="18"/>
        <w:szCs w:val="18"/>
        <w:lang w:val="en-GB"/>
      </w:rPr>
      <w:br/>
    </w:r>
    <w:r w:rsidR="0019309E" w:rsidRPr="0019309E">
      <w:rPr>
        <w:i/>
        <w:iCs/>
        <w:sz w:val="18"/>
        <w:szCs w:val="18"/>
        <w:lang w:val="en-GB"/>
      </w:rPr>
      <w:t xml:space="preserve">Meat origin: Chicken, lamb and pork: CH; </w:t>
    </w:r>
    <w:r w:rsidR="00F03BAE">
      <w:rPr>
        <w:i/>
        <w:iCs/>
        <w:sz w:val="18"/>
        <w:szCs w:val="18"/>
        <w:lang w:val="en-GB"/>
      </w:rPr>
      <w:t>B</w:t>
    </w:r>
    <w:r w:rsidR="0019309E" w:rsidRPr="0019309E">
      <w:rPr>
        <w:i/>
        <w:iCs/>
        <w:sz w:val="18"/>
        <w:szCs w:val="18"/>
        <w:lang w:val="en-GB"/>
      </w:rPr>
      <w:t xml:space="preserve">eef and veal: CH, </w:t>
    </w:r>
    <w:proofErr w:type="gramStart"/>
    <w:r w:rsidR="0019309E" w:rsidRPr="0019309E">
      <w:rPr>
        <w:i/>
        <w:iCs/>
        <w:sz w:val="18"/>
        <w:szCs w:val="18"/>
        <w:lang w:val="en-GB"/>
      </w:rPr>
      <w:t>region</w:t>
    </w:r>
    <w:r w:rsidR="00F03BAE">
      <w:rPr>
        <w:i/>
        <w:iCs/>
        <w:sz w:val="18"/>
        <w:szCs w:val="18"/>
        <w:lang w:val="en-GB"/>
      </w:rPr>
      <w:t>al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B0CB7" w14:textId="77777777" w:rsidR="00BE0EEC" w:rsidRDefault="00BE0EEC" w:rsidP="008A28A9">
      <w:pPr>
        <w:spacing w:before="0"/>
      </w:pPr>
      <w:r>
        <w:separator/>
      </w:r>
    </w:p>
  </w:footnote>
  <w:footnote w:type="continuationSeparator" w:id="0">
    <w:p w14:paraId="419A982D" w14:textId="77777777" w:rsidR="00BE0EEC" w:rsidRDefault="00BE0EEC" w:rsidP="008A28A9">
      <w:pPr>
        <w:spacing w:before="0"/>
      </w:pPr>
      <w:r>
        <w:continuationSeparator/>
      </w:r>
    </w:p>
  </w:footnote>
  <w:footnote w:type="continuationNotice" w:id="1">
    <w:p w14:paraId="67C2E2F1" w14:textId="77777777" w:rsidR="00BE0EEC" w:rsidRDefault="00BE0EEC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181B" w14:textId="77777777" w:rsidR="008A28A9" w:rsidRDefault="00FD458A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482557A4" wp14:editId="5B9FF83B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2302DE7B" wp14:editId="401DCF81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2B7"/>
    <w:rsid w:val="00001557"/>
    <w:rsid w:val="000061D0"/>
    <w:rsid w:val="00015FCF"/>
    <w:rsid w:val="00024E21"/>
    <w:rsid w:val="00032430"/>
    <w:rsid w:val="00034D2B"/>
    <w:rsid w:val="00036AB9"/>
    <w:rsid w:val="000402CE"/>
    <w:rsid w:val="00040794"/>
    <w:rsid w:val="00051E05"/>
    <w:rsid w:val="00055FB0"/>
    <w:rsid w:val="00074BF6"/>
    <w:rsid w:val="00083B1D"/>
    <w:rsid w:val="00086658"/>
    <w:rsid w:val="000871AA"/>
    <w:rsid w:val="000A4DCD"/>
    <w:rsid w:val="000C1984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917BF"/>
    <w:rsid w:val="0019309E"/>
    <w:rsid w:val="00194900"/>
    <w:rsid w:val="001B773F"/>
    <w:rsid w:val="001C34C2"/>
    <w:rsid w:val="001C6C8A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1C3F"/>
    <w:rsid w:val="002B5AEC"/>
    <w:rsid w:val="002C38AF"/>
    <w:rsid w:val="002D2538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467"/>
    <w:rsid w:val="00394B4D"/>
    <w:rsid w:val="003A29FF"/>
    <w:rsid w:val="003B3B4E"/>
    <w:rsid w:val="003B3FA0"/>
    <w:rsid w:val="003B73B6"/>
    <w:rsid w:val="003E5F40"/>
    <w:rsid w:val="004017EE"/>
    <w:rsid w:val="00426E8C"/>
    <w:rsid w:val="0043399E"/>
    <w:rsid w:val="00457884"/>
    <w:rsid w:val="004647C1"/>
    <w:rsid w:val="0047035E"/>
    <w:rsid w:val="00476CAE"/>
    <w:rsid w:val="00480E23"/>
    <w:rsid w:val="004846AA"/>
    <w:rsid w:val="004B0F12"/>
    <w:rsid w:val="004B281A"/>
    <w:rsid w:val="004B2D28"/>
    <w:rsid w:val="004C19AD"/>
    <w:rsid w:val="004D61F6"/>
    <w:rsid w:val="004D7FFD"/>
    <w:rsid w:val="004E688C"/>
    <w:rsid w:val="0051359E"/>
    <w:rsid w:val="005177DB"/>
    <w:rsid w:val="00525033"/>
    <w:rsid w:val="005359E8"/>
    <w:rsid w:val="00540391"/>
    <w:rsid w:val="005639B4"/>
    <w:rsid w:val="00572966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976"/>
    <w:rsid w:val="00700E9B"/>
    <w:rsid w:val="0070137F"/>
    <w:rsid w:val="007026A0"/>
    <w:rsid w:val="0071190E"/>
    <w:rsid w:val="00734132"/>
    <w:rsid w:val="007410AF"/>
    <w:rsid w:val="00753628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62BF"/>
    <w:rsid w:val="008D0574"/>
    <w:rsid w:val="008D5084"/>
    <w:rsid w:val="008E239D"/>
    <w:rsid w:val="008E43DD"/>
    <w:rsid w:val="008E5A0A"/>
    <w:rsid w:val="00901790"/>
    <w:rsid w:val="0091630C"/>
    <w:rsid w:val="009300FD"/>
    <w:rsid w:val="0093195E"/>
    <w:rsid w:val="00937705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D72B7"/>
    <w:rsid w:val="009E2B1B"/>
    <w:rsid w:val="009E333D"/>
    <w:rsid w:val="009E5BB2"/>
    <w:rsid w:val="009E5F5B"/>
    <w:rsid w:val="009E6645"/>
    <w:rsid w:val="009E7E0C"/>
    <w:rsid w:val="00A00031"/>
    <w:rsid w:val="00A13098"/>
    <w:rsid w:val="00A31D96"/>
    <w:rsid w:val="00A3726B"/>
    <w:rsid w:val="00A55CEF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B242B6"/>
    <w:rsid w:val="00B306BF"/>
    <w:rsid w:val="00B30CDF"/>
    <w:rsid w:val="00B403A8"/>
    <w:rsid w:val="00B65FBD"/>
    <w:rsid w:val="00B7007F"/>
    <w:rsid w:val="00B77D96"/>
    <w:rsid w:val="00B82227"/>
    <w:rsid w:val="00B97BE8"/>
    <w:rsid w:val="00BA6685"/>
    <w:rsid w:val="00BC2037"/>
    <w:rsid w:val="00BE0EEC"/>
    <w:rsid w:val="00BE6712"/>
    <w:rsid w:val="00BF586A"/>
    <w:rsid w:val="00C01654"/>
    <w:rsid w:val="00C03F60"/>
    <w:rsid w:val="00C22299"/>
    <w:rsid w:val="00C2335F"/>
    <w:rsid w:val="00C334D7"/>
    <w:rsid w:val="00C402E8"/>
    <w:rsid w:val="00C409FE"/>
    <w:rsid w:val="00C41324"/>
    <w:rsid w:val="00C812EF"/>
    <w:rsid w:val="00C8248F"/>
    <w:rsid w:val="00C85D2D"/>
    <w:rsid w:val="00C87B2D"/>
    <w:rsid w:val="00CA7035"/>
    <w:rsid w:val="00CB1B89"/>
    <w:rsid w:val="00CD0A15"/>
    <w:rsid w:val="00CD6B06"/>
    <w:rsid w:val="00CF658A"/>
    <w:rsid w:val="00D0153E"/>
    <w:rsid w:val="00D07687"/>
    <w:rsid w:val="00D07F11"/>
    <w:rsid w:val="00D15EB0"/>
    <w:rsid w:val="00D32735"/>
    <w:rsid w:val="00D37158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96D65"/>
    <w:rsid w:val="00DC33F3"/>
    <w:rsid w:val="00DC686D"/>
    <w:rsid w:val="00DD0B0A"/>
    <w:rsid w:val="00DD77DF"/>
    <w:rsid w:val="00DF2990"/>
    <w:rsid w:val="00DF4648"/>
    <w:rsid w:val="00E142A5"/>
    <w:rsid w:val="00E21460"/>
    <w:rsid w:val="00E321CF"/>
    <w:rsid w:val="00E3328B"/>
    <w:rsid w:val="00E54EEC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03BAE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95422"/>
    <w:rsid w:val="00F96023"/>
    <w:rsid w:val="00FA483D"/>
    <w:rsid w:val="00FA7B25"/>
    <w:rsid w:val="00FB099E"/>
    <w:rsid w:val="00FC7AFF"/>
    <w:rsid w:val="00FD112A"/>
    <w:rsid w:val="00FD458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5FA954"/>
  <w15:docId w15:val="{429D6937-7690-4C08-9103-D2EB80DFC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DP_PL\Downloads\M503d%20Men&#252;plan%20Vorlage%20ylaa%20EN%20202302(2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373167E98E4669B0D0256A58D2FE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F9D5AB-37E5-49F8-92A1-B65AAAF18E65}"/>
      </w:docPartPr>
      <w:docPartBody>
        <w:p w:rsidR="00000000" w:rsidRDefault="00C55EB5" w:rsidP="00C55EB5">
          <w:pPr>
            <w:pStyle w:val="DC373167E98E4669B0D0256A58D2FE1B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C8A009FED64068BF03BB512F549C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E8BDCE-2CF7-4E20-A5AC-B6FC9A187ACD}"/>
      </w:docPartPr>
      <w:docPartBody>
        <w:p w:rsidR="00000000" w:rsidRDefault="00C55EB5" w:rsidP="00C55EB5">
          <w:pPr>
            <w:pStyle w:val="84C8A009FED64068BF03BB512F549CC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8F7D2372764450B87776173E0ED2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FEC05A-3A72-4861-909D-B99866650FA9}"/>
      </w:docPartPr>
      <w:docPartBody>
        <w:p w:rsidR="00000000" w:rsidRDefault="00C55EB5" w:rsidP="00C55EB5">
          <w:pPr>
            <w:pStyle w:val="78F7D2372764450B87776173E0ED22C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17D0D59A81F49F89DF0AC008825B5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1A5B82-25C5-4D8C-9EFA-F9E449C7098B}"/>
      </w:docPartPr>
      <w:docPartBody>
        <w:p w:rsidR="00000000" w:rsidRDefault="00C55EB5" w:rsidP="00C55EB5">
          <w:pPr>
            <w:pStyle w:val="917D0D59A81F49F89DF0AC008825B5E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EF88308B2CB4E55A88D96CC2A9265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18B97A-2559-412A-8BCE-47CEDC4B68E8}"/>
      </w:docPartPr>
      <w:docPartBody>
        <w:p w:rsidR="00000000" w:rsidRDefault="00C55EB5" w:rsidP="00C55EB5">
          <w:pPr>
            <w:pStyle w:val="8EF88308B2CB4E55A88D96CC2A9265A5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86065ECA288456B8F5C544F7F2EAB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84AC3-04D6-4D2D-8873-94EEA6CC302B}"/>
      </w:docPartPr>
      <w:docPartBody>
        <w:p w:rsidR="00000000" w:rsidRDefault="00C55EB5" w:rsidP="00C55EB5">
          <w:pPr>
            <w:pStyle w:val="586065ECA288456B8F5C544F7F2EAB4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3AC064A0EA844B4A7DC7347BEEA07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620F2B-4858-4283-9AAF-12A390C22761}"/>
      </w:docPartPr>
      <w:docPartBody>
        <w:p w:rsidR="00000000" w:rsidRDefault="00C55EB5" w:rsidP="00C55EB5">
          <w:pPr>
            <w:pStyle w:val="73AC064A0EA844B4A7DC7347BEEA070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54FDB80ED9B454AA2379A2C5A1EA2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B26D35-5D35-47FE-86BA-6DD468062926}"/>
      </w:docPartPr>
      <w:docPartBody>
        <w:p w:rsidR="00000000" w:rsidRDefault="00C55EB5" w:rsidP="00C55EB5">
          <w:pPr>
            <w:pStyle w:val="254FDB80ED9B454AA2379A2C5A1EA24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4255B5D143F4C7586D760C2D4F15D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007287-74FE-416B-8B23-ED63B7B39613}"/>
      </w:docPartPr>
      <w:docPartBody>
        <w:p w:rsidR="00000000" w:rsidRDefault="00C55EB5" w:rsidP="00C55EB5">
          <w:pPr>
            <w:pStyle w:val="04255B5D143F4C7586D760C2D4F15D4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9D0883405E24933A6FDFF6FBFE9B0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C4E4B7-060B-40D2-A35C-A9928E369E5A}"/>
      </w:docPartPr>
      <w:docPartBody>
        <w:p w:rsidR="00000000" w:rsidRDefault="00C55EB5" w:rsidP="00C55EB5">
          <w:pPr>
            <w:pStyle w:val="A9D0883405E24933A6FDFF6FBFE9B03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F4AD4B3BE634833ACD7AB553914F7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26A041-9839-452F-B465-F236A1FC7D58}"/>
      </w:docPartPr>
      <w:docPartBody>
        <w:p w:rsidR="00000000" w:rsidRDefault="00C55EB5" w:rsidP="00C55EB5">
          <w:pPr>
            <w:pStyle w:val="0F4AD4B3BE634833ACD7AB553914F71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1DC8E47C5154EFB804FDE2479A0D3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8CFE91-A068-4B69-A333-C2E8FB4F1BEC}"/>
      </w:docPartPr>
      <w:docPartBody>
        <w:p w:rsidR="00000000" w:rsidRDefault="00C55EB5" w:rsidP="00C55EB5">
          <w:pPr>
            <w:pStyle w:val="81DC8E47C5154EFB804FDE2479A0D3D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32BD9AFA4074433979BFF92491EFC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B9DF39-4C27-4567-969F-DC7C805E5EA7}"/>
      </w:docPartPr>
      <w:docPartBody>
        <w:p w:rsidR="00000000" w:rsidRDefault="00C55EB5" w:rsidP="00C55EB5">
          <w:pPr>
            <w:pStyle w:val="632BD9AFA4074433979BFF92491EFC1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7A6661E28E743AE871CB0D31CFA9C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7AAB5F-2DD9-472A-9A43-6B214F82BD82}"/>
      </w:docPartPr>
      <w:docPartBody>
        <w:p w:rsidR="00000000" w:rsidRDefault="00C55EB5" w:rsidP="00C55EB5">
          <w:pPr>
            <w:pStyle w:val="E7A6661E28E743AE871CB0D31CFA9CA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0495406A92F40DFB5594420FADC54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46AB2-FF22-4ADA-A632-4417EA356B61}"/>
      </w:docPartPr>
      <w:docPartBody>
        <w:p w:rsidR="00000000" w:rsidRDefault="00C55EB5" w:rsidP="00C55EB5">
          <w:pPr>
            <w:pStyle w:val="60495406A92F40DFB5594420FADC54E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E82D9B9CFCA45C7919A66EC053230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819469-D67C-4363-BEB6-1472D7666757}"/>
      </w:docPartPr>
      <w:docPartBody>
        <w:p w:rsidR="00000000" w:rsidRDefault="00C55EB5" w:rsidP="00C55EB5">
          <w:pPr>
            <w:pStyle w:val="9E82D9B9CFCA45C7919A66EC053230A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ED3A66AFA384DC686D578F1C2FA3D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342898-70B0-484B-AACF-428988951649}"/>
      </w:docPartPr>
      <w:docPartBody>
        <w:p w:rsidR="00000000" w:rsidRDefault="00C55EB5" w:rsidP="00C55EB5">
          <w:pPr>
            <w:pStyle w:val="EED3A66AFA384DC686D578F1C2FA3DB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588F12354D44C3483559C0A30376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F90C43-F045-4FCB-A299-6F08878EB404}"/>
      </w:docPartPr>
      <w:docPartBody>
        <w:p w:rsidR="00000000" w:rsidRDefault="00C55EB5" w:rsidP="00C55EB5">
          <w:pPr>
            <w:pStyle w:val="F588F12354D44C3483559C0A30376B84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5FB2AF4C059439F8E93C77430C18B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39EBE2-CCFA-4DF7-96D6-FE698B4C8745}"/>
      </w:docPartPr>
      <w:docPartBody>
        <w:p w:rsidR="00000000" w:rsidRDefault="00C55EB5" w:rsidP="00C55EB5">
          <w:pPr>
            <w:pStyle w:val="95FB2AF4C059439F8E93C77430C18B3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01E9D8D310A4FB4BFB2AAC40E245F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45DE2F-CCEE-428C-96CE-1372E3D188A2}"/>
      </w:docPartPr>
      <w:docPartBody>
        <w:p w:rsidR="00000000" w:rsidRDefault="00C55EB5" w:rsidP="00C55EB5">
          <w:pPr>
            <w:pStyle w:val="A01E9D8D310A4FB4BFB2AAC40E245F4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8283716B7C14FD69328B045ECDBAF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4ABAF8-D2CB-488F-A8AB-88F904AD3C8C}"/>
      </w:docPartPr>
      <w:docPartBody>
        <w:p w:rsidR="00000000" w:rsidRDefault="00C55EB5" w:rsidP="00C55EB5">
          <w:pPr>
            <w:pStyle w:val="58283716B7C14FD69328B045ECDBAFD1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BF39A42DA9E43DCAF295B08910328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819303-2A80-40A6-B185-D0E94F6819D8}"/>
      </w:docPartPr>
      <w:docPartBody>
        <w:p w:rsidR="00000000" w:rsidRDefault="00C55EB5" w:rsidP="00C55EB5">
          <w:pPr>
            <w:pStyle w:val="6BF39A42DA9E43DCAF295B089103286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EA4F04F89444491B9C628B2CDE75A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7AD6B7-2213-4BC8-A955-7EF1EC52278E}"/>
      </w:docPartPr>
      <w:docPartBody>
        <w:p w:rsidR="00000000" w:rsidRDefault="00C55EB5" w:rsidP="00C55EB5">
          <w:pPr>
            <w:pStyle w:val="1EA4F04F89444491B9C628B2CDE75AAA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5B79F55B2CC41EBBBA2AA07A394C9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ED5E86-A9C9-43C3-8DAD-DA608F1D3CB3}"/>
      </w:docPartPr>
      <w:docPartBody>
        <w:p w:rsidR="00000000" w:rsidRDefault="00C55EB5" w:rsidP="00C55EB5">
          <w:pPr>
            <w:pStyle w:val="75B79F55B2CC41EBBBA2AA07A394C91C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7A75F8EA1DB4D9F805A16D7155059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AC059-A82A-4616-815F-C45A5D2A0C29}"/>
      </w:docPartPr>
      <w:docPartBody>
        <w:p w:rsidR="00000000" w:rsidRDefault="00C55EB5" w:rsidP="00C55EB5">
          <w:pPr>
            <w:pStyle w:val="A7A75F8EA1DB4D9F805A16D71550591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2E9D09604834C1B8B6DFF9C75172F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B07A1C-0540-4B24-8ED8-955E50D25E9E}"/>
      </w:docPartPr>
      <w:docPartBody>
        <w:p w:rsidR="00000000" w:rsidRDefault="00C55EB5" w:rsidP="00C55EB5">
          <w:pPr>
            <w:pStyle w:val="22E9D09604834C1B8B6DFF9C75172FD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EB5"/>
    <w:rsid w:val="001E5CD3"/>
    <w:rsid w:val="00C5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55EB5"/>
    <w:rPr>
      <w:color w:val="808080"/>
    </w:rPr>
  </w:style>
  <w:style w:type="paragraph" w:customStyle="1" w:styleId="3B3AA11D21834CF68CE9F6639FC2F0E4">
    <w:name w:val="3B3AA11D21834CF68CE9F6639FC2F0E4"/>
  </w:style>
  <w:style w:type="paragraph" w:customStyle="1" w:styleId="EF833A60EA854319B739C72B588E765C">
    <w:name w:val="EF833A60EA854319B739C72B588E765C"/>
  </w:style>
  <w:style w:type="paragraph" w:customStyle="1" w:styleId="5BC31FAFEA4745AABFD74FFB5E875FFC">
    <w:name w:val="5BC31FAFEA4745AABFD74FFB5E875FFC"/>
  </w:style>
  <w:style w:type="paragraph" w:customStyle="1" w:styleId="A398CFCC0A70409DAF094ED125198E05">
    <w:name w:val="A398CFCC0A70409DAF094ED125198E05"/>
  </w:style>
  <w:style w:type="paragraph" w:customStyle="1" w:styleId="F3692F327DD4403FA09A7729D9F0CB72">
    <w:name w:val="F3692F327DD4403FA09A7729D9F0CB72"/>
  </w:style>
  <w:style w:type="paragraph" w:customStyle="1" w:styleId="E8E16631AADC4C73A38A6D82AD4920F2">
    <w:name w:val="E8E16631AADC4C73A38A6D82AD4920F2"/>
  </w:style>
  <w:style w:type="paragraph" w:customStyle="1" w:styleId="09BDA79A0B234BBA9EC110E1FF673A6C">
    <w:name w:val="09BDA79A0B234BBA9EC110E1FF673A6C"/>
  </w:style>
  <w:style w:type="paragraph" w:customStyle="1" w:styleId="DC97686F95D746B18CF080BCA899EE91">
    <w:name w:val="DC97686F95D746B18CF080BCA899EE91"/>
  </w:style>
  <w:style w:type="paragraph" w:customStyle="1" w:styleId="11CEA3447F1C4342B6B08936AFB8371F">
    <w:name w:val="11CEA3447F1C4342B6B08936AFB8371F"/>
  </w:style>
  <w:style w:type="paragraph" w:customStyle="1" w:styleId="C25C71FAE71842F49C8CB06834288203">
    <w:name w:val="C25C71FAE71842F49C8CB06834288203"/>
  </w:style>
  <w:style w:type="paragraph" w:customStyle="1" w:styleId="E1F24F04681A4E0E876E1B21FBA5DCDD">
    <w:name w:val="E1F24F04681A4E0E876E1B21FBA5DCDD"/>
  </w:style>
  <w:style w:type="paragraph" w:customStyle="1" w:styleId="8FDA2D42BD92471CA9C86890D0A18CAE">
    <w:name w:val="8FDA2D42BD92471CA9C86890D0A18CAE"/>
  </w:style>
  <w:style w:type="paragraph" w:customStyle="1" w:styleId="893B86742D6340209D365DD9C425872C">
    <w:name w:val="893B86742D6340209D365DD9C425872C"/>
  </w:style>
  <w:style w:type="paragraph" w:customStyle="1" w:styleId="2F7551AA5E31444694BA908AB339B80B">
    <w:name w:val="2F7551AA5E31444694BA908AB339B80B"/>
  </w:style>
  <w:style w:type="paragraph" w:customStyle="1" w:styleId="93D10F01CE83482BA787CBCFEE8B809B">
    <w:name w:val="93D10F01CE83482BA787CBCFEE8B809B"/>
  </w:style>
  <w:style w:type="paragraph" w:customStyle="1" w:styleId="8D26C0DBD54B457388EAB4DD201B6131">
    <w:name w:val="8D26C0DBD54B457388EAB4DD201B6131"/>
  </w:style>
  <w:style w:type="paragraph" w:customStyle="1" w:styleId="0F6C58AAFA12460E99268CDC540DD368">
    <w:name w:val="0F6C58AAFA12460E99268CDC540DD368"/>
  </w:style>
  <w:style w:type="paragraph" w:customStyle="1" w:styleId="86D710036B1A417997C9F2AFE5689C95">
    <w:name w:val="86D710036B1A417997C9F2AFE5689C95"/>
  </w:style>
  <w:style w:type="paragraph" w:customStyle="1" w:styleId="01CCD7F778FF4CDD844F5138398FAD6A">
    <w:name w:val="01CCD7F778FF4CDD844F5138398FAD6A"/>
  </w:style>
  <w:style w:type="paragraph" w:customStyle="1" w:styleId="B134CBEDE94349F6BA6F2C9BDD86D274">
    <w:name w:val="B134CBEDE94349F6BA6F2C9BDD86D274"/>
  </w:style>
  <w:style w:type="paragraph" w:customStyle="1" w:styleId="17FE244599B4426098CFFD3F207DEBD0">
    <w:name w:val="17FE244599B4426098CFFD3F207DEBD0"/>
  </w:style>
  <w:style w:type="paragraph" w:customStyle="1" w:styleId="549A5EA1C5E0458C8A9163C833D04AB3">
    <w:name w:val="549A5EA1C5E0458C8A9163C833D04AB3"/>
  </w:style>
  <w:style w:type="paragraph" w:customStyle="1" w:styleId="69CB08C5F50F4074935BBDAE01A9327D">
    <w:name w:val="69CB08C5F50F4074935BBDAE01A9327D"/>
  </w:style>
  <w:style w:type="paragraph" w:customStyle="1" w:styleId="BC14BA3E6EC74DF6B34EA771B55097E7">
    <w:name w:val="BC14BA3E6EC74DF6B34EA771B55097E7"/>
  </w:style>
  <w:style w:type="paragraph" w:customStyle="1" w:styleId="7D1DCC308B7E4BA694F7069700CFE011">
    <w:name w:val="7D1DCC308B7E4BA694F7069700CFE011"/>
  </w:style>
  <w:style w:type="paragraph" w:customStyle="1" w:styleId="E09A9FC1B55040D1B87BE68A4B59FC05">
    <w:name w:val="E09A9FC1B55040D1B87BE68A4B59FC05"/>
  </w:style>
  <w:style w:type="paragraph" w:customStyle="1" w:styleId="DC373167E98E4669B0D0256A58D2FE1B">
    <w:name w:val="DC373167E98E4669B0D0256A58D2FE1B"/>
    <w:rsid w:val="00C55EB5"/>
  </w:style>
  <w:style w:type="paragraph" w:customStyle="1" w:styleId="84C8A009FED64068BF03BB512F549CCC">
    <w:name w:val="84C8A009FED64068BF03BB512F549CCC"/>
    <w:rsid w:val="00C55EB5"/>
  </w:style>
  <w:style w:type="paragraph" w:customStyle="1" w:styleId="78F7D2372764450B87776173E0ED22C1">
    <w:name w:val="78F7D2372764450B87776173E0ED22C1"/>
    <w:rsid w:val="00C55EB5"/>
  </w:style>
  <w:style w:type="paragraph" w:customStyle="1" w:styleId="917D0D59A81F49F89DF0AC008825B5E9">
    <w:name w:val="917D0D59A81F49F89DF0AC008825B5E9"/>
    <w:rsid w:val="00C55EB5"/>
  </w:style>
  <w:style w:type="paragraph" w:customStyle="1" w:styleId="8EF88308B2CB4E55A88D96CC2A9265A5">
    <w:name w:val="8EF88308B2CB4E55A88D96CC2A9265A5"/>
    <w:rsid w:val="00C55EB5"/>
  </w:style>
  <w:style w:type="paragraph" w:customStyle="1" w:styleId="586065ECA288456B8F5C544F7F2EAB46">
    <w:name w:val="586065ECA288456B8F5C544F7F2EAB46"/>
    <w:rsid w:val="00C55EB5"/>
  </w:style>
  <w:style w:type="paragraph" w:customStyle="1" w:styleId="73AC064A0EA844B4A7DC7347BEEA0704">
    <w:name w:val="73AC064A0EA844B4A7DC7347BEEA0704"/>
    <w:rsid w:val="00C55EB5"/>
  </w:style>
  <w:style w:type="paragraph" w:customStyle="1" w:styleId="254FDB80ED9B454AA2379A2C5A1EA240">
    <w:name w:val="254FDB80ED9B454AA2379A2C5A1EA240"/>
    <w:rsid w:val="00C55EB5"/>
  </w:style>
  <w:style w:type="paragraph" w:customStyle="1" w:styleId="04255B5D143F4C7586D760C2D4F15D47">
    <w:name w:val="04255B5D143F4C7586D760C2D4F15D47"/>
    <w:rsid w:val="00C55EB5"/>
  </w:style>
  <w:style w:type="paragraph" w:customStyle="1" w:styleId="A9D0883405E24933A6FDFF6FBFE9B038">
    <w:name w:val="A9D0883405E24933A6FDFF6FBFE9B038"/>
    <w:rsid w:val="00C55EB5"/>
  </w:style>
  <w:style w:type="paragraph" w:customStyle="1" w:styleId="0F4AD4B3BE634833ACD7AB553914F714">
    <w:name w:val="0F4AD4B3BE634833ACD7AB553914F714"/>
    <w:rsid w:val="00C55EB5"/>
  </w:style>
  <w:style w:type="paragraph" w:customStyle="1" w:styleId="81DC8E47C5154EFB804FDE2479A0D3DC">
    <w:name w:val="81DC8E47C5154EFB804FDE2479A0D3DC"/>
    <w:rsid w:val="00C55EB5"/>
  </w:style>
  <w:style w:type="paragraph" w:customStyle="1" w:styleId="632BD9AFA4074433979BFF92491EFC17">
    <w:name w:val="632BD9AFA4074433979BFF92491EFC17"/>
    <w:rsid w:val="00C55EB5"/>
  </w:style>
  <w:style w:type="paragraph" w:customStyle="1" w:styleId="E7A6661E28E743AE871CB0D31CFA9CA9">
    <w:name w:val="E7A6661E28E743AE871CB0D31CFA9CA9"/>
    <w:rsid w:val="00C55EB5"/>
  </w:style>
  <w:style w:type="paragraph" w:customStyle="1" w:styleId="60495406A92F40DFB5594420FADC54E7">
    <w:name w:val="60495406A92F40DFB5594420FADC54E7"/>
    <w:rsid w:val="00C55EB5"/>
  </w:style>
  <w:style w:type="paragraph" w:customStyle="1" w:styleId="9E82D9B9CFCA45C7919A66EC053230AD">
    <w:name w:val="9E82D9B9CFCA45C7919A66EC053230AD"/>
    <w:rsid w:val="00C55EB5"/>
  </w:style>
  <w:style w:type="paragraph" w:customStyle="1" w:styleId="EED3A66AFA384DC686D578F1C2FA3DB4">
    <w:name w:val="EED3A66AFA384DC686D578F1C2FA3DB4"/>
    <w:rsid w:val="00C55EB5"/>
  </w:style>
  <w:style w:type="paragraph" w:customStyle="1" w:styleId="F588F12354D44C3483559C0A30376B84">
    <w:name w:val="F588F12354D44C3483559C0A30376B84"/>
    <w:rsid w:val="00C55EB5"/>
  </w:style>
  <w:style w:type="paragraph" w:customStyle="1" w:styleId="95FB2AF4C059439F8E93C77430C18B3B">
    <w:name w:val="95FB2AF4C059439F8E93C77430C18B3B"/>
    <w:rsid w:val="00C55EB5"/>
  </w:style>
  <w:style w:type="paragraph" w:customStyle="1" w:styleId="A01E9D8D310A4FB4BFB2AAC40E245F47">
    <w:name w:val="A01E9D8D310A4FB4BFB2AAC40E245F47"/>
    <w:rsid w:val="00C55EB5"/>
  </w:style>
  <w:style w:type="paragraph" w:customStyle="1" w:styleId="58283716B7C14FD69328B045ECDBAFD1">
    <w:name w:val="58283716B7C14FD69328B045ECDBAFD1"/>
    <w:rsid w:val="00C55EB5"/>
  </w:style>
  <w:style w:type="paragraph" w:customStyle="1" w:styleId="6BF39A42DA9E43DCAF295B0891032860">
    <w:name w:val="6BF39A42DA9E43DCAF295B0891032860"/>
    <w:rsid w:val="00C55EB5"/>
  </w:style>
  <w:style w:type="paragraph" w:customStyle="1" w:styleId="1EA4F04F89444491B9C628B2CDE75AAA">
    <w:name w:val="1EA4F04F89444491B9C628B2CDE75AAA"/>
    <w:rsid w:val="00C55EB5"/>
  </w:style>
  <w:style w:type="paragraph" w:customStyle="1" w:styleId="75B79F55B2CC41EBBBA2AA07A394C91C">
    <w:name w:val="75B79F55B2CC41EBBBA2AA07A394C91C"/>
    <w:rsid w:val="00C55EB5"/>
  </w:style>
  <w:style w:type="paragraph" w:customStyle="1" w:styleId="A7A75F8EA1DB4D9F805A16D715505912">
    <w:name w:val="A7A75F8EA1DB4D9F805A16D715505912"/>
    <w:rsid w:val="00C55EB5"/>
  </w:style>
  <w:style w:type="paragraph" w:customStyle="1" w:styleId="22E9D09604834C1B8B6DFF9C75172FD6">
    <w:name w:val="22E9D09604834C1B8B6DFF9C75172FD6"/>
    <w:rsid w:val="00C55E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M503d Menüplan Vorlage ylaa EN 202302(2)</Template>
  <TotalTime>0</TotalTime>
  <Pages>1</Pages>
  <Words>328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YDP_PL</dc:creator>
  <cp:keywords/>
  <dc:description/>
  <cp:lastModifiedBy>ylaa Densa Park</cp:lastModifiedBy>
  <cp:revision>2</cp:revision>
  <cp:lastPrinted>2023-02-15T08:35:00Z</cp:lastPrinted>
  <dcterms:created xsi:type="dcterms:W3CDTF">2024-03-01T07:40:00Z</dcterms:created>
  <dcterms:modified xsi:type="dcterms:W3CDTF">2024-03-01T07:50:00Z</dcterms:modified>
</cp:coreProperties>
</file>