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60D4E" w14:textId="4241CA21" w:rsidR="008A28A9" w:rsidRPr="00273EED" w:rsidRDefault="00F95422" w:rsidP="0062595C">
      <w:pPr>
        <w:tabs>
          <w:tab w:val="left" w:pos="284"/>
        </w:tabs>
        <w:spacing w:before="0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="00104A22" w:rsidRPr="001C77C3">
        <w:rPr>
          <w:b/>
          <w:color w:val="C7135D"/>
          <w:sz w:val="28"/>
          <w:szCs w:val="28"/>
        </w:rPr>
        <w:t xml:space="preserve">Menüplan </w:t>
      </w:r>
      <w:sdt>
        <w:sdtPr>
          <w:rPr>
            <w:b/>
            <w:color w:val="C7135D"/>
            <w:sz w:val="28"/>
            <w:szCs w:val="28"/>
          </w:rPr>
          <w:id w:val="475113076"/>
          <w:placeholder>
            <w:docPart w:val="21BB858FE6B14FE49AE33F903336F9D5"/>
          </w:placeholder>
          <w:dropDownList>
            <w:listItem w:value="Wählen Sie ein Element aus."/>
            <w:listItem w:displayText="Densa Park &amp; Bruderholz" w:value="Densa Park &amp; Bruderholz"/>
            <w:listItem w:displayText="Densa Park" w:value="Densa Park"/>
            <w:listItem w:displayText="Bruderholz" w:value="Bruderholz"/>
          </w:dropDownList>
        </w:sdtPr>
        <w:sdtContent>
          <w:r w:rsidR="00EF246C" w:rsidRPr="001C77C3">
            <w:rPr>
              <w:b/>
              <w:color w:val="C7135D"/>
              <w:sz w:val="28"/>
              <w:szCs w:val="28"/>
            </w:rPr>
            <w:t>Densa Park</w:t>
          </w:r>
        </w:sdtContent>
      </w:sdt>
      <w:r w:rsidR="00104A22" w:rsidRPr="001C77C3">
        <w:rPr>
          <w:b/>
          <w:color w:val="C7135D"/>
          <w:sz w:val="28"/>
          <w:szCs w:val="28"/>
        </w:rPr>
        <w:t xml:space="preserve"> –</w:t>
      </w:r>
      <w:r w:rsidR="00F16672" w:rsidRPr="001C77C3">
        <w:rPr>
          <w:b/>
          <w:color w:val="C7135D"/>
          <w:sz w:val="28"/>
          <w:szCs w:val="28"/>
        </w:rPr>
        <w:t xml:space="preserve"> </w:t>
      </w:r>
      <w:r w:rsidR="004C54E6">
        <w:rPr>
          <w:b/>
          <w:color w:val="C7135D"/>
          <w:sz w:val="28"/>
          <w:szCs w:val="28"/>
        </w:rPr>
        <w:t>April</w:t>
      </w:r>
      <w:r w:rsidR="00F760A7" w:rsidRPr="001C77C3">
        <w:rPr>
          <w:b/>
          <w:color w:val="C7135D"/>
          <w:sz w:val="28"/>
          <w:szCs w:val="28"/>
        </w:rPr>
        <w:t xml:space="preserve"> 202</w:t>
      </w:r>
      <w:r w:rsidR="004C54E6">
        <w:rPr>
          <w:b/>
          <w:color w:val="C7135D"/>
          <w:sz w:val="28"/>
          <w:szCs w:val="28"/>
        </w:rPr>
        <w:t>4</w:t>
      </w:r>
    </w:p>
    <w:p w14:paraId="54194008" w14:textId="77777777" w:rsidR="007410AF" w:rsidRPr="0046201E" w:rsidRDefault="007410AF" w:rsidP="00F95422">
      <w:pPr>
        <w:tabs>
          <w:tab w:val="left" w:pos="284"/>
        </w:tabs>
        <w:rPr>
          <w:b/>
          <w:i/>
          <w:sz w:val="16"/>
          <w:szCs w:val="16"/>
        </w:rPr>
      </w:pPr>
    </w:p>
    <w:tbl>
      <w:tblPr>
        <w:tblStyle w:val="Tabellenraster"/>
        <w:tblW w:w="11284" w:type="dxa"/>
        <w:jc w:val="center"/>
        <w:tblLayout w:type="fixed"/>
        <w:tblLook w:val="04A0" w:firstRow="1" w:lastRow="0" w:firstColumn="1" w:lastColumn="0" w:noHBand="0" w:noVBand="1"/>
      </w:tblPr>
      <w:tblGrid>
        <w:gridCol w:w="2057"/>
        <w:gridCol w:w="249"/>
        <w:gridCol w:w="2057"/>
        <w:gridCol w:w="249"/>
        <w:gridCol w:w="2058"/>
        <w:gridCol w:w="249"/>
        <w:gridCol w:w="2058"/>
        <w:gridCol w:w="249"/>
        <w:gridCol w:w="2058"/>
      </w:tblGrid>
      <w:tr w:rsidR="004C54E6" w:rsidRPr="00991C82" w14:paraId="03A1DE79" w14:textId="77777777" w:rsidTr="00F361BF">
        <w:trPr>
          <w:trHeight w:val="381"/>
          <w:jc w:val="center"/>
        </w:trPr>
        <w:tc>
          <w:tcPr>
            <w:tcW w:w="2057" w:type="dxa"/>
            <w:tcBorders>
              <w:bottom w:val="single" w:sz="4" w:space="0" w:color="auto"/>
              <w:right w:val="single" w:sz="4" w:space="0" w:color="auto"/>
            </w:tcBorders>
          </w:tcPr>
          <w:p w14:paraId="0507BF35" w14:textId="242B42E4" w:rsidR="004C54E6" w:rsidRPr="00991C82" w:rsidRDefault="004C54E6" w:rsidP="00F361BF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C2325F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C2325F"/>
                  <w:sz w:val="22"/>
                  <w:szCs w:val="22"/>
                </w:rPr>
                <w:id w:val="-901829088"/>
                <w:placeholder>
                  <w:docPart w:val="2E9506174A784F58A3951B0C49806F3F"/>
                </w:placeholder>
                <w:text/>
              </w:sdtPr>
              <w:sdtContent>
                <w:r w:rsidR="004F1822">
                  <w:rPr>
                    <w:b/>
                    <w:color w:val="C2325F"/>
                    <w:sz w:val="22"/>
                    <w:szCs w:val="22"/>
                  </w:rPr>
                  <w:t>14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3F0DCD" w14:textId="77777777" w:rsidR="004C54E6" w:rsidRPr="00991C82" w:rsidRDefault="004C54E6" w:rsidP="00F361BF">
            <w:pPr>
              <w:rPr>
                <w:b/>
                <w:sz w:val="16"/>
                <w:szCs w:val="16"/>
              </w:rPr>
            </w:pP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3822" w14:textId="3B8EC735" w:rsidR="004C54E6" w:rsidRPr="00991C82" w:rsidRDefault="004C54E6" w:rsidP="00F361BF">
            <w:pPr>
              <w:spacing w:before="60" w:after="120"/>
              <w:rPr>
                <w:b/>
                <w:sz w:val="22"/>
                <w:szCs w:val="22"/>
              </w:rPr>
            </w:pPr>
            <w:r>
              <w:rPr>
                <w:b/>
                <w:color w:val="832D7C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832D7C"/>
                  <w:sz w:val="22"/>
                  <w:szCs w:val="22"/>
                </w:rPr>
                <w:id w:val="-460647133"/>
                <w:placeholder>
                  <w:docPart w:val="2E9506174A784F58A3951B0C49806F3F"/>
                </w:placeholder>
                <w:text/>
              </w:sdtPr>
              <w:sdtContent>
                <w:r w:rsidR="004F1822">
                  <w:rPr>
                    <w:b/>
                    <w:color w:val="832D7C"/>
                    <w:sz w:val="22"/>
                    <w:szCs w:val="22"/>
                  </w:rPr>
                  <w:t>15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D32ED7" w14:textId="77777777" w:rsidR="004C54E6" w:rsidRPr="00991C82" w:rsidRDefault="004C54E6" w:rsidP="00F361BF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DAAE" w14:textId="50B8E5C1" w:rsidR="004C54E6" w:rsidRPr="00991C82" w:rsidRDefault="004C54E6" w:rsidP="00F361BF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75B53C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75B53C"/>
                  <w:sz w:val="22"/>
                  <w:szCs w:val="22"/>
                </w:rPr>
                <w:id w:val="963009433"/>
                <w:placeholder>
                  <w:docPart w:val="2E9506174A784F58A3951B0C49806F3F"/>
                </w:placeholder>
                <w:text/>
              </w:sdtPr>
              <w:sdtContent>
                <w:r w:rsidR="004F1822">
                  <w:rPr>
                    <w:b/>
                    <w:color w:val="75B53C"/>
                    <w:sz w:val="22"/>
                    <w:szCs w:val="22"/>
                  </w:rPr>
                  <w:t>16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AA0041" w14:textId="77777777" w:rsidR="004C54E6" w:rsidRPr="00991C82" w:rsidRDefault="004C54E6" w:rsidP="00F361BF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9C8B" w14:textId="309768CD" w:rsidR="004C54E6" w:rsidRPr="00991C82" w:rsidRDefault="004C54E6" w:rsidP="00F361BF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F9B129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F9B129"/>
                  <w:sz w:val="22"/>
                  <w:szCs w:val="22"/>
                </w:rPr>
                <w:id w:val="1081951211"/>
                <w:placeholder>
                  <w:docPart w:val="2E9506174A784F58A3951B0C49806F3F"/>
                </w:placeholder>
                <w:text/>
              </w:sdtPr>
              <w:sdtContent>
                <w:r w:rsidR="004F1822">
                  <w:rPr>
                    <w:b/>
                    <w:color w:val="F9B129"/>
                    <w:sz w:val="22"/>
                    <w:szCs w:val="22"/>
                  </w:rPr>
                  <w:t>17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FA8604" w14:textId="77777777" w:rsidR="004C54E6" w:rsidRPr="00991C82" w:rsidRDefault="004C54E6" w:rsidP="00F361BF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</w:tcPr>
          <w:p w14:paraId="1BF43BAB" w14:textId="0D8A62CC" w:rsidR="004C54E6" w:rsidRPr="00991C82" w:rsidRDefault="004C54E6" w:rsidP="00F361BF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EF7E2D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EF7E2D"/>
                  <w:sz w:val="22"/>
                  <w:szCs w:val="22"/>
                </w:rPr>
                <w:id w:val="-207040751"/>
                <w:placeholder>
                  <w:docPart w:val="2E9506174A784F58A3951B0C49806F3F"/>
                </w:placeholder>
                <w:text/>
              </w:sdtPr>
              <w:sdtContent>
                <w:r w:rsidR="004F1822">
                  <w:rPr>
                    <w:b/>
                    <w:color w:val="EF7E2D"/>
                    <w:sz w:val="22"/>
                    <w:szCs w:val="22"/>
                  </w:rPr>
                  <w:t>18</w:t>
                </w:r>
              </w:sdtContent>
            </w:sdt>
          </w:p>
        </w:tc>
      </w:tr>
      <w:tr w:rsidR="004C54E6" w:rsidRPr="00991C82" w14:paraId="113859CD" w14:textId="77777777" w:rsidTr="00F361B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E08924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A2B55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5D1C18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B91BF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E31BBC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BE2D9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2A79B8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C6E59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721263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4C54E6" w:rsidRPr="008B4B3B" w14:paraId="70915C65" w14:textId="77777777" w:rsidTr="00F361BF">
        <w:trPr>
          <w:trHeight w:val="1434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CE70" w14:textId="77777777" w:rsidR="004C54E6" w:rsidRPr="00122CAF" w:rsidRDefault="004C54E6" w:rsidP="00F361B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122CAF">
              <w:rPr>
                <w:b/>
                <w:color w:val="C2325F"/>
                <w:sz w:val="16"/>
                <w:szCs w:val="16"/>
              </w:rPr>
              <w:t>Montag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1941207330"/>
                <w:placeholder>
                  <w:docPart w:val="A7CB177DF2F14D02B68E0B38752BD8CE"/>
                </w:placeholder>
                <w:date w:fullDate="2024-04-0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01.04.24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430FE6FC" w14:textId="6F05EF00" w:rsidR="004C54E6" w:rsidRPr="003A5857" w:rsidRDefault="004C54E6" w:rsidP="00F361BF">
            <w:pPr>
              <w:rPr>
                <w:sz w:val="18"/>
                <w:szCs w:val="18"/>
              </w:rPr>
            </w:pPr>
            <w:r w:rsidRPr="003A58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1D3CEB" w14:textId="77777777" w:rsidR="004C54E6" w:rsidRPr="00307E20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E861" w14:textId="77777777" w:rsidR="004C54E6" w:rsidRDefault="004C54E6" w:rsidP="00F361BF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122CAF">
              <w:rPr>
                <w:b/>
                <w:color w:val="832D7C"/>
                <w:sz w:val="16"/>
                <w:szCs w:val="16"/>
              </w:rPr>
              <w:t>Montag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299994481"/>
                <w:placeholder>
                  <w:docPart w:val="53C5B9C984184FD183976F8D27246287"/>
                </w:placeholder>
                <w:date w:fullDate="2024-04-0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08.04.24</w:t>
                </w:r>
              </w:sdtContent>
            </w:sdt>
            <w:r w:rsidRPr="00122CAF">
              <w:rPr>
                <w:b/>
                <w:color w:val="832D7C"/>
                <w:sz w:val="16"/>
                <w:szCs w:val="16"/>
              </w:rPr>
              <w:t>)</w:t>
            </w:r>
          </w:p>
          <w:p w14:paraId="03FD7F06" w14:textId="7CD840B7" w:rsidR="004C54E6" w:rsidRDefault="004C54E6" w:rsidP="00F361BF">
            <w:pPr>
              <w:spacing w:before="60" w:after="120"/>
              <w:rPr>
                <w:bCs/>
                <w:sz w:val="16"/>
                <w:szCs w:val="16"/>
              </w:rPr>
            </w:pPr>
            <w:r w:rsidRPr="00234DA6">
              <w:rPr>
                <w:bCs/>
                <w:sz w:val="16"/>
                <w:szCs w:val="16"/>
              </w:rPr>
              <w:t xml:space="preserve">Linsensalat mit </w:t>
            </w:r>
            <w:r w:rsidR="00062082">
              <w:rPr>
                <w:bCs/>
                <w:sz w:val="16"/>
                <w:szCs w:val="16"/>
              </w:rPr>
              <w:t>R</w:t>
            </w:r>
            <w:r w:rsidRPr="00234DA6">
              <w:rPr>
                <w:bCs/>
                <w:sz w:val="16"/>
                <w:szCs w:val="16"/>
              </w:rPr>
              <w:t xml:space="preserve">eis </w:t>
            </w:r>
          </w:p>
          <w:p w14:paraId="2EFEBBFC" w14:textId="11902ABC" w:rsidR="004C54E6" w:rsidRPr="00D4474D" w:rsidRDefault="004C54E6" w:rsidP="00F361BF">
            <w:pPr>
              <w:spacing w:before="60" w:after="120"/>
              <w:rPr>
                <w:bCs/>
                <w:sz w:val="16"/>
                <w:szCs w:val="16"/>
              </w:rPr>
            </w:pPr>
            <w:proofErr w:type="spellStart"/>
            <w:r w:rsidRPr="00F508E6">
              <w:rPr>
                <w:bCs/>
                <w:sz w:val="16"/>
                <w:szCs w:val="16"/>
              </w:rPr>
              <w:t>Chickenless</w:t>
            </w:r>
            <w:proofErr w:type="spellEnd"/>
            <w:r w:rsidRPr="00F508E6">
              <w:rPr>
                <w:bCs/>
                <w:sz w:val="16"/>
                <w:szCs w:val="16"/>
              </w:rPr>
              <w:t xml:space="preserve"> </w:t>
            </w:r>
            <w:r w:rsidR="00062082">
              <w:rPr>
                <w:bCs/>
                <w:sz w:val="16"/>
                <w:szCs w:val="16"/>
              </w:rPr>
              <w:t>Strips mit Gemüse</w:t>
            </w:r>
            <w:r>
              <w:rPr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7E775C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09E7" w14:textId="77777777" w:rsidR="004C54E6" w:rsidRDefault="004C54E6" w:rsidP="00F361B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122CAF">
              <w:rPr>
                <w:b/>
                <w:color w:val="75B53C"/>
                <w:sz w:val="16"/>
                <w:szCs w:val="16"/>
              </w:rPr>
              <w:t>Montag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113324973"/>
                <w:placeholder>
                  <w:docPart w:val="2E95DA0D0FB2459B896499066EF708DE"/>
                </w:placeholder>
                <w:date w:fullDate="2024-04-1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15.04.24</w:t>
                </w:r>
              </w:sdtContent>
            </w:sdt>
            <w:r w:rsidRPr="00122CAF">
              <w:rPr>
                <w:b/>
                <w:color w:val="75B53C"/>
                <w:sz w:val="16"/>
                <w:szCs w:val="16"/>
              </w:rPr>
              <w:t>)</w:t>
            </w:r>
          </w:p>
          <w:p w14:paraId="1DA6E6B8" w14:textId="54E67F8A" w:rsidR="004C54E6" w:rsidRPr="00872987" w:rsidRDefault="004C54E6" w:rsidP="00F361BF">
            <w:pPr>
              <w:spacing w:before="60" w:after="12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K</w:t>
            </w:r>
            <w:r w:rsidR="002B63B9">
              <w:rPr>
                <w:bCs/>
                <w:sz w:val="16"/>
                <w:szCs w:val="16"/>
              </w:rPr>
              <w:t>ä</w:t>
            </w:r>
            <w:r>
              <w:rPr>
                <w:bCs/>
                <w:sz w:val="16"/>
                <w:szCs w:val="16"/>
              </w:rPr>
              <w:t>se</w:t>
            </w:r>
            <w:r w:rsidRPr="00872987">
              <w:rPr>
                <w:bCs/>
                <w:sz w:val="16"/>
                <w:szCs w:val="16"/>
              </w:rPr>
              <w:t xml:space="preserve">salat </w:t>
            </w:r>
          </w:p>
          <w:p w14:paraId="26EDE7CD" w14:textId="29E15B66" w:rsidR="004C54E6" w:rsidRPr="00991C82" w:rsidRDefault="00062082" w:rsidP="00F3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Rösti</w:t>
            </w:r>
            <w:r w:rsidR="004C54E6">
              <w:rPr>
                <w:sz w:val="16"/>
                <w:szCs w:val="16"/>
              </w:rPr>
              <w:t xml:space="preserve"> mit </w:t>
            </w:r>
            <w:r>
              <w:rPr>
                <w:sz w:val="16"/>
                <w:szCs w:val="16"/>
              </w:rPr>
              <w:t>Gemüse</w:t>
            </w:r>
            <w:r w:rsidR="004C54E6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E27DD7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EE29" w14:textId="77777777" w:rsidR="00FB43F5" w:rsidRPr="00AF490F" w:rsidRDefault="004C54E6" w:rsidP="00FB43F5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AF490F">
              <w:rPr>
                <w:b/>
                <w:color w:val="F9B129"/>
                <w:sz w:val="16"/>
                <w:szCs w:val="16"/>
              </w:rPr>
              <w:t>Montag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-18542380"/>
                <w:placeholder>
                  <w:docPart w:val="A2B7BDE56BBF409588452D81A68CDAA5"/>
                </w:placeholder>
                <w:date w:fullDate="2024-04-2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AF490F">
                  <w:rPr>
                    <w:b/>
                    <w:color w:val="F9B129"/>
                    <w:sz w:val="16"/>
                    <w:szCs w:val="16"/>
                  </w:rPr>
                  <w:t>22.04.24</w:t>
                </w:r>
              </w:sdtContent>
            </w:sdt>
            <w:r w:rsidRPr="00AF490F">
              <w:rPr>
                <w:b/>
                <w:color w:val="F9B129"/>
                <w:sz w:val="16"/>
                <w:szCs w:val="16"/>
              </w:rPr>
              <w:t>)</w:t>
            </w:r>
          </w:p>
          <w:p w14:paraId="1F75DC21" w14:textId="77777777" w:rsidR="00FB43F5" w:rsidRPr="00AF490F" w:rsidRDefault="004C54E6" w:rsidP="00FB43F5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FB43F5">
              <w:rPr>
                <w:sz w:val="16"/>
                <w:szCs w:val="16"/>
              </w:rPr>
              <w:t>Tomate</w:t>
            </w:r>
            <w:r w:rsidR="00FB43F5">
              <w:rPr>
                <w:sz w:val="16"/>
                <w:szCs w:val="16"/>
              </w:rPr>
              <w:t>n-</w:t>
            </w:r>
            <w:r w:rsidR="00FB43F5" w:rsidRPr="00FB43F5">
              <w:rPr>
                <w:sz w:val="16"/>
                <w:szCs w:val="16"/>
              </w:rPr>
              <w:t>Mozzarella</w:t>
            </w:r>
            <w:r w:rsidR="00FB43F5">
              <w:rPr>
                <w:sz w:val="16"/>
                <w:szCs w:val="16"/>
              </w:rPr>
              <w:t>-</w:t>
            </w:r>
            <w:r w:rsidR="00FB43F5" w:rsidRPr="00FB43F5">
              <w:rPr>
                <w:sz w:val="16"/>
                <w:szCs w:val="16"/>
              </w:rPr>
              <w:t>Salat mit Basilikum</w:t>
            </w:r>
          </w:p>
          <w:p w14:paraId="37865F95" w14:textId="3EB4217F" w:rsidR="004C54E6" w:rsidRPr="00AF490F" w:rsidRDefault="004C54E6" w:rsidP="00FB43F5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proofErr w:type="spellStart"/>
            <w:r w:rsidRPr="00FB43F5">
              <w:rPr>
                <w:sz w:val="16"/>
                <w:szCs w:val="16"/>
              </w:rPr>
              <w:t>Pomme</w:t>
            </w:r>
            <w:proofErr w:type="spellEnd"/>
            <w:r w:rsidRPr="00FB43F5">
              <w:rPr>
                <w:sz w:val="16"/>
                <w:szCs w:val="16"/>
              </w:rPr>
              <w:t xml:space="preserve"> </w:t>
            </w:r>
            <w:proofErr w:type="spellStart"/>
            <w:r w:rsidR="00FB43F5" w:rsidRPr="00FB43F5">
              <w:rPr>
                <w:sz w:val="16"/>
                <w:szCs w:val="16"/>
              </w:rPr>
              <w:t>Darphin</w:t>
            </w:r>
            <w:proofErr w:type="spellEnd"/>
            <w:r w:rsidRPr="00FB43F5">
              <w:rPr>
                <w:sz w:val="16"/>
                <w:szCs w:val="16"/>
              </w:rPr>
              <w:t xml:space="preserve"> mit G</w:t>
            </w:r>
            <w:r w:rsidR="00FB43F5">
              <w:rPr>
                <w:sz w:val="16"/>
                <w:szCs w:val="16"/>
              </w:rPr>
              <w:t>emüse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0DB098" w14:textId="77777777" w:rsidR="004C54E6" w:rsidRPr="00FB43F5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3B2835" w14:textId="77777777" w:rsidR="000C1184" w:rsidRDefault="004C54E6" w:rsidP="000C1184">
            <w:pPr>
              <w:spacing w:before="60" w:after="120"/>
              <w:rPr>
                <w:b/>
                <w:color w:val="EF7E2D"/>
                <w:sz w:val="16"/>
                <w:szCs w:val="16"/>
                <w:lang w:val="it-IT"/>
              </w:rPr>
            </w:pPr>
            <w:proofErr w:type="spellStart"/>
            <w:r w:rsidRPr="004C54E6">
              <w:rPr>
                <w:b/>
                <w:color w:val="EF7E2D"/>
                <w:sz w:val="16"/>
                <w:szCs w:val="16"/>
                <w:lang w:val="it-IT"/>
              </w:rPr>
              <w:t>Montag</w:t>
            </w:r>
            <w:proofErr w:type="spellEnd"/>
            <w:r w:rsidRPr="004C54E6">
              <w:rPr>
                <w:b/>
                <w:color w:val="EF7E2D"/>
                <w:sz w:val="16"/>
                <w:szCs w:val="16"/>
                <w:lang w:val="it-IT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  <w:lang w:val="it-IT"/>
                </w:rPr>
                <w:id w:val="-1125467869"/>
                <w:placeholder>
                  <w:docPart w:val="8569DEBA7F2242758AF8A8107DBDCE6F"/>
                </w:placeholder>
                <w:date w:fullDate="2024-04-2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4C54E6">
                  <w:rPr>
                    <w:b/>
                    <w:color w:val="EF7E2D"/>
                    <w:sz w:val="16"/>
                    <w:szCs w:val="16"/>
                    <w:lang w:val="it-IT"/>
                  </w:rPr>
                  <w:t>29.04.24</w:t>
                </w:r>
              </w:sdtContent>
            </w:sdt>
            <w:r w:rsidRPr="004C54E6">
              <w:rPr>
                <w:b/>
                <w:color w:val="EF7E2D"/>
                <w:sz w:val="16"/>
                <w:szCs w:val="16"/>
                <w:lang w:val="it-IT"/>
              </w:rPr>
              <w:t>)</w:t>
            </w:r>
          </w:p>
          <w:p w14:paraId="76E38623" w14:textId="7900F81B" w:rsidR="004C54E6" w:rsidRPr="000C1184" w:rsidRDefault="008B4B3B" w:rsidP="000C1184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8B4B3B">
              <w:rPr>
                <w:sz w:val="16"/>
                <w:szCs w:val="16"/>
              </w:rPr>
              <w:t>Artischockensalat</w:t>
            </w:r>
          </w:p>
          <w:p w14:paraId="119DDF6F" w14:textId="584FFB35" w:rsidR="004C54E6" w:rsidRPr="008B4B3B" w:rsidRDefault="004C54E6" w:rsidP="00F361BF">
            <w:pPr>
              <w:rPr>
                <w:sz w:val="16"/>
                <w:szCs w:val="16"/>
              </w:rPr>
            </w:pPr>
            <w:r w:rsidRPr="008B4B3B">
              <w:rPr>
                <w:sz w:val="16"/>
                <w:szCs w:val="16"/>
              </w:rPr>
              <w:t>Spaghetti</w:t>
            </w:r>
            <w:r w:rsidR="008B4B3B" w:rsidRPr="008B4B3B">
              <w:rPr>
                <w:sz w:val="16"/>
                <w:szCs w:val="16"/>
              </w:rPr>
              <w:t xml:space="preserve"> mit frischem</w:t>
            </w:r>
            <w:r w:rsidRPr="008B4B3B">
              <w:rPr>
                <w:sz w:val="16"/>
                <w:szCs w:val="16"/>
              </w:rPr>
              <w:t xml:space="preserve"> </w:t>
            </w:r>
            <w:r w:rsidR="008B4B3B" w:rsidRPr="008B4B3B">
              <w:rPr>
                <w:sz w:val="16"/>
                <w:szCs w:val="16"/>
              </w:rPr>
              <w:t>P</w:t>
            </w:r>
            <w:r w:rsidRPr="008B4B3B">
              <w:rPr>
                <w:sz w:val="16"/>
                <w:szCs w:val="16"/>
              </w:rPr>
              <w:t>esto</w:t>
            </w:r>
          </w:p>
        </w:tc>
      </w:tr>
      <w:tr w:rsidR="004C54E6" w:rsidRPr="008B4B3B" w14:paraId="37A99067" w14:textId="77777777" w:rsidTr="00F361B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927BF1" w14:textId="77777777" w:rsidR="004C54E6" w:rsidRPr="008B4B3B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5A979BB" w14:textId="77777777" w:rsidR="004C54E6" w:rsidRPr="008B4B3B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AFE915" w14:textId="77777777" w:rsidR="004C54E6" w:rsidRPr="008B4B3B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48D7EB4" w14:textId="77777777" w:rsidR="004C54E6" w:rsidRPr="008B4B3B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42A273" w14:textId="77777777" w:rsidR="004C54E6" w:rsidRPr="008B4B3B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E5EE534" w14:textId="77777777" w:rsidR="004C54E6" w:rsidRPr="008B4B3B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8BC40C" w14:textId="77777777" w:rsidR="004C54E6" w:rsidRPr="008B4B3B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1ECD720" w14:textId="77777777" w:rsidR="004C54E6" w:rsidRPr="008B4B3B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05CD80" w14:textId="77777777" w:rsidR="004C54E6" w:rsidRPr="008B4B3B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4C54E6" w:rsidRPr="00991C82" w14:paraId="4057186D" w14:textId="77777777" w:rsidTr="00F361BF">
        <w:trPr>
          <w:trHeight w:val="1596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59A9B3D6" w14:textId="77777777" w:rsidR="00AF490F" w:rsidRDefault="004C54E6" w:rsidP="00AF490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A5389B">
              <w:rPr>
                <w:b/>
                <w:color w:val="C2325F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C2325F"/>
                  <w:sz w:val="16"/>
                  <w:szCs w:val="16"/>
                  <w:lang w:val="nl-NL"/>
                </w:rPr>
                <w:id w:val="142089545"/>
                <w:placeholder>
                  <w:docPart w:val="993074DA25014A21821BDADE97A37CD9"/>
                </w:placeholder>
                <w:date w:fullDate="2024-04-0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02.04.24</w:t>
                </w:r>
              </w:sdtContent>
            </w:sdt>
            <w:r w:rsidRPr="00A5389B">
              <w:rPr>
                <w:b/>
                <w:color w:val="C2325F"/>
                <w:sz w:val="16"/>
                <w:szCs w:val="16"/>
              </w:rPr>
              <w:t>)</w:t>
            </w:r>
          </w:p>
          <w:p w14:paraId="5C6D1FA0" w14:textId="77777777" w:rsidR="00AF490F" w:rsidRDefault="004C54E6" w:rsidP="00AF490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Rüebli</w:t>
            </w:r>
            <w:r w:rsidR="00F831BB">
              <w:rPr>
                <w:sz w:val="16"/>
                <w:szCs w:val="16"/>
              </w:rPr>
              <w:t>salat</w:t>
            </w:r>
            <w:proofErr w:type="spellEnd"/>
          </w:p>
          <w:p w14:paraId="72EF5FFE" w14:textId="61A6F0B4" w:rsidR="00F831BB" w:rsidRPr="00AF490F" w:rsidRDefault="00F831BB" w:rsidP="00AF490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Geflügelbratwurst mit </w:t>
            </w:r>
            <w:proofErr w:type="spellStart"/>
            <w:r>
              <w:rPr>
                <w:sz w:val="16"/>
                <w:szCs w:val="16"/>
              </w:rPr>
              <w:t>ge</w:t>
            </w:r>
            <w:proofErr w:type="spellEnd"/>
            <w:r>
              <w:rPr>
                <w:sz w:val="16"/>
                <w:szCs w:val="16"/>
              </w:rPr>
              <w:t>-pressten Kartoffeln und Gemüse</w:t>
            </w:r>
          </w:p>
          <w:p w14:paraId="1F28B335" w14:textId="7D39C5E5" w:rsidR="004C54E6" w:rsidRPr="00520CBC" w:rsidRDefault="004C54E6" w:rsidP="00F361B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776FC0B5" w14:textId="77777777" w:rsidR="004C54E6" w:rsidRPr="00A5389B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1EEFEAA9" w14:textId="77777777" w:rsidR="00AF490F" w:rsidRDefault="004C54E6" w:rsidP="00AF490F">
            <w:pPr>
              <w:spacing w:before="60" w:after="120"/>
              <w:rPr>
                <w:b/>
                <w:color w:val="832D7C"/>
                <w:sz w:val="16"/>
                <w:szCs w:val="16"/>
                <w:lang w:val="it-IT"/>
              </w:rPr>
            </w:pPr>
            <w:proofErr w:type="spellStart"/>
            <w:r w:rsidRPr="004C54E6">
              <w:rPr>
                <w:b/>
                <w:color w:val="832D7C"/>
                <w:sz w:val="16"/>
                <w:szCs w:val="16"/>
                <w:lang w:val="it-IT"/>
              </w:rPr>
              <w:t>Dienstag</w:t>
            </w:r>
            <w:proofErr w:type="spellEnd"/>
            <w:r w:rsidRPr="004C54E6">
              <w:rPr>
                <w:b/>
                <w:color w:val="832D7C"/>
                <w:sz w:val="16"/>
                <w:szCs w:val="16"/>
                <w:lang w:val="it-IT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it-IT"/>
                </w:rPr>
                <w:id w:val="-1463419068"/>
                <w:placeholder>
                  <w:docPart w:val="6B2A23DD0FFF4078B2022F7E0EB6D209"/>
                </w:placeholder>
                <w:date w:fullDate="2024-04-0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4C54E6">
                  <w:rPr>
                    <w:b/>
                    <w:color w:val="832D7C"/>
                    <w:sz w:val="16"/>
                    <w:szCs w:val="16"/>
                    <w:lang w:val="it-IT"/>
                  </w:rPr>
                  <w:t>09.04.24</w:t>
                </w:r>
              </w:sdtContent>
            </w:sdt>
            <w:r w:rsidRPr="004C54E6">
              <w:rPr>
                <w:b/>
                <w:color w:val="832D7C"/>
                <w:sz w:val="16"/>
                <w:szCs w:val="16"/>
                <w:lang w:val="it-IT"/>
              </w:rPr>
              <w:t>)</w:t>
            </w:r>
          </w:p>
          <w:p w14:paraId="1E70209A" w14:textId="77777777" w:rsidR="00AF490F" w:rsidRDefault="004C54E6" w:rsidP="00AF490F">
            <w:pPr>
              <w:spacing w:before="60" w:after="120"/>
              <w:rPr>
                <w:b/>
                <w:color w:val="832D7C"/>
                <w:sz w:val="16"/>
                <w:szCs w:val="16"/>
                <w:lang w:val="it-IT"/>
              </w:rPr>
            </w:pPr>
            <w:proofErr w:type="spellStart"/>
            <w:r w:rsidRPr="004C54E6">
              <w:rPr>
                <w:sz w:val="16"/>
                <w:szCs w:val="16"/>
                <w:lang w:val="it-IT"/>
              </w:rPr>
              <w:t>Rettich</w:t>
            </w:r>
            <w:r w:rsidR="00062082">
              <w:rPr>
                <w:sz w:val="16"/>
                <w:szCs w:val="16"/>
                <w:lang w:val="it-IT"/>
              </w:rPr>
              <w:t>s</w:t>
            </w:r>
            <w:r w:rsidRPr="004C54E6">
              <w:rPr>
                <w:sz w:val="16"/>
                <w:szCs w:val="16"/>
                <w:lang w:val="it-IT"/>
              </w:rPr>
              <w:t>alat</w:t>
            </w:r>
            <w:proofErr w:type="spellEnd"/>
            <w:r w:rsidRPr="004C54E6">
              <w:rPr>
                <w:sz w:val="16"/>
                <w:szCs w:val="16"/>
                <w:lang w:val="it-IT"/>
              </w:rPr>
              <w:t xml:space="preserve"> </w:t>
            </w:r>
          </w:p>
          <w:p w14:paraId="542426C4" w14:textId="351269C3" w:rsidR="004C54E6" w:rsidRPr="00AF490F" w:rsidRDefault="00062082" w:rsidP="00AF490F">
            <w:pPr>
              <w:spacing w:before="60" w:after="120"/>
              <w:rPr>
                <w:b/>
                <w:color w:val="832D7C"/>
                <w:sz w:val="16"/>
                <w:szCs w:val="16"/>
                <w:lang w:val="it-IT"/>
              </w:rPr>
            </w:pPr>
            <w:r w:rsidRPr="004C54E6">
              <w:rPr>
                <w:sz w:val="16"/>
                <w:szCs w:val="16"/>
                <w:lang w:val="it-IT"/>
              </w:rPr>
              <w:t>Spaghetti</w:t>
            </w:r>
            <w:r w:rsidR="004C54E6" w:rsidRPr="004C54E6">
              <w:rPr>
                <w:sz w:val="16"/>
                <w:szCs w:val="16"/>
                <w:lang w:val="it-IT"/>
              </w:rPr>
              <w:t xml:space="preserve"> </w:t>
            </w:r>
            <w:r>
              <w:rPr>
                <w:sz w:val="16"/>
                <w:szCs w:val="16"/>
                <w:lang w:val="it-IT"/>
              </w:rPr>
              <w:t xml:space="preserve">a la </w:t>
            </w:r>
            <w:proofErr w:type="spellStart"/>
            <w:r>
              <w:rPr>
                <w:sz w:val="16"/>
                <w:szCs w:val="16"/>
                <w:lang w:val="it-IT"/>
              </w:rPr>
              <w:t>A</w:t>
            </w:r>
            <w:r w:rsidR="004C54E6" w:rsidRPr="004C54E6">
              <w:rPr>
                <w:sz w:val="16"/>
                <w:szCs w:val="16"/>
                <w:lang w:val="it-IT"/>
              </w:rPr>
              <w:t>matricana</w:t>
            </w:r>
            <w:proofErr w:type="spellEnd"/>
            <w:r w:rsidR="004C54E6" w:rsidRPr="004C54E6">
              <w:rPr>
                <w:sz w:val="16"/>
                <w:szCs w:val="16"/>
                <w:lang w:val="it-IT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9F0229F" w14:textId="77777777" w:rsidR="004C54E6" w:rsidRPr="004C54E6" w:rsidRDefault="004C54E6" w:rsidP="00F361BF">
            <w:pPr>
              <w:rPr>
                <w:sz w:val="16"/>
                <w:szCs w:val="16"/>
                <w:lang w:val="it-IT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30967634" w14:textId="77777777" w:rsidR="00AF490F" w:rsidRDefault="004C54E6" w:rsidP="00AF490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51359E">
              <w:rPr>
                <w:b/>
                <w:color w:val="75B53C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471781778"/>
                <w:placeholder>
                  <w:docPart w:val="6464D5D0D6E34FB49810E8C27CBC7E38"/>
                </w:placeholder>
                <w:date w:fullDate="2024-04-1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16.04.24</w:t>
                </w:r>
              </w:sdtContent>
            </w:sdt>
            <w:r w:rsidRPr="0051359E">
              <w:rPr>
                <w:b/>
                <w:color w:val="75B53C"/>
                <w:sz w:val="16"/>
                <w:szCs w:val="16"/>
              </w:rPr>
              <w:t>)</w:t>
            </w:r>
          </w:p>
          <w:p w14:paraId="2E77C38C" w14:textId="77777777" w:rsidR="00AF490F" w:rsidRDefault="004C54E6" w:rsidP="00AF490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 xml:space="preserve">Grüner </w:t>
            </w:r>
            <w:r w:rsidR="00062082">
              <w:rPr>
                <w:bCs/>
                <w:iCs/>
                <w:sz w:val="16"/>
                <w:szCs w:val="16"/>
              </w:rPr>
              <w:t>S</w:t>
            </w:r>
            <w:r>
              <w:rPr>
                <w:bCs/>
                <w:iCs/>
                <w:sz w:val="16"/>
                <w:szCs w:val="16"/>
              </w:rPr>
              <w:t>pargelsal</w:t>
            </w:r>
            <w:r w:rsidR="00062082">
              <w:rPr>
                <w:bCs/>
                <w:iCs/>
                <w:sz w:val="16"/>
                <w:szCs w:val="16"/>
              </w:rPr>
              <w:t>at</w:t>
            </w:r>
            <w:r>
              <w:rPr>
                <w:bCs/>
                <w:iCs/>
                <w:sz w:val="16"/>
                <w:szCs w:val="16"/>
              </w:rPr>
              <w:t xml:space="preserve"> </w:t>
            </w:r>
          </w:p>
          <w:p w14:paraId="1D22416F" w14:textId="5926542A" w:rsidR="004C54E6" w:rsidRPr="00AF490F" w:rsidRDefault="004C54E6" w:rsidP="00AF490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Kalbs</w:t>
            </w:r>
            <w:r w:rsidR="00062082">
              <w:rPr>
                <w:bCs/>
                <w:iCs/>
                <w:sz w:val="16"/>
                <w:szCs w:val="16"/>
              </w:rPr>
              <w:t>a</w:t>
            </w:r>
            <w:r>
              <w:rPr>
                <w:bCs/>
                <w:iCs/>
                <w:sz w:val="16"/>
                <w:szCs w:val="16"/>
              </w:rPr>
              <w:t xml:space="preserve">drio mit </w:t>
            </w:r>
            <w:r w:rsidR="00062082">
              <w:rPr>
                <w:bCs/>
                <w:iCs/>
                <w:sz w:val="16"/>
                <w:szCs w:val="16"/>
              </w:rPr>
              <w:t>brauner Sauce und Teigwaren</w:t>
            </w:r>
            <w:r>
              <w:rPr>
                <w:bCs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6351378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623CC943" w14:textId="77777777" w:rsidR="00AF490F" w:rsidRDefault="004C54E6" w:rsidP="00AF490F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50821181"/>
                <w:placeholder>
                  <w:docPart w:val="4D0A4D5B4647443698F5591B59BFC0F7"/>
                </w:placeholder>
                <w:date w:fullDate="2024-04-2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23.04.24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5274A8AA" w14:textId="77777777" w:rsidR="00AF490F" w:rsidRDefault="004C54E6" w:rsidP="00AF490F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proofErr w:type="spellStart"/>
            <w:r w:rsidRPr="00062082">
              <w:rPr>
                <w:rFonts w:eastAsia="Times New Roman" w:cs="Tahoma"/>
                <w:kern w:val="36"/>
                <w:sz w:val="16"/>
                <w:szCs w:val="16"/>
                <w:lang w:eastAsia="de-CH"/>
              </w:rPr>
              <w:t>Randen</w:t>
            </w:r>
            <w:r w:rsidR="00062082">
              <w:rPr>
                <w:rFonts w:eastAsia="Times New Roman" w:cs="Tahoma"/>
                <w:kern w:val="36"/>
                <w:sz w:val="16"/>
                <w:szCs w:val="16"/>
                <w:lang w:eastAsia="de-CH"/>
              </w:rPr>
              <w:t>s</w:t>
            </w:r>
            <w:r w:rsidRPr="00062082">
              <w:rPr>
                <w:rFonts w:eastAsia="Times New Roman" w:cs="Tahoma"/>
                <w:kern w:val="36"/>
                <w:sz w:val="16"/>
                <w:szCs w:val="16"/>
                <w:lang w:eastAsia="de-CH"/>
              </w:rPr>
              <w:t>alat</w:t>
            </w:r>
            <w:proofErr w:type="spellEnd"/>
            <w:r w:rsidRPr="00062082">
              <w:rPr>
                <w:rFonts w:eastAsia="Times New Roman" w:cs="Tahoma"/>
                <w:kern w:val="36"/>
                <w:sz w:val="16"/>
                <w:szCs w:val="16"/>
                <w:lang w:eastAsia="de-CH"/>
              </w:rPr>
              <w:t xml:space="preserve"> </w:t>
            </w:r>
          </w:p>
          <w:p w14:paraId="6BD5BA15" w14:textId="5F5EC9E8" w:rsidR="004C54E6" w:rsidRPr="00AF490F" w:rsidRDefault="004C54E6" w:rsidP="00AF490F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062082">
              <w:rPr>
                <w:rFonts w:eastAsia="Times New Roman" w:cs="Tahoma"/>
                <w:kern w:val="36"/>
                <w:sz w:val="16"/>
                <w:szCs w:val="16"/>
                <w:lang w:eastAsia="de-CH"/>
              </w:rPr>
              <w:t>Philadelphia-Hähnchen</w:t>
            </w:r>
            <w:r w:rsidR="00062082">
              <w:rPr>
                <w:rFonts w:eastAsia="Times New Roman" w:cs="Tahoma"/>
                <w:kern w:val="36"/>
                <w:sz w:val="16"/>
                <w:szCs w:val="16"/>
                <w:lang w:eastAsia="de-CH"/>
              </w:rPr>
              <w:t xml:space="preserve"> mit Bulgur und Gemüse</w:t>
            </w:r>
          </w:p>
          <w:p w14:paraId="0150AFD1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F75A5E4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2F69E1D0" w14:textId="77777777" w:rsidR="004C54E6" w:rsidRPr="0051359E" w:rsidRDefault="004C54E6" w:rsidP="00F361BF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39897541"/>
                <w:placeholder>
                  <w:docPart w:val="21AFD40AC79F49AB9847EC4F99C1402B"/>
                </w:placeholder>
                <w:date w:fullDate="2024-04-3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30.04.24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6C80D235" w14:textId="77777777" w:rsidR="00AF490F" w:rsidRDefault="008B4B3B" w:rsidP="00AF490F">
            <w:pPr>
              <w:spacing w:before="6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Gemüsesuppe</w:t>
            </w:r>
          </w:p>
          <w:p w14:paraId="46D04E42" w14:textId="5F521F1F" w:rsidR="004C54E6" w:rsidRPr="00991C82" w:rsidRDefault="004C54E6" w:rsidP="00AF490F">
            <w:pPr>
              <w:spacing w:before="60" w:after="12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Pouletbrust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86652E">
              <w:rPr>
                <w:sz w:val="16"/>
                <w:szCs w:val="16"/>
              </w:rPr>
              <w:t xml:space="preserve">mit </w:t>
            </w:r>
            <w:r w:rsidR="008B4B3B" w:rsidRPr="0086652E">
              <w:rPr>
                <w:sz w:val="16"/>
                <w:szCs w:val="16"/>
              </w:rPr>
              <w:t>Sauerampfer</w:t>
            </w:r>
            <w:r w:rsidR="008B4B3B">
              <w:rPr>
                <w:sz w:val="16"/>
                <w:szCs w:val="16"/>
              </w:rPr>
              <w:t>-</w:t>
            </w:r>
            <w:r w:rsidR="008B4B3B" w:rsidRPr="0086652E">
              <w:rPr>
                <w:sz w:val="16"/>
                <w:szCs w:val="16"/>
              </w:rPr>
              <w:t>Creme</w:t>
            </w:r>
            <w:r w:rsidRPr="0086652E">
              <w:rPr>
                <w:sz w:val="16"/>
                <w:szCs w:val="16"/>
              </w:rPr>
              <w:t>,</w:t>
            </w:r>
          </w:p>
        </w:tc>
      </w:tr>
      <w:tr w:rsidR="004C54E6" w:rsidRPr="00991C82" w14:paraId="70DCE3B3" w14:textId="77777777" w:rsidTr="00F361B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50D2AE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FAF492E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97601A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44E78A0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7647ED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1B2299A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F2D3AE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0AFB925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5E6887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4C54E6" w:rsidRPr="00991C82" w14:paraId="7593F52A" w14:textId="77777777" w:rsidTr="00F361BF">
        <w:trPr>
          <w:trHeight w:val="153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04DD9194" w14:textId="77777777" w:rsidR="00AF490F" w:rsidRDefault="004C54E6" w:rsidP="00AF490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122CAF">
              <w:rPr>
                <w:b/>
                <w:color w:val="C2325F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1781220728"/>
                <w:placeholder>
                  <w:docPart w:val="AA133777BD5C4DB29B0D6034A7115C41"/>
                </w:placeholder>
                <w:date w:fullDate="2024-04-0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03.04.24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56AB555C" w14:textId="77777777" w:rsidR="00AF490F" w:rsidRDefault="004C54E6" w:rsidP="00AF490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4F1822">
              <w:rPr>
                <w:sz w:val="16"/>
                <w:szCs w:val="16"/>
              </w:rPr>
              <w:t>Gurkensalat</w:t>
            </w:r>
          </w:p>
          <w:p w14:paraId="3FD33180" w14:textId="37F5402A" w:rsidR="00F831BB" w:rsidRPr="00AF490F" w:rsidRDefault="00F831BB" w:rsidP="00AF490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sz w:val="16"/>
                <w:szCs w:val="16"/>
              </w:rPr>
              <w:t>Selbstgemachte Frühlingsspätzle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41EC90E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3982F282" w14:textId="77777777" w:rsidR="00AF490F" w:rsidRDefault="004C54E6" w:rsidP="00AF490F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122CAF">
              <w:rPr>
                <w:b/>
                <w:color w:val="832D7C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990788502"/>
                <w:placeholder>
                  <w:docPart w:val="1E6103BEBC2A4634A5E7414D2A637969"/>
                </w:placeholder>
                <w:date w:fullDate="2024-04-1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10.04.24</w:t>
                </w:r>
              </w:sdtContent>
            </w:sdt>
            <w:r w:rsidRPr="00122CAF">
              <w:rPr>
                <w:b/>
                <w:color w:val="832D7C"/>
                <w:sz w:val="16"/>
                <w:szCs w:val="16"/>
              </w:rPr>
              <w:t>)</w:t>
            </w:r>
          </w:p>
          <w:p w14:paraId="5FAB9740" w14:textId="1BE5A030" w:rsidR="00AF490F" w:rsidRPr="00AF490F" w:rsidRDefault="004C54E6" w:rsidP="00AF490F">
            <w:pPr>
              <w:spacing w:before="60" w:after="120"/>
              <w:rPr>
                <w:b/>
                <w:i/>
                <w:iCs/>
                <w:color w:val="832D7C"/>
                <w:sz w:val="16"/>
                <w:szCs w:val="16"/>
              </w:rPr>
            </w:pPr>
            <w:proofErr w:type="spellStart"/>
            <w:r w:rsidRPr="00AF490F">
              <w:rPr>
                <w:b/>
                <w:bCs/>
                <w:i/>
                <w:iCs/>
                <w:sz w:val="16"/>
                <w:szCs w:val="16"/>
                <w:lang w:val="it-IT"/>
              </w:rPr>
              <w:t>Qui</w:t>
            </w:r>
            <w:r w:rsidR="00B53C14">
              <w:rPr>
                <w:b/>
                <w:bCs/>
                <w:i/>
                <w:iCs/>
                <w:sz w:val="16"/>
                <w:szCs w:val="16"/>
                <w:lang w:val="it-IT"/>
              </w:rPr>
              <w:t>n</w:t>
            </w:r>
            <w:r w:rsidRPr="00AF490F">
              <w:rPr>
                <w:b/>
                <w:bCs/>
                <w:i/>
                <w:iCs/>
                <w:sz w:val="16"/>
                <w:szCs w:val="16"/>
                <w:lang w:val="it-IT"/>
              </w:rPr>
              <w:t>oasalat</w:t>
            </w:r>
            <w:proofErr w:type="spellEnd"/>
            <w:r w:rsidRPr="00AF490F">
              <w:rPr>
                <w:b/>
                <w:bCs/>
                <w:i/>
                <w:iCs/>
                <w:sz w:val="16"/>
                <w:szCs w:val="16"/>
                <w:lang w:val="it-IT"/>
              </w:rPr>
              <w:t xml:space="preserve"> </w:t>
            </w:r>
          </w:p>
          <w:p w14:paraId="6F44FD0B" w14:textId="246206CC" w:rsidR="00705339" w:rsidRPr="00AF490F" w:rsidRDefault="004C54E6" w:rsidP="00AF490F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proofErr w:type="spellStart"/>
            <w:r w:rsidRPr="00AF490F">
              <w:rPr>
                <w:b/>
                <w:bCs/>
                <w:i/>
                <w:iCs/>
                <w:sz w:val="16"/>
                <w:szCs w:val="16"/>
                <w:lang w:val="fr-CH"/>
              </w:rPr>
              <w:t>Hä</w:t>
            </w:r>
            <w:r w:rsidR="00062082" w:rsidRPr="00AF490F">
              <w:rPr>
                <w:b/>
                <w:bCs/>
                <w:i/>
                <w:iCs/>
                <w:sz w:val="16"/>
                <w:szCs w:val="16"/>
                <w:lang w:val="fr-CH"/>
              </w:rPr>
              <w:t>hnchen</w:t>
            </w:r>
            <w:proofErr w:type="spellEnd"/>
            <w:r w:rsidR="00062082" w:rsidRPr="00AF490F">
              <w:rPr>
                <w:b/>
                <w:bCs/>
                <w:i/>
                <w:iCs/>
                <w:sz w:val="16"/>
                <w:szCs w:val="16"/>
                <w:lang w:val="fr-CH"/>
              </w:rPr>
              <w:t xml:space="preserve"> a la Portuguesa mit </w:t>
            </w:r>
            <w:proofErr w:type="spellStart"/>
            <w:r w:rsidR="00062082" w:rsidRPr="00AF490F">
              <w:rPr>
                <w:b/>
                <w:bCs/>
                <w:i/>
                <w:iCs/>
                <w:sz w:val="16"/>
                <w:szCs w:val="16"/>
                <w:lang w:val="fr-CH"/>
              </w:rPr>
              <w:t>Batatas</w:t>
            </w:r>
            <w:proofErr w:type="spellEnd"/>
            <w:r w:rsidR="00062082" w:rsidRPr="00AF490F">
              <w:rPr>
                <w:b/>
                <w:bCs/>
                <w:i/>
                <w:iCs/>
                <w:sz w:val="16"/>
                <w:szCs w:val="16"/>
                <w:lang w:val="fr-CH"/>
              </w:rPr>
              <w:t xml:space="preserve"> </w:t>
            </w:r>
            <w:proofErr w:type="spellStart"/>
            <w:r w:rsidR="00062082" w:rsidRPr="00AF490F">
              <w:rPr>
                <w:b/>
                <w:bCs/>
                <w:i/>
                <w:iCs/>
                <w:sz w:val="16"/>
                <w:szCs w:val="16"/>
                <w:lang w:val="fr-CH"/>
              </w:rPr>
              <w:t>fritas</w:t>
            </w:r>
            <w:proofErr w:type="spellEnd"/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4AC8336" w14:textId="77777777" w:rsidR="004C54E6" w:rsidRPr="00062082" w:rsidRDefault="004C54E6" w:rsidP="00F361BF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155ACE0D" w14:textId="77777777" w:rsidR="00AF490F" w:rsidRDefault="004C54E6" w:rsidP="00AF490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777E89">
              <w:rPr>
                <w:b/>
                <w:color w:val="75B53C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75B53C"/>
                  <w:sz w:val="16"/>
                  <w:szCs w:val="16"/>
                  <w:lang w:val="en-US"/>
                </w:rPr>
                <w:id w:val="1025907308"/>
                <w:placeholder>
                  <w:docPart w:val="72BB391FC79545C2B6A4C9B9A0DB88C9"/>
                </w:placeholder>
                <w:date w:fullDate="2024-04-1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17.04.24</w:t>
                </w:r>
              </w:sdtContent>
            </w:sdt>
            <w:r w:rsidRPr="00777E89">
              <w:rPr>
                <w:b/>
                <w:color w:val="75B53C"/>
                <w:sz w:val="16"/>
                <w:szCs w:val="16"/>
              </w:rPr>
              <w:t>)</w:t>
            </w:r>
          </w:p>
          <w:p w14:paraId="40FE7B6A" w14:textId="77777777" w:rsidR="00AF490F" w:rsidRDefault="00062082" w:rsidP="00AF490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062082">
              <w:rPr>
                <w:sz w:val="16"/>
                <w:szCs w:val="16"/>
              </w:rPr>
              <w:t>Salat aus jungem Spinat</w:t>
            </w:r>
          </w:p>
          <w:p w14:paraId="4709290B" w14:textId="1C108657" w:rsidR="004C54E6" w:rsidRPr="00AF490F" w:rsidRDefault="00062082" w:rsidP="00AF490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>
              <w:rPr>
                <w:sz w:val="16"/>
                <w:szCs w:val="16"/>
              </w:rPr>
              <w:t>Mie-Nudeln mit Tofu und Gemüse</w:t>
            </w:r>
            <w:r w:rsidR="004F1822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578717F" w14:textId="77777777" w:rsidR="004C54E6" w:rsidRPr="00777E89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6C190749" w14:textId="77777777" w:rsidR="00AF490F" w:rsidRDefault="004C54E6" w:rsidP="00AF490F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-1409837476"/>
                <w:placeholder>
                  <w:docPart w:val="1A8B4D74DE014E149F78C2E63B7A9DB0"/>
                </w:placeholder>
                <w:date w:fullDate="2024-04-1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17.04.24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6C933EE9" w14:textId="77777777" w:rsidR="00AF490F" w:rsidRDefault="004C54E6" w:rsidP="00AF490F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4F1822">
              <w:rPr>
                <w:bCs/>
                <w:iCs/>
                <w:sz w:val="16"/>
                <w:szCs w:val="16"/>
              </w:rPr>
              <w:t>Reissal</w:t>
            </w:r>
            <w:r w:rsidR="00062082">
              <w:rPr>
                <w:bCs/>
                <w:iCs/>
                <w:sz w:val="16"/>
                <w:szCs w:val="16"/>
              </w:rPr>
              <w:t>a</w:t>
            </w:r>
            <w:r w:rsidRPr="004F1822">
              <w:rPr>
                <w:bCs/>
                <w:iCs/>
                <w:sz w:val="16"/>
                <w:szCs w:val="16"/>
              </w:rPr>
              <w:t xml:space="preserve">t mit </w:t>
            </w:r>
            <w:r w:rsidR="00062082" w:rsidRPr="004F1822">
              <w:rPr>
                <w:bCs/>
                <w:iCs/>
                <w:sz w:val="16"/>
                <w:szCs w:val="16"/>
              </w:rPr>
              <w:t>Thon</w:t>
            </w:r>
            <w:r w:rsidRPr="004F1822">
              <w:rPr>
                <w:bCs/>
                <w:iCs/>
                <w:sz w:val="16"/>
                <w:szCs w:val="16"/>
              </w:rPr>
              <w:t xml:space="preserve"> </w:t>
            </w:r>
          </w:p>
          <w:p w14:paraId="1211560D" w14:textId="0DF1BF7F" w:rsidR="004C54E6" w:rsidRPr="00AF490F" w:rsidRDefault="00B53C14" w:rsidP="00AF490F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4F1822">
              <w:rPr>
                <w:bCs/>
                <w:iCs/>
                <w:sz w:val="16"/>
                <w:szCs w:val="16"/>
              </w:rPr>
              <w:t>Tortelli</w:t>
            </w:r>
            <w:r>
              <w:rPr>
                <w:bCs/>
                <w:iCs/>
                <w:sz w:val="16"/>
                <w:szCs w:val="16"/>
              </w:rPr>
              <w:t>ni</w:t>
            </w:r>
            <w:r w:rsidR="004C54E6" w:rsidRPr="004F1822">
              <w:rPr>
                <w:bCs/>
                <w:iCs/>
                <w:sz w:val="16"/>
                <w:szCs w:val="16"/>
              </w:rPr>
              <w:t xml:space="preserve"> a </w:t>
            </w:r>
            <w:r w:rsidR="00062082">
              <w:rPr>
                <w:bCs/>
                <w:iCs/>
                <w:sz w:val="16"/>
                <w:szCs w:val="16"/>
              </w:rPr>
              <w:t xml:space="preserve">la </w:t>
            </w:r>
            <w:proofErr w:type="spellStart"/>
            <w:r w:rsidR="00062082">
              <w:rPr>
                <w:bCs/>
                <w:iCs/>
                <w:sz w:val="16"/>
                <w:szCs w:val="16"/>
              </w:rPr>
              <w:t>C</w:t>
            </w:r>
            <w:r w:rsidR="004C54E6" w:rsidRPr="004F1822">
              <w:rPr>
                <w:bCs/>
                <w:iCs/>
                <w:sz w:val="16"/>
                <w:szCs w:val="16"/>
              </w:rPr>
              <w:t>rèma</w:t>
            </w:r>
            <w:proofErr w:type="spellEnd"/>
            <w:r w:rsidR="004C54E6" w:rsidRPr="00343C98">
              <w:rPr>
                <w:bCs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3E1EE8D8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42D7822E" w14:textId="77777777" w:rsidR="004C54E6" w:rsidRPr="0051359E" w:rsidRDefault="004C54E6" w:rsidP="00F361BF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549839729"/>
                <w:placeholder>
                  <w:docPart w:val="FF72A11A68634B84869DE0562B5DA5DC"/>
                </w:placeholder>
                <w:date w:fullDate="2024-05-0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01.05.24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60AA0523" w14:textId="66E498CE" w:rsidR="004C54E6" w:rsidRPr="00991C82" w:rsidRDefault="004C54E6" w:rsidP="00F3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 w:rsidR="004F1822">
              <w:rPr>
                <w:sz w:val="16"/>
                <w:szCs w:val="16"/>
              </w:rPr>
              <w:t xml:space="preserve">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</w:tr>
      <w:tr w:rsidR="004C54E6" w:rsidRPr="00991C82" w14:paraId="05607849" w14:textId="77777777" w:rsidTr="00F361B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F7DEE6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E2ED6CD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F35EA0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481E609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62ACCF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28C23E5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49BF7E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943FA33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E23D8F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4C54E6" w:rsidRPr="00991C82" w14:paraId="721C4156" w14:textId="77777777" w:rsidTr="00F361BF">
        <w:trPr>
          <w:trHeight w:val="164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22198456" w14:textId="77777777" w:rsidR="00AF490F" w:rsidRDefault="004C54E6" w:rsidP="00AF490F">
            <w:pPr>
              <w:spacing w:before="60" w:after="120"/>
              <w:rPr>
                <w:b/>
                <w:color w:val="C2325F"/>
                <w:sz w:val="16"/>
                <w:szCs w:val="16"/>
                <w:lang w:val="fr-CH"/>
              </w:rPr>
            </w:pPr>
            <w:proofErr w:type="spellStart"/>
            <w:r w:rsidRPr="0040772C">
              <w:rPr>
                <w:b/>
                <w:color w:val="C2325F"/>
                <w:sz w:val="16"/>
                <w:szCs w:val="16"/>
                <w:lang w:val="fr-CH"/>
              </w:rPr>
              <w:t>Donnerstag</w:t>
            </w:r>
            <w:proofErr w:type="spellEnd"/>
            <w:r w:rsidRPr="0040772C">
              <w:rPr>
                <w:b/>
                <w:color w:val="C2325F"/>
                <w:sz w:val="16"/>
                <w:szCs w:val="16"/>
                <w:lang w:val="fr-CH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  <w:lang w:val="fr-CH"/>
                </w:rPr>
                <w:id w:val="-835388505"/>
                <w:placeholder>
                  <w:docPart w:val="8DA5BBE6AA2A49A085A9672DB6285685"/>
                </w:placeholder>
                <w:date w:fullDate="2024-04-0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40772C">
                  <w:rPr>
                    <w:b/>
                    <w:color w:val="C2325F"/>
                    <w:sz w:val="16"/>
                    <w:szCs w:val="16"/>
                    <w:lang w:val="fr-CH"/>
                  </w:rPr>
                  <w:t>04.04.24</w:t>
                </w:r>
              </w:sdtContent>
            </w:sdt>
            <w:r w:rsidRPr="0040772C">
              <w:rPr>
                <w:b/>
                <w:color w:val="C2325F"/>
                <w:sz w:val="16"/>
                <w:szCs w:val="16"/>
                <w:lang w:val="fr-CH"/>
              </w:rPr>
              <w:t>)</w:t>
            </w:r>
          </w:p>
          <w:p w14:paraId="74003367" w14:textId="77777777" w:rsidR="00AF490F" w:rsidRDefault="004C54E6" w:rsidP="00AF490F">
            <w:pPr>
              <w:spacing w:before="60" w:after="120"/>
              <w:rPr>
                <w:b/>
                <w:color w:val="C2325F"/>
                <w:sz w:val="16"/>
                <w:szCs w:val="16"/>
                <w:lang w:val="fr-CH"/>
              </w:rPr>
            </w:pPr>
            <w:proofErr w:type="spellStart"/>
            <w:r w:rsidRPr="004F1822">
              <w:rPr>
                <w:sz w:val="16"/>
                <w:szCs w:val="16"/>
                <w:lang w:val="fr-CH"/>
              </w:rPr>
              <w:t>Risonisalat</w:t>
            </w:r>
            <w:proofErr w:type="spellEnd"/>
            <w:r w:rsidRPr="004F1822">
              <w:rPr>
                <w:sz w:val="16"/>
                <w:szCs w:val="16"/>
                <w:lang w:val="fr-CH"/>
              </w:rPr>
              <w:t xml:space="preserve"> </w:t>
            </w:r>
          </w:p>
          <w:p w14:paraId="017A93D4" w14:textId="589C01DC" w:rsidR="004C54E6" w:rsidRPr="00AF490F" w:rsidRDefault="004C54E6" w:rsidP="00AF490F">
            <w:pPr>
              <w:spacing w:before="60" w:after="120"/>
              <w:rPr>
                <w:b/>
                <w:color w:val="C2325F"/>
                <w:sz w:val="16"/>
                <w:szCs w:val="16"/>
                <w:lang w:val="fr-CH"/>
              </w:rPr>
            </w:pPr>
            <w:r w:rsidRPr="004F1822">
              <w:rPr>
                <w:sz w:val="16"/>
                <w:szCs w:val="16"/>
                <w:lang w:val="fr-CH"/>
              </w:rPr>
              <w:t xml:space="preserve">Chicoré </w:t>
            </w:r>
            <w:proofErr w:type="spellStart"/>
            <w:r w:rsidR="00F831BB">
              <w:rPr>
                <w:sz w:val="16"/>
                <w:szCs w:val="16"/>
                <w:lang w:val="fr-CH"/>
              </w:rPr>
              <w:t>b</w:t>
            </w:r>
            <w:r w:rsidRPr="004F1822">
              <w:rPr>
                <w:sz w:val="16"/>
                <w:szCs w:val="16"/>
                <w:lang w:val="fr-CH"/>
              </w:rPr>
              <w:t>raisiert</w:t>
            </w:r>
            <w:proofErr w:type="spellEnd"/>
            <w:r w:rsidRPr="004F1822">
              <w:rPr>
                <w:sz w:val="16"/>
                <w:szCs w:val="16"/>
                <w:lang w:val="fr-CH"/>
              </w:rPr>
              <w:t xml:space="preserve"> an </w:t>
            </w:r>
            <w:r w:rsidR="00F831BB">
              <w:rPr>
                <w:sz w:val="16"/>
                <w:szCs w:val="16"/>
                <w:lang w:val="fr-CH"/>
              </w:rPr>
              <w:t>Béchamel-Sauce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685CA83" w14:textId="77777777" w:rsidR="004C54E6" w:rsidRPr="0040772C" w:rsidRDefault="004C54E6" w:rsidP="00F361BF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39EAE9FB" w14:textId="77777777" w:rsidR="00AF490F" w:rsidRDefault="004C54E6" w:rsidP="00AF490F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7F2B91">
              <w:rPr>
                <w:b/>
                <w:color w:val="832D7C"/>
                <w:sz w:val="16"/>
                <w:szCs w:val="16"/>
              </w:rPr>
              <w:t xml:space="preserve">Donnerstag </w:t>
            </w:r>
            <w:r>
              <w:rPr>
                <w:b/>
                <w:color w:val="832D7C"/>
                <w:sz w:val="16"/>
                <w:szCs w:val="16"/>
              </w:rPr>
              <w:t>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887871455"/>
                <w:placeholder>
                  <w:docPart w:val="A7CB177DF2F14D02B68E0B38752BD8CE"/>
                </w:placeholder>
                <w:date w:fullDate="2024-02-0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08.02.24</w:t>
                </w:r>
              </w:sdtContent>
            </w:sdt>
            <w:r w:rsidRPr="007F2B91">
              <w:rPr>
                <w:b/>
                <w:color w:val="832D7C"/>
                <w:sz w:val="16"/>
                <w:szCs w:val="16"/>
              </w:rPr>
              <w:t>)</w:t>
            </w:r>
          </w:p>
          <w:p w14:paraId="00B866A6" w14:textId="77777777" w:rsidR="00AF490F" w:rsidRDefault="00062082" w:rsidP="00AF490F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>
              <w:rPr>
                <w:sz w:val="16"/>
                <w:szCs w:val="16"/>
              </w:rPr>
              <w:t>Grüner Salat</w:t>
            </w:r>
          </w:p>
          <w:p w14:paraId="207F1C80" w14:textId="38326779" w:rsidR="004C54E6" w:rsidRPr="00AF490F" w:rsidRDefault="00062082" w:rsidP="00AF490F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>
              <w:rPr>
                <w:sz w:val="16"/>
                <w:szCs w:val="16"/>
              </w:rPr>
              <w:t>Rindsbrühe mit Gemüse und Kartoffeln</w:t>
            </w:r>
            <w:r w:rsidR="004C54E6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7753084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2DA208A5" w14:textId="77777777" w:rsidR="00AF490F" w:rsidRDefault="004C54E6" w:rsidP="00AF490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C3069F">
              <w:rPr>
                <w:b/>
                <w:color w:val="75B53C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-1706866243"/>
                <w:placeholder>
                  <w:docPart w:val="43A554DEB70741D79D1A767264C657F1"/>
                </w:placeholder>
                <w:date w:fullDate="2024-04-1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C3069F">
                  <w:rPr>
                    <w:b/>
                    <w:color w:val="75B53C"/>
                    <w:sz w:val="16"/>
                    <w:szCs w:val="16"/>
                  </w:rPr>
                  <w:t>18.04.24</w:t>
                </w:r>
              </w:sdtContent>
            </w:sdt>
            <w:r w:rsidRPr="00C3069F">
              <w:rPr>
                <w:b/>
                <w:color w:val="75B53C"/>
                <w:sz w:val="16"/>
                <w:szCs w:val="16"/>
              </w:rPr>
              <w:t>)</w:t>
            </w:r>
          </w:p>
          <w:p w14:paraId="0BC940E3" w14:textId="77777777" w:rsidR="00AF490F" w:rsidRPr="00AF490F" w:rsidRDefault="00062082" w:rsidP="00AF490F">
            <w:pPr>
              <w:spacing w:before="60" w:after="120"/>
              <w:rPr>
                <w:b/>
                <w:i/>
                <w:iCs/>
                <w:color w:val="75B53C"/>
                <w:sz w:val="16"/>
                <w:szCs w:val="16"/>
              </w:rPr>
            </w:pPr>
            <w:r w:rsidRPr="00AF490F">
              <w:rPr>
                <w:b/>
                <w:bCs/>
                <w:i/>
                <w:iCs/>
                <w:sz w:val="16"/>
                <w:szCs w:val="16"/>
              </w:rPr>
              <w:t>Portugiesische</w:t>
            </w:r>
            <w:r w:rsidR="004C54E6" w:rsidRPr="00AF490F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AF490F">
              <w:rPr>
                <w:b/>
                <w:bCs/>
                <w:i/>
                <w:iCs/>
                <w:sz w:val="16"/>
                <w:szCs w:val="16"/>
              </w:rPr>
              <w:t>S</w:t>
            </w:r>
            <w:r w:rsidR="004C54E6" w:rsidRPr="00AF490F">
              <w:rPr>
                <w:b/>
                <w:bCs/>
                <w:i/>
                <w:iCs/>
                <w:sz w:val="16"/>
                <w:szCs w:val="16"/>
              </w:rPr>
              <w:t xml:space="preserve">uppe </w:t>
            </w:r>
          </w:p>
          <w:p w14:paraId="5BDC3F1B" w14:textId="7581B352" w:rsidR="004C54E6" w:rsidRPr="00AF490F" w:rsidRDefault="00062082" w:rsidP="00AF490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AF490F">
              <w:rPr>
                <w:b/>
                <w:bCs/>
                <w:i/>
                <w:iCs/>
                <w:sz w:val="16"/>
                <w:szCs w:val="16"/>
              </w:rPr>
              <w:t xml:space="preserve">Gedämpfter </w:t>
            </w:r>
            <w:r w:rsidR="004C54E6" w:rsidRPr="00AF490F">
              <w:rPr>
                <w:b/>
                <w:bCs/>
                <w:i/>
                <w:iCs/>
                <w:sz w:val="16"/>
                <w:szCs w:val="16"/>
              </w:rPr>
              <w:t>Blumen</w:t>
            </w:r>
            <w:r w:rsidRPr="00AF490F">
              <w:rPr>
                <w:b/>
                <w:bCs/>
                <w:i/>
                <w:iCs/>
                <w:sz w:val="16"/>
                <w:szCs w:val="16"/>
              </w:rPr>
              <w:t>kohl</w:t>
            </w:r>
            <w:r w:rsidR="004C54E6" w:rsidRPr="00AF490F">
              <w:rPr>
                <w:b/>
                <w:bCs/>
                <w:i/>
                <w:iCs/>
                <w:sz w:val="16"/>
                <w:szCs w:val="16"/>
              </w:rPr>
              <w:t xml:space="preserve"> mit </w:t>
            </w:r>
            <w:r w:rsidRPr="00AF490F">
              <w:rPr>
                <w:b/>
                <w:bCs/>
                <w:i/>
                <w:iCs/>
                <w:sz w:val="16"/>
                <w:szCs w:val="16"/>
              </w:rPr>
              <w:t>Kartoffeln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B6DE2A6" w14:textId="77777777" w:rsidR="004C54E6" w:rsidRPr="0040772C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3CA4E4F8" w14:textId="77777777" w:rsidR="00AF490F" w:rsidRDefault="004C54E6" w:rsidP="00AF490F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7F2B91">
              <w:rPr>
                <w:b/>
                <w:color w:val="F9B129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-2001493444"/>
                <w:placeholder>
                  <w:docPart w:val="8521E9B120C64023B4CB652A510421C3"/>
                </w:placeholder>
                <w:date w:fullDate="2024-04-2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25.04.24</w:t>
                </w:r>
              </w:sdtContent>
            </w:sdt>
            <w:r w:rsidRPr="007F2B91">
              <w:rPr>
                <w:b/>
                <w:color w:val="F9B129"/>
                <w:sz w:val="16"/>
                <w:szCs w:val="16"/>
              </w:rPr>
              <w:t>)</w:t>
            </w:r>
          </w:p>
          <w:p w14:paraId="701959BB" w14:textId="77777777" w:rsidR="00AF490F" w:rsidRDefault="004C54E6" w:rsidP="00AF490F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proofErr w:type="spellStart"/>
            <w:r w:rsidRPr="004F1822">
              <w:rPr>
                <w:sz w:val="16"/>
                <w:szCs w:val="16"/>
              </w:rPr>
              <w:t>Rüebli</w:t>
            </w:r>
            <w:r w:rsidR="00062082">
              <w:rPr>
                <w:sz w:val="16"/>
                <w:szCs w:val="16"/>
              </w:rPr>
              <w:t>s</w:t>
            </w:r>
            <w:r w:rsidRPr="004F1822">
              <w:rPr>
                <w:sz w:val="16"/>
                <w:szCs w:val="16"/>
              </w:rPr>
              <w:t>alat</w:t>
            </w:r>
            <w:proofErr w:type="spellEnd"/>
            <w:r w:rsidRPr="004F1822">
              <w:rPr>
                <w:sz w:val="16"/>
                <w:szCs w:val="16"/>
              </w:rPr>
              <w:t xml:space="preserve"> </w:t>
            </w:r>
          </w:p>
          <w:p w14:paraId="15568D35" w14:textId="5AFB2723" w:rsidR="004C54E6" w:rsidRPr="00AF490F" w:rsidRDefault="004C54E6" w:rsidP="00AF490F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4F1822">
              <w:rPr>
                <w:sz w:val="16"/>
                <w:szCs w:val="16"/>
              </w:rPr>
              <w:t xml:space="preserve">Penne an </w:t>
            </w:r>
            <w:r w:rsidR="00062082">
              <w:rPr>
                <w:sz w:val="16"/>
                <w:szCs w:val="16"/>
              </w:rPr>
              <w:t>Lauch-Sauce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3473D544" w14:textId="77777777" w:rsidR="004C54E6" w:rsidRPr="00336BAD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AC94F38" w14:textId="77777777" w:rsidR="004C54E6" w:rsidRPr="007F2B91" w:rsidRDefault="004C54E6" w:rsidP="00F361BF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7F2B91">
              <w:rPr>
                <w:b/>
                <w:color w:val="EF7E2D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1786687631"/>
                <w:placeholder>
                  <w:docPart w:val="DF88722D3D60457DA3968DEFFBC1AA27"/>
                </w:placeholder>
                <w:date w:fullDate="2024-05-0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02.05.24</w:t>
                </w:r>
              </w:sdtContent>
            </w:sdt>
            <w:r w:rsidRPr="007F2B91">
              <w:rPr>
                <w:b/>
                <w:color w:val="EF7E2D"/>
                <w:sz w:val="16"/>
                <w:szCs w:val="16"/>
              </w:rPr>
              <w:t>)</w:t>
            </w:r>
          </w:p>
          <w:p w14:paraId="77F0F60D" w14:textId="76639F56" w:rsidR="004C54E6" w:rsidRPr="004115C9" w:rsidRDefault="004C54E6" w:rsidP="00F361BF">
            <w:pPr>
              <w:rPr>
                <w:b/>
                <w:iCs/>
                <w:sz w:val="52"/>
                <w:szCs w:val="52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iCs/>
                <w:sz w:val="52"/>
                <w:szCs w:val="52"/>
              </w:rPr>
              <w:t xml:space="preserve">  </w:t>
            </w:r>
            <w:r w:rsidR="004F1822">
              <w:rPr>
                <w:b/>
                <w:iCs/>
                <w:sz w:val="52"/>
                <w:szCs w:val="52"/>
              </w:rPr>
              <w:t xml:space="preserve"> </w:t>
            </w:r>
            <w:r>
              <w:rPr>
                <w:b/>
                <w:iCs/>
                <w:sz w:val="52"/>
                <w:szCs w:val="52"/>
              </w:rPr>
              <w:t xml:space="preserve">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</w:tr>
      <w:tr w:rsidR="004C54E6" w:rsidRPr="00991C82" w14:paraId="6549D40A" w14:textId="77777777" w:rsidTr="00F361B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0380BF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E6EE6A5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9317D1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9057888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EDB773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7A3798B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7A76E8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630589A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C4003B" w14:textId="77777777" w:rsidR="004C54E6" w:rsidRPr="00991C82" w:rsidRDefault="004C54E6" w:rsidP="00F361BF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4C54E6" w:rsidRPr="00991C82" w14:paraId="45919EEC" w14:textId="77777777" w:rsidTr="00F361BF">
        <w:trPr>
          <w:trHeight w:val="1611"/>
          <w:jc w:val="center"/>
        </w:trPr>
        <w:tc>
          <w:tcPr>
            <w:tcW w:w="2057" w:type="dxa"/>
            <w:tcBorders>
              <w:top w:val="single" w:sz="4" w:space="0" w:color="auto"/>
            </w:tcBorders>
          </w:tcPr>
          <w:p w14:paraId="69BEF922" w14:textId="77777777" w:rsidR="00AF490F" w:rsidRDefault="004C54E6" w:rsidP="00AF490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122CAF">
              <w:rPr>
                <w:b/>
                <w:color w:val="C2325F"/>
                <w:sz w:val="16"/>
                <w:szCs w:val="16"/>
              </w:rPr>
              <w:t>Freitag</w:t>
            </w:r>
            <w:r>
              <w:rPr>
                <w:b/>
                <w:color w:val="C2325F"/>
                <w:sz w:val="16"/>
                <w:szCs w:val="16"/>
              </w:rPr>
              <w:t xml:space="preserve"> </w:t>
            </w:r>
            <w:r w:rsidRPr="00122CAF">
              <w:rPr>
                <w:b/>
                <w:color w:val="C2325F"/>
                <w:sz w:val="16"/>
                <w:szCs w:val="16"/>
              </w:rPr>
              <w:t>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1523785552"/>
                <w:placeholder>
                  <w:docPart w:val="8DBD7FFFC1C9485D948DB3DA2462DB4F"/>
                </w:placeholder>
                <w:date w:fullDate="2024-04-0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05.04.24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4333DD92" w14:textId="77777777" w:rsidR="00AF490F" w:rsidRDefault="004C54E6" w:rsidP="00AF490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FC7375">
              <w:rPr>
                <w:b/>
                <w:bCs/>
                <w:color w:val="000000" w:themeColor="text1"/>
                <w:sz w:val="16"/>
                <w:szCs w:val="16"/>
              </w:rPr>
              <w:t>Tomaten</w:t>
            </w:r>
            <w:r w:rsidR="00F831BB">
              <w:rPr>
                <w:b/>
                <w:bCs/>
                <w:color w:val="000000" w:themeColor="text1"/>
                <w:sz w:val="16"/>
                <w:szCs w:val="16"/>
              </w:rPr>
              <w:t>s</w:t>
            </w:r>
            <w:r w:rsidRPr="00FC7375">
              <w:rPr>
                <w:b/>
                <w:bCs/>
                <w:color w:val="000000" w:themeColor="text1"/>
                <w:sz w:val="16"/>
                <w:szCs w:val="16"/>
              </w:rPr>
              <w:t xml:space="preserve">alat </w:t>
            </w:r>
          </w:p>
          <w:p w14:paraId="421FC00D" w14:textId="67B5C42D" w:rsidR="004C54E6" w:rsidRPr="00AF490F" w:rsidRDefault="004C54E6" w:rsidP="00AF490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proofErr w:type="spellStart"/>
            <w:r w:rsidRPr="000D03EA">
              <w:rPr>
                <w:b/>
                <w:bCs/>
                <w:color w:val="000000" w:themeColor="text1"/>
                <w:sz w:val="16"/>
                <w:szCs w:val="16"/>
              </w:rPr>
              <w:t>Bacalao</w:t>
            </w:r>
            <w:proofErr w:type="spellEnd"/>
            <w:r w:rsidRPr="000D03EA">
              <w:rPr>
                <w:b/>
                <w:bCs/>
                <w:color w:val="000000" w:themeColor="text1"/>
                <w:sz w:val="16"/>
                <w:szCs w:val="16"/>
              </w:rPr>
              <w:t xml:space="preserve"> mit </w:t>
            </w:r>
            <w:r w:rsidR="00F831BB" w:rsidRPr="000D03EA">
              <w:rPr>
                <w:b/>
                <w:bCs/>
                <w:color w:val="000000" w:themeColor="text1"/>
                <w:sz w:val="16"/>
                <w:szCs w:val="16"/>
              </w:rPr>
              <w:t>Fisch</w:t>
            </w:r>
            <w:r w:rsidRPr="000D03EA">
              <w:rPr>
                <w:b/>
                <w:bCs/>
                <w:color w:val="000000" w:themeColor="text1"/>
                <w:sz w:val="16"/>
                <w:szCs w:val="16"/>
              </w:rPr>
              <w:t xml:space="preserve"> und Kartoffeln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7178E0F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</w:tcPr>
          <w:p w14:paraId="266E6795" w14:textId="77777777" w:rsidR="00AF490F" w:rsidRDefault="004C54E6" w:rsidP="00AF490F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51359E">
              <w:rPr>
                <w:b/>
                <w:color w:val="832D7C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279641677"/>
                <w:placeholder>
                  <w:docPart w:val="E9DD66F36EF14B549F28D45F2F09F4C4"/>
                </w:placeholder>
                <w:date w:fullDate="2024-04-1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12.04.24</w:t>
                </w:r>
              </w:sdtContent>
            </w:sdt>
            <w:r w:rsidRPr="0051359E">
              <w:rPr>
                <w:b/>
                <w:color w:val="832D7C"/>
                <w:sz w:val="16"/>
                <w:szCs w:val="16"/>
              </w:rPr>
              <w:t>)</w:t>
            </w:r>
          </w:p>
          <w:p w14:paraId="31871CEB" w14:textId="77777777" w:rsidR="00AF490F" w:rsidRDefault="004C54E6" w:rsidP="00AF490F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>
              <w:rPr>
                <w:sz w:val="16"/>
                <w:szCs w:val="16"/>
              </w:rPr>
              <w:t>Bohnen</w:t>
            </w:r>
            <w:r w:rsidR="00F831BB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alat mit </w:t>
            </w:r>
            <w:r w:rsidR="00F831BB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 xml:space="preserve">omaten </w:t>
            </w:r>
          </w:p>
          <w:p w14:paraId="4C19BE78" w14:textId="338FDFBD" w:rsidR="004C54E6" w:rsidRPr="00AF490F" w:rsidRDefault="00F831BB" w:rsidP="00AF490F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>
              <w:rPr>
                <w:sz w:val="16"/>
                <w:szCs w:val="16"/>
              </w:rPr>
              <w:t>Buntes Gemüsegratin</w:t>
            </w:r>
            <w:r w:rsidR="004C54E6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2ACD3A5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5F7F76D0" w14:textId="77777777" w:rsidR="00AF490F" w:rsidRDefault="004C54E6" w:rsidP="00AF490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51359E">
              <w:rPr>
                <w:b/>
                <w:color w:val="75B53C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505937311"/>
                <w:placeholder>
                  <w:docPart w:val="E88D0A4C6613463FAA17CB1AACE9B906"/>
                </w:placeholder>
                <w:date w:fullDate="2024-04-1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19.04.24</w:t>
                </w:r>
              </w:sdtContent>
            </w:sdt>
            <w:r w:rsidRPr="0051359E">
              <w:rPr>
                <w:b/>
                <w:color w:val="75B53C"/>
                <w:sz w:val="16"/>
                <w:szCs w:val="16"/>
              </w:rPr>
              <w:t>)</w:t>
            </w:r>
          </w:p>
          <w:p w14:paraId="4A048571" w14:textId="77777777" w:rsidR="00AF490F" w:rsidRDefault="00062082" w:rsidP="00AF490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>
              <w:rPr>
                <w:sz w:val="16"/>
                <w:szCs w:val="16"/>
              </w:rPr>
              <w:t>Kichererbsen Salat</w:t>
            </w:r>
            <w:r w:rsidR="004C54E6">
              <w:rPr>
                <w:sz w:val="16"/>
                <w:szCs w:val="16"/>
              </w:rPr>
              <w:t xml:space="preserve"> </w:t>
            </w:r>
          </w:p>
          <w:p w14:paraId="7878A7AD" w14:textId="24541DB6" w:rsidR="004C54E6" w:rsidRPr="00AF490F" w:rsidRDefault="004C54E6" w:rsidP="00AF490F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Lachs in </w:t>
            </w:r>
            <w:r w:rsidR="00062082">
              <w:rPr>
                <w:sz w:val="16"/>
                <w:szCs w:val="16"/>
              </w:rPr>
              <w:t>Blätterteig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7C59EF1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0EE67047" w14:textId="77777777" w:rsidR="00AF490F" w:rsidRDefault="004C54E6" w:rsidP="00F361BF">
            <w:pPr>
              <w:spacing w:before="60" w:after="120"/>
              <w:rPr>
                <w:b/>
                <w:bCs/>
                <w:sz w:val="72"/>
                <w:szCs w:val="72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552822513"/>
                <w:placeholder>
                  <w:docPart w:val="B831EFCEF3C940F1BAA9D3094ADE353C"/>
                </w:placeholder>
                <w:date w:fullDate="2024-04-2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26.04.24</w:t>
                </w:r>
              </w:sdtContent>
            </w:sdt>
            <w:r>
              <w:rPr>
                <w:b/>
                <w:bCs/>
                <w:sz w:val="72"/>
                <w:szCs w:val="72"/>
              </w:rPr>
              <w:t xml:space="preserve">   </w:t>
            </w:r>
            <w:r w:rsidRPr="005A5990">
              <w:rPr>
                <w:b/>
                <w:bCs/>
                <w:sz w:val="72"/>
                <w:szCs w:val="72"/>
              </w:rPr>
              <w:t xml:space="preserve"> </w:t>
            </w:r>
          </w:p>
          <w:p w14:paraId="4E6BCEF5" w14:textId="77777777" w:rsidR="00AF490F" w:rsidRPr="00AF490F" w:rsidRDefault="004C54E6" w:rsidP="00F361BF">
            <w:pPr>
              <w:spacing w:before="60" w:after="120"/>
              <w:rPr>
                <w:b/>
                <w:bCs/>
                <w:i/>
                <w:iCs/>
                <w:sz w:val="72"/>
                <w:szCs w:val="72"/>
              </w:rPr>
            </w:pPr>
            <w:r w:rsidRPr="00AF490F">
              <w:rPr>
                <w:b/>
                <w:i/>
                <w:iCs/>
                <w:sz w:val="16"/>
                <w:szCs w:val="16"/>
              </w:rPr>
              <w:t>Gedämpft</w:t>
            </w:r>
            <w:r w:rsidR="008B4B3B" w:rsidRPr="00AF490F">
              <w:rPr>
                <w:b/>
                <w:i/>
                <w:iCs/>
                <w:sz w:val="16"/>
                <w:szCs w:val="16"/>
              </w:rPr>
              <w:t>er</w:t>
            </w:r>
            <w:r w:rsidRPr="00AF490F">
              <w:rPr>
                <w:b/>
                <w:i/>
                <w:iCs/>
                <w:sz w:val="16"/>
                <w:szCs w:val="16"/>
              </w:rPr>
              <w:t xml:space="preserve"> </w:t>
            </w:r>
            <w:r w:rsidR="00062082" w:rsidRPr="00AF490F">
              <w:rPr>
                <w:b/>
                <w:i/>
                <w:iCs/>
                <w:sz w:val="16"/>
                <w:szCs w:val="16"/>
              </w:rPr>
              <w:t>Lauch</w:t>
            </w:r>
            <w:r w:rsidRPr="00AF490F">
              <w:rPr>
                <w:b/>
                <w:i/>
                <w:iCs/>
                <w:sz w:val="16"/>
                <w:szCs w:val="16"/>
              </w:rPr>
              <w:t xml:space="preserve"> </w:t>
            </w:r>
            <w:r w:rsidR="008B4B3B" w:rsidRPr="00AF490F">
              <w:rPr>
                <w:b/>
                <w:i/>
                <w:iCs/>
                <w:sz w:val="16"/>
                <w:szCs w:val="16"/>
              </w:rPr>
              <w:t xml:space="preserve">mit </w:t>
            </w:r>
            <w:r w:rsidR="00062082" w:rsidRPr="00AF490F">
              <w:rPr>
                <w:b/>
                <w:i/>
                <w:iCs/>
                <w:sz w:val="16"/>
                <w:szCs w:val="16"/>
              </w:rPr>
              <w:t>Vinaigrette</w:t>
            </w:r>
            <w:r w:rsidRPr="00AF490F">
              <w:rPr>
                <w:b/>
                <w:i/>
                <w:iCs/>
                <w:sz w:val="16"/>
                <w:szCs w:val="16"/>
              </w:rPr>
              <w:t xml:space="preserve"> </w:t>
            </w:r>
          </w:p>
          <w:p w14:paraId="5E0C6276" w14:textId="4DEE6A2B" w:rsidR="004C54E6" w:rsidRPr="00AF490F" w:rsidRDefault="004C54E6" w:rsidP="00F361BF">
            <w:pPr>
              <w:spacing w:before="60" w:after="120"/>
              <w:rPr>
                <w:b/>
                <w:bCs/>
                <w:sz w:val="72"/>
                <w:szCs w:val="72"/>
              </w:rPr>
            </w:pPr>
            <w:proofErr w:type="spellStart"/>
            <w:r w:rsidRPr="00AF490F">
              <w:rPr>
                <w:b/>
                <w:i/>
                <w:iCs/>
                <w:sz w:val="16"/>
                <w:szCs w:val="16"/>
              </w:rPr>
              <w:t>Caladerida</w:t>
            </w:r>
            <w:proofErr w:type="spellEnd"/>
            <w:r w:rsidRPr="00AF490F">
              <w:rPr>
                <w:b/>
                <w:i/>
                <w:iCs/>
                <w:sz w:val="16"/>
                <w:szCs w:val="16"/>
              </w:rPr>
              <w:t xml:space="preserve"> Ragout mit </w:t>
            </w:r>
            <w:r w:rsidR="008B4B3B" w:rsidRPr="00AF490F">
              <w:rPr>
                <w:b/>
                <w:i/>
                <w:iCs/>
                <w:sz w:val="16"/>
                <w:szCs w:val="16"/>
              </w:rPr>
              <w:t>Kartoffeln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C2A27CE" w14:textId="77777777" w:rsidR="004C54E6" w:rsidRPr="00991C82" w:rsidRDefault="004C54E6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1845C2A2" w14:textId="77777777" w:rsidR="004C54E6" w:rsidRPr="0051359E" w:rsidRDefault="004C54E6" w:rsidP="00F361BF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775061929"/>
                <w:placeholder>
                  <w:docPart w:val="F3B957D34C7342DEB39186FBD5C79E27"/>
                </w:placeholder>
                <w:date w:fullDate="2024-05-0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03.05.24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47488E8D" w14:textId="77777777" w:rsidR="004C54E6" w:rsidRPr="004115C9" w:rsidRDefault="004C54E6" w:rsidP="00F361BF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52"/>
                <w:szCs w:val="52"/>
              </w:rPr>
              <w:t xml:space="preserve"> 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</w:tr>
    </w:tbl>
    <w:p w14:paraId="48A45D51" w14:textId="5FE80595" w:rsidR="00273EED" w:rsidRDefault="007410AF" w:rsidP="0062595C">
      <w:pPr>
        <w:tabs>
          <w:tab w:val="left" w:pos="284"/>
        </w:tabs>
        <w:ind w:left="-993" w:firstLine="993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      </w:t>
      </w:r>
      <w:r w:rsidR="00B30CDF" w:rsidRPr="0046201E">
        <w:rPr>
          <w:b/>
          <w:i/>
          <w:sz w:val="16"/>
          <w:szCs w:val="16"/>
        </w:rPr>
        <w:t>Spezialitäten zum pädagogischen Monatsthema</w:t>
      </w:r>
      <w:r w:rsidR="006F16EE">
        <w:rPr>
          <w:b/>
          <w:i/>
          <w:sz w:val="16"/>
          <w:szCs w:val="16"/>
        </w:rPr>
        <w:t>:</w:t>
      </w:r>
      <w:r w:rsidR="00B30CDF">
        <w:rPr>
          <w:b/>
          <w:i/>
          <w:sz w:val="16"/>
          <w:szCs w:val="16"/>
        </w:rPr>
        <w:t xml:space="preserve"> </w:t>
      </w:r>
      <w:r w:rsidR="004C54E6">
        <w:rPr>
          <w:b/>
          <w:i/>
          <w:sz w:val="16"/>
          <w:szCs w:val="16"/>
        </w:rPr>
        <w:t>Portugal</w:t>
      </w:r>
    </w:p>
    <w:p w14:paraId="649CBE65" w14:textId="77777777" w:rsidR="0030674B" w:rsidRPr="0030674B" w:rsidRDefault="0030674B" w:rsidP="00787826">
      <w:pPr>
        <w:tabs>
          <w:tab w:val="left" w:pos="9320"/>
          <w:tab w:val="left" w:pos="10680"/>
        </w:tabs>
        <w:rPr>
          <w:sz w:val="16"/>
          <w:szCs w:val="16"/>
        </w:rPr>
      </w:pPr>
    </w:p>
    <w:sectPr w:rsidR="0030674B" w:rsidRPr="0030674B" w:rsidSect="00F00536">
      <w:headerReference w:type="default" r:id="rId7"/>
      <w:footerReference w:type="default" r:id="rId8"/>
      <w:pgSz w:w="11906" w:h="16838"/>
      <w:pgMar w:top="2552" w:right="0" w:bottom="426" w:left="0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67A126" w14:textId="77777777" w:rsidR="00F00536" w:rsidRDefault="00F00536" w:rsidP="008A28A9">
      <w:pPr>
        <w:spacing w:before="0"/>
      </w:pPr>
      <w:r>
        <w:separator/>
      </w:r>
    </w:p>
  </w:endnote>
  <w:endnote w:type="continuationSeparator" w:id="0">
    <w:p w14:paraId="6340D2DA" w14:textId="77777777" w:rsidR="00F00536" w:rsidRDefault="00F00536" w:rsidP="008A28A9">
      <w:pPr>
        <w:spacing w:before="0"/>
      </w:pPr>
      <w:r>
        <w:continuationSeparator/>
      </w:r>
    </w:p>
  </w:endnote>
  <w:endnote w:type="continuationNotice" w:id="1">
    <w:p w14:paraId="363E1BAC" w14:textId="77777777" w:rsidR="00F00536" w:rsidRDefault="00F00536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B431A" w14:textId="77777777" w:rsidR="008E239D" w:rsidRPr="00F95422" w:rsidRDefault="00787826" w:rsidP="00F95422">
    <w:pPr>
      <w:tabs>
        <w:tab w:val="left" w:pos="284"/>
      </w:tabs>
      <w:spacing w:before="0" w:after="100"/>
      <w:ind w:left="284" w:hanging="284"/>
      <w:rPr>
        <w:i/>
        <w:iCs/>
        <w:sz w:val="12"/>
        <w:szCs w:val="12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17AE4061" wp14:editId="12E89106">
          <wp:simplePos x="0" y="0"/>
          <wp:positionH relativeFrom="column">
            <wp:posOffset>5172076</wp:posOffset>
          </wp:positionH>
          <wp:positionV relativeFrom="paragraph">
            <wp:posOffset>-1671956</wp:posOffset>
          </wp:positionV>
          <wp:extent cx="1905000" cy="1336675"/>
          <wp:effectExtent l="38100" t="57150" r="38100" b="5397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439909">
                    <a:off x="0" y="0"/>
                    <a:ext cx="1905000" cy="133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95C">
      <w:rPr>
        <w:sz w:val="12"/>
        <w:szCs w:val="12"/>
      </w:rPr>
      <w:tab/>
    </w:r>
    <w:r w:rsidR="00F95422" w:rsidRPr="00F95422">
      <w:rPr>
        <w:i/>
        <w:iCs/>
        <w:sz w:val="18"/>
        <w:szCs w:val="18"/>
      </w:rPr>
      <w:t>Abweichungen werden im Tagesmenü deklariert</w:t>
    </w:r>
    <w:r w:rsidR="00F95422" w:rsidRPr="00F95422">
      <w:rPr>
        <w:i/>
        <w:iCs/>
        <w:sz w:val="18"/>
        <w:szCs w:val="18"/>
      </w:rPr>
      <w:tab/>
      <w:t xml:space="preserve">Saisonales Obst und Gemüse: </w:t>
    </w:r>
    <w:r w:rsidR="001C77C3">
      <w:rPr>
        <w:i/>
        <w:iCs/>
        <w:sz w:val="18"/>
        <w:szCs w:val="18"/>
      </w:rPr>
      <w:t xml:space="preserve">Densa Park: </w:t>
    </w:r>
    <w:r w:rsidR="00F95422" w:rsidRPr="00F95422">
      <w:rPr>
        <w:i/>
        <w:iCs/>
        <w:sz w:val="18"/>
        <w:szCs w:val="18"/>
      </w:rPr>
      <w:t xml:space="preserve">Gebrüder </w:t>
    </w:r>
    <w:proofErr w:type="spellStart"/>
    <w:r w:rsidR="00F95422" w:rsidRPr="00F95422">
      <w:rPr>
        <w:i/>
        <w:iCs/>
        <w:sz w:val="18"/>
        <w:szCs w:val="18"/>
      </w:rPr>
      <w:t>Marksteiner</w:t>
    </w:r>
    <w:proofErr w:type="spellEnd"/>
    <w:r w:rsidR="001C77C3">
      <w:rPr>
        <w:i/>
        <w:iCs/>
        <w:sz w:val="18"/>
        <w:szCs w:val="18"/>
      </w:rPr>
      <w:t xml:space="preserve"> / Bruderholz: </w:t>
    </w:r>
    <w:proofErr w:type="spellStart"/>
    <w:r w:rsidR="001C77C3">
      <w:rPr>
        <w:i/>
        <w:iCs/>
        <w:sz w:val="18"/>
        <w:szCs w:val="18"/>
      </w:rPr>
      <w:t>Birsmatterhof</w:t>
    </w:r>
    <w:proofErr w:type="spellEnd"/>
    <w:r w:rsidR="00F95422">
      <w:rPr>
        <w:i/>
        <w:iCs/>
        <w:sz w:val="18"/>
        <w:szCs w:val="18"/>
      </w:rPr>
      <w:br/>
    </w:r>
    <w:r w:rsidR="00F95422" w:rsidRPr="00F95422">
      <w:rPr>
        <w:i/>
        <w:iCs/>
        <w:sz w:val="18"/>
        <w:szCs w:val="18"/>
      </w:rPr>
      <w:t>Fleischherkunft: Poulet, Lamm und Schwein: CH; Rind und Kalb: CH, Region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B9012" w14:textId="77777777" w:rsidR="00F00536" w:rsidRDefault="00F00536" w:rsidP="008A28A9">
      <w:pPr>
        <w:spacing w:before="0"/>
      </w:pPr>
      <w:r>
        <w:separator/>
      </w:r>
    </w:p>
  </w:footnote>
  <w:footnote w:type="continuationSeparator" w:id="0">
    <w:p w14:paraId="219A11EC" w14:textId="77777777" w:rsidR="00F00536" w:rsidRDefault="00F00536" w:rsidP="008A28A9">
      <w:pPr>
        <w:spacing w:before="0"/>
      </w:pPr>
      <w:r>
        <w:continuationSeparator/>
      </w:r>
    </w:p>
  </w:footnote>
  <w:footnote w:type="continuationNotice" w:id="1">
    <w:p w14:paraId="6F449BE3" w14:textId="77777777" w:rsidR="00F00536" w:rsidRDefault="00F00536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1566F" w14:textId="77777777" w:rsidR="008A28A9" w:rsidRDefault="00D412A3" w:rsidP="008A28A9">
    <w:pPr>
      <w:pStyle w:val="Kopfzeile"/>
      <w:jc w:val="right"/>
    </w:pPr>
    <w:r>
      <w:rPr>
        <w:noProof/>
      </w:rPr>
      <w:drawing>
        <wp:anchor distT="0" distB="0" distL="114300" distR="114300" simplePos="0" relativeHeight="251659266" behindDoc="1" locked="0" layoutInCell="1" allowOverlap="1" wp14:anchorId="149CF36D" wp14:editId="6433607B">
          <wp:simplePos x="0" y="0"/>
          <wp:positionH relativeFrom="margin">
            <wp:posOffset>4986020</wp:posOffset>
          </wp:positionH>
          <wp:positionV relativeFrom="paragraph">
            <wp:posOffset>165735</wp:posOffset>
          </wp:positionV>
          <wp:extent cx="1583690" cy="70866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422" w:rsidRPr="00394467"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22093E41" wp14:editId="57A608D9">
          <wp:simplePos x="0" y="0"/>
          <wp:positionH relativeFrom="column">
            <wp:posOffset>161925</wp:posOffset>
          </wp:positionH>
          <wp:positionV relativeFrom="paragraph">
            <wp:posOffset>-244475</wp:posOffset>
          </wp:positionV>
          <wp:extent cx="2416175" cy="1189990"/>
          <wp:effectExtent l="0" t="0" r="3175" b="0"/>
          <wp:wrapNone/>
          <wp:docPr id="1" name="Grafik 1" descr="K:\Final Copy\kideal (fskideal)\02 kidéal Kindertagesstätten\YLAA Basel\02 Marketing &amp; Kommunikation\Fotos\ylaa Densapark\16 Q1\Gemüse und Frücht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Final Copy\kideal (fskideal)\02 kidéal Kindertagesstätten\YLAA Basel\02 Marketing &amp; Kommunikation\Fotos\ylaa Densapark\16 Q1\Gemüse und Früchte (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17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467" w:rsidRPr="0039446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D7A93"/>
    <w:multiLevelType w:val="hybridMultilevel"/>
    <w:tmpl w:val="E00E03AA"/>
    <w:lvl w:ilvl="0" w:tplc="F442337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6B01C1"/>
    <w:multiLevelType w:val="multilevel"/>
    <w:tmpl w:val="F0208408"/>
    <w:lvl w:ilvl="0">
      <w:start w:val="1"/>
      <w:numFmt w:val="decimal"/>
      <w:pStyle w:val="Formatvorlag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A9C3B4C"/>
    <w:multiLevelType w:val="multilevel"/>
    <w:tmpl w:val="E4C024DA"/>
    <w:lvl w:ilvl="0">
      <w:start w:val="1"/>
      <w:numFmt w:val="decimal"/>
      <w:pStyle w:val="berschrift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B385BEA"/>
    <w:multiLevelType w:val="hybridMultilevel"/>
    <w:tmpl w:val="E6026712"/>
    <w:lvl w:ilvl="0" w:tplc="E768195E">
      <w:start w:val="1"/>
      <w:numFmt w:val="decimal"/>
      <w:pStyle w:val="berschrift10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B715C"/>
    <w:multiLevelType w:val="multilevel"/>
    <w:tmpl w:val="57FCE14E"/>
    <w:lvl w:ilvl="0">
      <w:start w:val="1"/>
      <w:numFmt w:val="decimal"/>
      <w:pStyle w:val="Untertite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EED16A2"/>
    <w:multiLevelType w:val="hybridMultilevel"/>
    <w:tmpl w:val="FE8041C6"/>
    <w:lvl w:ilvl="0" w:tplc="7EFAA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32BF4"/>
    <w:multiLevelType w:val="hybridMultilevel"/>
    <w:tmpl w:val="D0CC9C8A"/>
    <w:lvl w:ilvl="0" w:tplc="EC3C480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61354235">
    <w:abstractNumId w:val="2"/>
  </w:num>
  <w:num w:numId="2" w16cid:durableId="925723329">
    <w:abstractNumId w:val="2"/>
  </w:num>
  <w:num w:numId="3" w16cid:durableId="745689688">
    <w:abstractNumId w:val="5"/>
  </w:num>
  <w:num w:numId="4" w16cid:durableId="348456672">
    <w:abstractNumId w:val="4"/>
  </w:num>
  <w:num w:numId="5" w16cid:durableId="4738350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2258485">
    <w:abstractNumId w:val="3"/>
  </w:num>
  <w:num w:numId="7" w16cid:durableId="349769011">
    <w:abstractNumId w:val="6"/>
  </w:num>
  <w:num w:numId="8" w16cid:durableId="114563892">
    <w:abstractNumId w:val="0"/>
  </w:num>
  <w:num w:numId="9" w16cid:durableId="2110007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4E6"/>
    <w:rsid w:val="00001557"/>
    <w:rsid w:val="00015FCF"/>
    <w:rsid w:val="00024E21"/>
    <w:rsid w:val="00032430"/>
    <w:rsid w:val="00034D2B"/>
    <w:rsid w:val="00036AB9"/>
    <w:rsid w:val="000402CE"/>
    <w:rsid w:val="00040794"/>
    <w:rsid w:val="00051E05"/>
    <w:rsid w:val="00055FB0"/>
    <w:rsid w:val="00062082"/>
    <w:rsid w:val="00074BF6"/>
    <w:rsid w:val="00083B1D"/>
    <w:rsid w:val="00086658"/>
    <w:rsid w:val="000871AA"/>
    <w:rsid w:val="000A4DCD"/>
    <w:rsid w:val="000C1184"/>
    <w:rsid w:val="000C1984"/>
    <w:rsid w:val="000D2D1F"/>
    <w:rsid w:val="000E5063"/>
    <w:rsid w:val="001012C0"/>
    <w:rsid w:val="00104A22"/>
    <w:rsid w:val="00112FA8"/>
    <w:rsid w:val="0011417F"/>
    <w:rsid w:val="00122CAF"/>
    <w:rsid w:val="00136D7A"/>
    <w:rsid w:val="00147AA9"/>
    <w:rsid w:val="001715C9"/>
    <w:rsid w:val="00172672"/>
    <w:rsid w:val="00174C24"/>
    <w:rsid w:val="001917BF"/>
    <w:rsid w:val="00194900"/>
    <w:rsid w:val="001B773F"/>
    <w:rsid w:val="001C34C2"/>
    <w:rsid w:val="001C6C8A"/>
    <w:rsid w:val="001C77C3"/>
    <w:rsid w:val="001D145B"/>
    <w:rsid w:val="001D37FC"/>
    <w:rsid w:val="001F4FF6"/>
    <w:rsid w:val="001F7378"/>
    <w:rsid w:val="00213550"/>
    <w:rsid w:val="002242F7"/>
    <w:rsid w:val="00225C0F"/>
    <w:rsid w:val="00227889"/>
    <w:rsid w:val="00273EED"/>
    <w:rsid w:val="00283ACE"/>
    <w:rsid w:val="00287FDE"/>
    <w:rsid w:val="00295D5D"/>
    <w:rsid w:val="0029737A"/>
    <w:rsid w:val="002A14CF"/>
    <w:rsid w:val="002A582E"/>
    <w:rsid w:val="002B0C3D"/>
    <w:rsid w:val="002B1C3F"/>
    <w:rsid w:val="002B5AEC"/>
    <w:rsid w:val="002B63B9"/>
    <w:rsid w:val="002C38AF"/>
    <w:rsid w:val="002D2538"/>
    <w:rsid w:val="002E3947"/>
    <w:rsid w:val="002E4159"/>
    <w:rsid w:val="002E66B7"/>
    <w:rsid w:val="0030049C"/>
    <w:rsid w:val="0030674B"/>
    <w:rsid w:val="00307E20"/>
    <w:rsid w:val="00312B00"/>
    <w:rsid w:val="00336BAD"/>
    <w:rsid w:val="00342B94"/>
    <w:rsid w:val="0036199A"/>
    <w:rsid w:val="003654DA"/>
    <w:rsid w:val="00371C8D"/>
    <w:rsid w:val="00394467"/>
    <w:rsid w:val="00394B4D"/>
    <w:rsid w:val="003A29FF"/>
    <w:rsid w:val="003B3B4E"/>
    <w:rsid w:val="003B3FA0"/>
    <w:rsid w:val="003B73B6"/>
    <w:rsid w:val="003E5F40"/>
    <w:rsid w:val="004017EE"/>
    <w:rsid w:val="00426E8C"/>
    <w:rsid w:val="0043399E"/>
    <w:rsid w:val="004375DC"/>
    <w:rsid w:val="00457884"/>
    <w:rsid w:val="004647C1"/>
    <w:rsid w:val="0047035E"/>
    <w:rsid w:val="00476953"/>
    <w:rsid w:val="00476CAE"/>
    <w:rsid w:val="00480E23"/>
    <w:rsid w:val="004846AA"/>
    <w:rsid w:val="004B0F12"/>
    <w:rsid w:val="004B281A"/>
    <w:rsid w:val="004B2D28"/>
    <w:rsid w:val="004C19AD"/>
    <w:rsid w:val="004C54E6"/>
    <w:rsid w:val="004D61F6"/>
    <w:rsid w:val="004D7FFD"/>
    <w:rsid w:val="004E688C"/>
    <w:rsid w:val="004F1822"/>
    <w:rsid w:val="0051359E"/>
    <w:rsid w:val="005177DB"/>
    <w:rsid w:val="00525033"/>
    <w:rsid w:val="005359E8"/>
    <w:rsid w:val="00536BAC"/>
    <w:rsid w:val="00540391"/>
    <w:rsid w:val="005639B4"/>
    <w:rsid w:val="00572966"/>
    <w:rsid w:val="0058175A"/>
    <w:rsid w:val="00582A62"/>
    <w:rsid w:val="00587E27"/>
    <w:rsid w:val="00591634"/>
    <w:rsid w:val="00593451"/>
    <w:rsid w:val="005966CD"/>
    <w:rsid w:val="005A312F"/>
    <w:rsid w:val="005B0066"/>
    <w:rsid w:val="005B1E9E"/>
    <w:rsid w:val="00611513"/>
    <w:rsid w:val="0062595C"/>
    <w:rsid w:val="00633622"/>
    <w:rsid w:val="006507C8"/>
    <w:rsid w:val="0065212D"/>
    <w:rsid w:val="00671115"/>
    <w:rsid w:val="00674EA8"/>
    <w:rsid w:val="00676549"/>
    <w:rsid w:val="00680A8D"/>
    <w:rsid w:val="0068430C"/>
    <w:rsid w:val="00686735"/>
    <w:rsid w:val="006A0F70"/>
    <w:rsid w:val="006F16EE"/>
    <w:rsid w:val="006F2976"/>
    <w:rsid w:val="00700E9B"/>
    <w:rsid w:val="0070137F"/>
    <w:rsid w:val="007026A0"/>
    <w:rsid w:val="00705339"/>
    <w:rsid w:val="0071190E"/>
    <w:rsid w:val="00734132"/>
    <w:rsid w:val="007410AF"/>
    <w:rsid w:val="007545C8"/>
    <w:rsid w:val="00756DF1"/>
    <w:rsid w:val="00757E95"/>
    <w:rsid w:val="00776D19"/>
    <w:rsid w:val="00785D31"/>
    <w:rsid w:val="00787826"/>
    <w:rsid w:val="00790722"/>
    <w:rsid w:val="007929A6"/>
    <w:rsid w:val="007A15AF"/>
    <w:rsid w:val="007A3FB9"/>
    <w:rsid w:val="007B69D9"/>
    <w:rsid w:val="007B744C"/>
    <w:rsid w:val="007C54FB"/>
    <w:rsid w:val="007C5B86"/>
    <w:rsid w:val="007C5F30"/>
    <w:rsid w:val="007D0CFE"/>
    <w:rsid w:val="007D1C48"/>
    <w:rsid w:val="007D2662"/>
    <w:rsid w:val="007D3775"/>
    <w:rsid w:val="007E332D"/>
    <w:rsid w:val="007E4FF7"/>
    <w:rsid w:val="007E644F"/>
    <w:rsid w:val="007E6C5B"/>
    <w:rsid w:val="007F2B91"/>
    <w:rsid w:val="008069BC"/>
    <w:rsid w:val="00811A22"/>
    <w:rsid w:val="0081721E"/>
    <w:rsid w:val="008207C7"/>
    <w:rsid w:val="00827C8D"/>
    <w:rsid w:val="00845EF1"/>
    <w:rsid w:val="008636D9"/>
    <w:rsid w:val="008664B2"/>
    <w:rsid w:val="008847A2"/>
    <w:rsid w:val="00890836"/>
    <w:rsid w:val="00892784"/>
    <w:rsid w:val="0089609D"/>
    <w:rsid w:val="008A28A9"/>
    <w:rsid w:val="008A512B"/>
    <w:rsid w:val="008B4B3B"/>
    <w:rsid w:val="008B62BF"/>
    <w:rsid w:val="008D0574"/>
    <w:rsid w:val="008D5084"/>
    <w:rsid w:val="008E239D"/>
    <w:rsid w:val="008E43DD"/>
    <w:rsid w:val="008E5A0A"/>
    <w:rsid w:val="0091630C"/>
    <w:rsid w:val="009300FD"/>
    <w:rsid w:val="0093195E"/>
    <w:rsid w:val="00951C1C"/>
    <w:rsid w:val="00952391"/>
    <w:rsid w:val="00982F8C"/>
    <w:rsid w:val="00991C82"/>
    <w:rsid w:val="009B0D5F"/>
    <w:rsid w:val="009B22E3"/>
    <w:rsid w:val="009B6AD9"/>
    <w:rsid w:val="009B71CB"/>
    <w:rsid w:val="009C24B8"/>
    <w:rsid w:val="009D088A"/>
    <w:rsid w:val="009D5135"/>
    <w:rsid w:val="009E2B1B"/>
    <w:rsid w:val="009E333D"/>
    <w:rsid w:val="009E5BB2"/>
    <w:rsid w:val="009E5F5B"/>
    <w:rsid w:val="009E7E0C"/>
    <w:rsid w:val="00A00031"/>
    <w:rsid w:val="00A13098"/>
    <w:rsid w:val="00A31D96"/>
    <w:rsid w:val="00A3726B"/>
    <w:rsid w:val="00A60DD8"/>
    <w:rsid w:val="00A73F81"/>
    <w:rsid w:val="00A9430F"/>
    <w:rsid w:val="00AA1613"/>
    <w:rsid w:val="00AD6843"/>
    <w:rsid w:val="00AE1C14"/>
    <w:rsid w:val="00AE5C0A"/>
    <w:rsid w:val="00AE6AD7"/>
    <w:rsid w:val="00AE737F"/>
    <w:rsid w:val="00AF074F"/>
    <w:rsid w:val="00AF490F"/>
    <w:rsid w:val="00B242B6"/>
    <w:rsid w:val="00B30CDF"/>
    <w:rsid w:val="00B403A8"/>
    <w:rsid w:val="00B53C14"/>
    <w:rsid w:val="00B65FBD"/>
    <w:rsid w:val="00B7007F"/>
    <w:rsid w:val="00B77D96"/>
    <w:rsid w:val="00B82227"/>
    <w:rsid w:val="00B92F03"/>
    <w:rsid w:val="00B97BE8"/>
    <w:rsid w:val="00BA6685"/>
    <w:rsid w:val="00BE6712"/>
    <w:rsid w:val="00BF586A"/>
    <w:rsid w:val="00C01654"/>
    <w:rsid w:val="00C03F60"/>
    <w:rsid w:val="00C22299"/>
    <w:rsid w:val="00C2335F"/>
    <w:rsid w:val="00C334D7"/>
    <w:rsid w:val="00C402E8"/>
    <w:rsid w:val="00C409FE"/>
    <w:rsid w:val="00C41324"/>
    <w:rsid w:val="00C812EF"/>
    <w:rsid w:val="00C8248F"/>
    <w:rsid w:val="00C85D2D"/>
    <w:rsid w:val="00C87B2D"/>
    <w:rsid w:val="00CA7035"/>
    <w:rsid w:val="00CD0A15"/>
    <w:rsid w:val="00CD6B06"/>
    <w:rsid w:val="00CF658A"/>
    <w:rsid w:val="00D0153E"/>
    <w:rsid w:val="00D07687"/>
    <w:rsid w:val="00D07F11"/>
    <w:rsid w:val="00D15EB0"/>
    <w:rsid w:val="00D32735"/>
    <w:rsid w:val="00D412A3"/>
    <w:rsid w:val="00D423AA"/>
    <w:rsid w:val="00D44862"/>
    <w:rsid w:val="00D4507C"/>
    <w:rsid w:val="00D50042"/>
    <w:rsid w:val="00D6006E"/>
    <w:rsid w:val="00D6494E"/>
    <w:rsid w:val="00D71636"/>
    <w:rsid w:val="00D7732D"/>
    <w:rsid w:val="00D773FD"/>
    <w:rsid w:val="00D96D65"/>
    <w:rsid w:val="00DC33F3"/>
    <w:rsid w:val="00DC686D"/>
    <w:rsid w:val="00DD0B0A"/>
    <w:rsid w:val="00DD77DF"/>
    <w:rsid w:val="00DF2990"/>
    <w:rsid w:val="00DF4648"/>
    <w:rsid w:val="00E142A5"/>
    <w:rsid w:val="00E21460"/>
    <w:rsid w:val="00E321CF"/>
    <w:rsid w:val="00E3328B"/>
    <w:rsid w:val="00E54EEC"/>
    <w:rsid w:val="00E60A9E"/>
    <w:rsid w:val="00E61CB5"/>
    <w:rsid w:val="00E636D9"/>
    <w:rsid w:val="00E75DEA"/>
    <w:rsid w:val="00E90432"/>
    <w:rsid w:val="00E91DBC"/>
    <w:rsid w:val="00E91FA0"/>
    <w:rsid w:val="00EA4833"/>
    <w:rsid w:val="00EB177F"/>
    <w:rsid w:val="00ED2F95"/>
    <w:rsid w:val="00EE039A"/>
    <w:rsid w:val="00EE66C0"/>
    <w:rsid w:val="00EF03D4"/>
    <w:rsid w:val="00EF246C"/>
    <w:rsid w:val="00EF2634"/>
    <w:rsid w:val="00EF3400"/>
    <w:rsid w:val="00F00536"/>
    <w:rsid w:val="00F15507"/>
    <w:rsid w:val="00F16672"/>
    <w:rsid w:val="00F20A91"/>
    <w:rsid w:val="00F33A21"/>
    <w:rsid w:val="00F37645"/>
    <w:rsid w:val="00F401BB"/>
    <w:rsid w:val="00F529A1"/>
    <w:rsid w:val="00F674F3"/>
    <w:rsid w:val="00F7465D"/>
    <w:rsid w:val="00F760A7"/>
    <w:rsid w:val="00F831BB"/>
    <w:rsid w:val="00F95422"/>
    <w:rsid w:val="00F96023"/>
    <w:rsid w:val="00FA483D"/>
    <w:rsid w:val="00FA7B25"/>
    <w:rsid w:val="00FB099E"/>
    <w:rsid w:val="00FB43F5"/>
    <w:rsid w:val="00FC7AFF"/>
    <w:rsid w:val="00FD112A"/>
    <w:rsid w:val="00FE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84ABEE"/>
  <w15:docId w15:val="{89D1DD6D-7055-4ECE-8BEF-6676409F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C82"/>
    <w:pPr>
      <w:spacing w:before="240" w:after="0" w:line="240" w:lineRule="auto"/>
    </w:pPr>
    <w:rPr>
      <w:rFonts w:ascii="Tahoma" w:hAnsi="Tahoma" w:cs="Calibri"/>
      <w:sz w:val="24"/>
      <w:szCs w:val="24"/>
    </w:rPr>
  </w:style>
  <w:style w:type="paragraph" w:styleId="berschrift10">
    <w:name w:val="heading 1"/>
    <w:basedOn w:val="Standard"/>
    <w:next w:val="Standard"/>
    <w:link w:val="berschrift1Zchn"/>
    <w:autoRedefine/>
    <w:qFormat/>
    <w:rsid w:val="00C402E8"/>
    <w:pPr>
      <w:keepNext/>
      <w:numPr>
        <w:numId w:val="6"/>
      </w:numPr>
      <w:spacing w:after="60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berschrift20">
    <w:name w:val="heading 2"/>
    <w:basedOn w:val="Standard"/>
    <w:next w:val="Standard"/>
    <w:link w:val="berschrift2Zchn"/>
    <w:uiPriority w:val="9"/>
    <w:semiHidden/>
    <w:unhideWhenUsed/>
    <w:qFormat/>
    <w:rsid w:val="00112F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nhideWhenUsed/>
    <w:qFormat/>
    <w:rsid w:val="00112FA8"/>
    <w:pPr>
      <w:keepNext/>
      <w:spacing w:after="60"/>
      <w:outlineLvl w:val="2"/>
    </w:pPr>
    <w:rPr>
      <w:rFonts w:eastAsiaTheme="majorEastAsia" w:cstheme="majorBidi"/>
      <w:b/>
      <w:bCs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">
    <w:name w:val="Überschrift1"/>
    <w:basedOn w:val="berschrift10"/>
    <w:link w:val="berschrift1Zchn0"/>
    <w:autoRedefine/>
    <w:uiPriority w:val="99"/>
    <w:rsid w:val="00112FA8"/>
    <w:pPr>
      <w:numPr>
        <w:numId w:val="2"/>
      </w:numPr>
      <w:tabs>
        <w:tab w:val="left" w:pos="709"/>
      </w:tabs>
      <w:spacing w:before="480" w:after="120"/>
    </w:pPr>
    <w:rPr>
      <w:rFonts w:eastAsia="Times New Roman" w:cs="Calibri"/>
      <w:b w:val="0"/>
      <w:bCs w:val="0"/>
      <w:color w:val="00ABF1"/>
      <w:sz w:val="28"/>
    </w:rPr>
  </w:style>
  <w:style w:type="character" w:customStyle="1" w:styleId="berschrift1Zchn0">
    <w:name w:val="Überschrift1 Zchn"/>
    <w:basedOn w:val="berschrift1Zchn"/>
    <w:link w:val="berschrift1"/>
    <w:uiPriority w:val="99"/>
    <w:locked/>
    <w:rsid w:val="00112FA8"/>
    <w:rPr>
      <w:rFonts w:ascii="Tahoma" w:eastAsia="Times New Roman" w:hAnsi="Tahoma" w:cs="Calibri"/>
      <w:b w:val="0"/>
      <w:bCs w:val="0"/>
      <w:color w:val="00ABF1"/>
      <w:kern w:val="32"/>
      <w:sz w:val="28"/>
      <w:szCs w:val="32"/>
    </w:rPr>
  </w:style>
  <w:style w:type="character" w:customStyle="1" w:styleId="berschrift1Zchn">
    <w:name w:val="Überschrift 1 Zchn"/>
    <w:basedOn w:val="Absatz-Standardschriftart"/>
    <w:link w:val="berschrift10"/>
    <w:rsid w:val="00C402E8"/>
    <w:rPr>
      <w:rFonts w:ascii="Tahoma" w:eastAsiaTheme="majorEastAsia" w:hAnsi="Tahoma" w:cstheme="majorBidi"/>
      <w:b/>
      <w:bCs/>
      <w:kern w:val="32"/>
      <w:sz w:val="24"/>
      <w:szCs w:val="32"/>
    </w:rPr>
  </w:style>
  <w:style w:type="paragraph" w:customStyle="1" w:styleId="berschrift2">
    <w:name w:val="Überschrift2"/>
    <w:basedOn w:val="berschrift20"/>
    <w:link w:val="berschrift2Zchn0"/>
    <w:autoRedefine/>
    <w:uiPriority w:val="99"/>
    <w:rsid w:val="00112FA8"/>
    <w:pPr>
      <w:keepLines w:val="0"/>
      <w:numPr>
        <w:ilvl w:val="1"/>
        <w:numId w:val="4"/>
      </w:numPr>
      <w:tabs>
        <w:tab w:val="left" w:pos="1134"/>
      </w:tabs>
      <w:spacing w:before="360" w:after="120"/>
      <w:ind w:left="720"/>
    </w:pPr>
    <w:rPr>
      <w:rFonts w:ascii="Tahoma" w:hAnsi="Tahoma"/>
      <w:b/>
      <w:iCs/>
      <w:color w:val="00ABF1"/>
      <w:sz w:val="22"/>
      <w:szCs w:val="28"/>
    </w:rPr>
  </w:style>
  <w:style w:type="character" w:customStyle="1" w:styleId="berschrift2Zchn0">
    <w:name w:val="Überschrift2 Zchn"/>
    <w:basedOn w:val="Absatz-Standardschriftart"/>
    <w:link w:val="berschrift2"/>
    <w:uiPriority w:val="99"/>
    <w:locked/>
    <w:rsid w:val="00112FA8"/>
    <w:rPr>
      <w:rFonts w:ascii="Tahoma" w:eastAsiaTheme="majorEastAsia" w:hAnsi="Tahoma" w:cstheme="majorBidi"/>
      <w:b/>
      <w:iCs/>
      <w:color w:val="00ABF1"/>
      <w:szCs w:val="28"/>
    </w:rPr>
  </w:style>
  <w:style w:type="character" w:customStyle="1" w:styleId="berschrift2Zchn">
    <w:name w:val="Überschrift 2 Zchn"/>
    <w:basedOn w:val="Absatz-Standardschriftart"/>
    <w:link w:val="berschrift20"/>
    <w:uiPriority w:val="9"/>
    <w:semiHidden/>
    <w:rsid w:val="00112F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autoRedefine/>
    <w:qFormat/>
    <w:rsid w:val="00112FA8"/>
    <w:pPr>
      <w:tabs>
        <w:tab w:val="left" w:pos="1843"/>
      </w:tabs>
      <w:spacing w:before="60" w:after="60"/>
      <w:contextualSpacing/>
    </w:pPr>
    <w:rPr>
      <w:rFonts w:eastAsiaTheme="majorEastAsia" w:cstheme="majorBidi"/>
      <w:spacing w:val="-10"/>
      <w:kern w:val="28"/>
      <w:sz w:val="22"/>
      <w:szCs w:val="56"/>
    </w:rPr>
  </w:style>
  <w:style w:type="character" w:customStyle="1" w:styleId="TitelZchn">
    <w:name w:val="Titel Zchn"/>
    <w:basedOn w:val="Absatz-Standardschriftart"/>
    <w:link w:val="Titel"/>
    <w:rsid w:val="00112FA8"/>
    <w:rPr>
      <w:rFonts w:ascii="Tahoma" w:eastAsiaTheme="majorEastAsia" w:hAnsi="Tahoma" w:cstheme="majorBidi"/>
      <w:spacing w:val="-10"/>
      <w:kern w:val="28"/>
      <w:szCs w:val="56"/>
    </w:rPr>
  </w:style>
  <w:style w:type="paragraph" w:styleId="Untertitel">
    <w:name w:val="Subtitle"/>
    <w:basedOn w:val="Standard"/>
    <w:next w:val="Standard"/>
    <w:link w:val="UntertitelZchn"/>
    <w:autoRedefine/>
    <w:qFormat/>
    <w:rsid w:val="00112FA8"/>
    <w:pPr>
      <w:numPr>
        <w:numId w:val="5"/>
      </w:numPr>
      <w:spacing w:before="0" w:after="60"/>
      <w:ind w:hanging="360"/>
    </w:pPr>
    <w:rPr>
      <w:rFonts w:eastAsiaTheme="majorEastAsia" w:cstheme="majorBidi"/>
      <w:sz w:val="22"/>
    </w:rPr>
  </w:style>
  <w:style w:type="character" w:customStyle="1" w:styleId="UntertitelZchn">
    <w:name w:val="Untertitel Zchn"/>
    <w:basedOn w:val="Absatz-Standardschriftart"/>
    <w:link w:val="Untertitel"/>
    <w:rsid w:val="00112FA8"/>
    <w:rPr>
      <w:rFonts w:ascii="Tahoma" w:eastAsiaTheme="majorEastAsia" w:hAnsi="Tahoma" w:cstheme="majorBidi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112FA8"/>
    <w:rPr>
      <w:rFonts w:ascii="Tahoma" w:eastAsiaTheme="majorEastAsia" w:hAnsi="Tahoma" w:cstheme="majorBidi"/>
      <w:b/>
      <w:bCs/>
      <w:szCs w:val="26"/>
    </w:rPr>
  </w:style>
  <w:style w:type="paragraph" w:styleId="Listenabsatz">
    <w:name w:val="List Paragraph"/>
    <w:basedOn w:val="Standard"/>
    <w:autoRedefine/>
    <w:uiPriority w:val="34"/>
    <w:qFormat/>
    <w:rsid w:val="005B1E9E"/>
    <w:pPr>
      <w:numPr>
        <w:numId w:val="7"/>
      </w:numPr>
      <w:spacing w:before="60" w:after="120" w:line="276" w:lineRule="auto"/>
    </w:pPr>
    <w:rPr>
      <w:rFonts w:eastAsiaTheme="minorHAnsi" w:cstheme="minorBidi"/>
      <w:sz w:val="22"/>
      <w:szCs w:val="22"/>
    </w:rPr>
  </w:style>
  <w:style w:type="paragraph" w:customStyle="1" w:styleId="Formatvorlage2">
    <w:name w:val="Formatvorlage2"/>
    <w:basedOn w:val="Standard"/>
    <w:qFormat/>
    <w:rsid w:val="003B3FA0"/>
    <w:pPr>
      <w:keepNext/>
      <w:numPr>
        <w:numId w:val="9"/>
      </w:numPr>
      <w:spacing w:before="360" w:after="60" w:line="288" w:lineRule="auto"/>
      <w:ind w:left="1701" w:hanging="1701"/>
      <w:outlineLvl w:val="0"/>
    </w:pPr>
    <w:rPr>
      <w:rFonts w:eastAsia="Times New Roman" w:cs="Times New Roman"/>
      <w:b/>
      <w:color w:val="C7DA01"/>
      <w:kern w:val="32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A28A9"/>
    <w:rPr>
      <w:rFonts w:ascii="Tahoma" w:hAnsi="Tahoma" w:cs="Calibr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8A28A9"/>
    <w:rPr>
      <w:rFonts w:ascii="Tahoma" w:hAnsi="Tahoma" w:cs="Calibri"/>
      <w:sz w:val="24"/>
      <w:szCs w:val="24"/>
    </w:rPr>
  </w:style>
  <w:style w:type="table" w:styleId="Tabellenraster">
    <w:name w:val="Table Grid"/>
    <w:basedOn w:val="NormaleTabelle"/>
    <w:uiPriority w:val="39"/>
    <w:rsid w:val="008A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5BB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5BB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F2B91"/>
    <w:rPr>
      <w:color w:val="808080"/>
    </w:rPr>
  </w:style>
  <w:style w:type="character" w:styleId="Hyperlink">
    <w:name w:val="Hyperlink"/>
    <w:basedOn w:val="Absatz-Standardschriftart"/>
    <w:uiPriority w:val="99"/>
    <w:semiHidden/>
    <w:unhideWhenUsed/>
    <w:rsid w:val="00680A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3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DP_PL\Downloads\M503c%20Men&#252;plan%20Vorlage%20ylaa%20DE%20202302(5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1BB858FE6B14FE49AE33F903336F9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648945-A82F-4E58-95DA-0027045EF3EE}"/>
      </w:docPartPr>
      <w:docPartBody>
        <w:p w:rsidR="00735CB8" w:rsidRDefault="00000000">
          <w:pPr>
            <w:pStyle w:val="21BB858FE6B14FE49AE33F903336F9D5"/>
          </w:pPr>
          <w:r w:rsidRPr="00A97599">
            <w:rPr>
              <w:rStyle w:val="Platzhaltertext"/>
            </w:rPr>
            <w:t>Wählen Sie ein Element aus.</w:t>
          </w:r>
        </w:p>
      </w:docPartBody>
    </w:docPart>
    <w:docPart>
      <w:docPartPr>
        <w:name w:val="2E9506174A784F58A3951B0C49806F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B25734-65F0-40B9-BC5A-6609905DB8FF}"/>
      </w:docPartPr>
      <w:docPartBody>
        <w:p w:rsidR="00735CB8" w:rsidRDefault="003C79C0" w:rsidP="003C79C0">
          <w:pPr>
            <w:pStyle w:val="2E9506174A784F58A3951B0C49806F3F"/>
          </w:pPr>
          <w:r w:rsidRPr="00A9759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CB177DF2F14D02B68E0B38752BD8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E03032-DFA6-4742-944B-E213176CEC62}"/>
      </w:docPartPr>
      <w:docPartBody>
        <w:p w:rsidR="00735CB8" w:rsidRDefault="003C79C0" w:rsidP="003C79C0">
          <w:pPr>
            <w:pStyle w:val="A7CB177DF2F14D02B68E0B38752BD8C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3C5B9C984184FD183976F8D272462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14CBA6-E618-4EF1-AACD-62AB67985A11}"/>
      </w:docPartPr>
      <w:docPartBody>
        <w:p w:rsidR="00735CB8" w:rsidRDefault="003C79C0" w:rsidP="003C79C0">
          <w:pPr>
            <w:pStyle w:val="53C5B9C984184FD183976F8D2724628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E95DA0D0FB2459B896499066EF708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B0D0BD-C41B-4AE0-B50D-C5C7665B60EC}"/>
      </w:docPartPr>
      <w:docPartBody>
        <w:p w:rsidR="00735CB8" w:rsidRDefault="003C79C0" w:rsidP="003C79C0">
          <w:pPr>
            <w:pStyle w:val="2E95DA0D0FB2459B896499066EF708D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2B7BDE56BBF409588452D81A68CDA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AA0060-BB1C-4F88-9884-6262F35213F0}"/>
      </w:docPartPr>
      <w:docPartBody>
        <w:p w:rsidR="00735CB8" w:rsidRDefault="003C79C0" w:rsidP="003C79C0">
          <w:pPr>
            <w:pStyle w:val="A2B7BDE56BBF409588452D81A68CDAA5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569DEBA7F2242758AF8A8107DBDCE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0FCEED-D840-40B0-8F51-05146C6270E9}"/>
      </w:docPartPr>
      <w:docPartBody>
        <w:p w:rsidR="00735CB8" w:rsidRDefault="003C79C0" w:rsidP="003C79C0">
          <w:pPr>
            <w:pStyle w:val="8569DEBA7F2242758AF8A8107DBDCE6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93074DA25014A21821BDADE97A37C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4A58BF-EAB1-4758-91D1-7CA351907AA6}"/>
      </w:docPartPr>
      <w:docPartBody>
        <w:p w:rsidR="00735CB8" w:rsidRDefault="003C79C0" w:rsidP="003C79C0">
          <w:pPr>
            <w:pStyle w:val="993074DA25014A21821BDADE97A37CD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B2A23DD0FFF4078B2022F7E0EB6D2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DD11E2-2B1F-4C7E-A5C2-F5A971124945}"/>
      </w:docPartPr>
      <w:docPartBody>
        <w:p w:rsidR="00735CB8" w:rsidRDefault="003C79C0" w:rsidP="003C79C0">
          <w:pPr>
            <w:pStyle w:val="6B2A23DD0FFF4078B2022F7E0EB6D20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464D5D0D6E34FB49810E8C27CBC7E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45B5F0-64DE-4D97-B896-96C69D6702CE}"/>
      </w:docPartPr>
      <w:docPartBody>
        <w:p w:rsidR="00735CB8" w:rsidRDefault="003C79C0" w:rsidP="003C79C0">
          <w:pPr>
            <w:pStyle w:val="6464D5D0D6E34FB49810E8C27CBC7E3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4D0A4D5B4647443698F5591B59BFC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96450D-316E-4FDA-A8B1-B826172A0956}"/>
      </w:docPartPr>
      <w:docPartBody>
        <w:p w:rsidR="00735CB8" w:rsidRDefault="003C79C0" w:rsidP="003C79C0">
          <w:pPr>
            <w:pStyle w:val="4D0A4D5B4647443698F5591B59BFC0F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1AFD40AC79F49AB9847EC4F99C140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609E01-999C-42D8-AA0C-0DDBABD86478}"/>
      </w:docPartPr>
      <w:docPartBody>
        <w:p w:rsidR="00735CB8" w:rsidRDefault="003C79C0" w:rsidP="003C79C0">
          <w:pPr>
            <w:pStyle w:val="21AFD40AC79F49AB9847EC4F99C1402B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A133777BD5C4DB29B0D6034A7115C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A6B1B0-1200-4CE4-9749-7BFED39D557C}"/>
      </w:docPartPr>
      <w:docPartBody>
        <w:p w:rsidR="00735CB8" w:rsidRDefault="003C79C0" w:rsidP="003C79C0">
          <w:pPr>
            <w:pStyle w:val="AA133777BD5C4DB29B0D6034A7115C41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E6103BEBC2A4634A5E7414D2A6379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7E8C81-40C1-41F0-8BA8-B6356AAF1D32}"/>
      </w:docPartPr>
      <w:docPartBody>
        <w:p w:rsidR="00735CB8" w:rsidRDefault="003C79C0" w:rsidP="003C79C0">
          <w:pPr>
            <w:pStyle w:val="1E6103BEBC2A4634A5E7414D2A63796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2BB391FC79545C2B6A4C9B9A0DB88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113412-31E4-44DF-A101-449447ABC1C4}"/>
      </w:docPartPr>
      <w:docPartBody>
        <w:p w:rsidR="00735CB8" w:rsidRDefault="003C79C0" w:rsidP="003C79C0">
          <w:pPr>
            <w:pStyle w:val="72BB391FC79545C2B6A4C9B9A0DB88C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A8B4D74DE014E149F78C2E63B7A9D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DF18D7-2B7E-4694-B695-0BF9762B5316}"/>
      </w:docPartPr>
      <w:docPartBody>
        <w:p w:rsidR="00735CB8" w:rsidRDefault="003C79C0" w:rsidP="003C79C0">
          <w:pPr>
            <w:pStyle w:val="1A8B4D74DE014E149F78C2E63B7A9DB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F72A11A68634B84869DE0562B5DA5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F15FA1-604B-45BD-9596-8F04C2BC8FFA}"/>
      </w:docPartPr>
      <w:docPartBody>
        <w:p w:rsidR="00735CB8" w:rsidRDefault="003C79C0" w:rsidP="003C79C0">
          <w:pPr>
            <w:pStyle w:val="FF72A11A68634B84869DE0562B5DA5DC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DA5BBE6AA2A49A085A9672DB62856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8BE281-3A80-49AD-B876-26BBDA9B6141}"/>
      </w:docPartPr>
      <w:docPartBody>
        <w:p w:rsidR="00735CB8" w:rsidRDefault="003C79C0" w:rsidP="003C79C0">
          <w:pPr>
            <w:pStyle w:val="8DA5BBE6AA2A49A085A9672DB6285685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43A554DEB70741D79D1A767264C657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DD3B25-3F93-4852-B039-E99F01344A59}"/>
      </w:docPartPr>
      <w:docPartBody>
        <w:p w:rsidR="00735CB8" w:rsidRDefault="003C79C0" w:rsidP="003C79C0">
          <w:pPr>
            <w:pStyle w:val="43A554DEB70741D79D1A767264C657F1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521E9B120C64023B4CB652A510421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511E1F-5937-464D-806D-D64ECD12C3BD}"/>
      </w:docPartPr>
      <w:docPartBody>
        <w:p w:rsidR="00735CB8" w:rsidRDefault="003C79C0" w:rsidP="003C79C0">
          <w:pPr>
            <w:pStyle w:val="8521E9B120C64023B4CB652A510421C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F88722D3D60457DA3968DEFFBC1AA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932F73-6F5D-4C9C-A6C2-7C9A66502DE2}"/>
      </w:docPartPr>
      <w:docPartBody>
        <w:p w:rsidR="00735CB8" w:rsidRDefault="003C79C0" w:rsidP="003C79C0">
          <w:pPr>
            <w:pStyle w:val="DF88722D3D60457DA3968DEFFBC1AA2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DBD7FFFC1C9485D948DB3DA2462DB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8A58AA-68A0-4F1C-995D-027AA1994A1A}"/>
      </w:docPartPr>
      <w:docPartBody>
        <w:p w:rsidR="00735CB8" w:rsidRDefault="003C79C0" w:rsidP="003C79C0">
          <w:pPr>
            <w:pStyle w:val="8DBD7FFFC1C9485D948DB3DA2462DB4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9DD66F36EF14B549F28D45F2F09F4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857571-094D-4574-B336-CCEA70441962}"/>
      </w:docPartPr>
      <w:docPartBody>
        <w:p w:rsidR="00735CB8" w:rsidRDefault="003C79C0" w:rsidP="003C79C0">
          <w:pPr>
            <w:pStyle w:val="E9DD66F36EF14B549F28D45F2F09F4C4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88D0A4C6613463FAA17CB1AACE9B9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0AF499-7ABE-4065-8F1A-BED46BEEE860}"/>
      </w:docPartPr>
      <w:docPartBody>
        <w:p w:rsidR="00735CB8" w:rsidRDefault="003C79C0" w:rsidP="003C79C0">
          <w:pPr>
            <w:pStyle w:val="E88D0A4C6613463FAA17CB1AACE9B90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831EFCEF3C940F1BAA9D3094ADE35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BC42E1-4847-4915-A687-6A96C94D0130}"/>
      </w:docPartPr>
      <w:docPartBody>
        <w:p w:rsidR="00735CB8" w:rsidRDefault="003C79C0" w:rsidP="003C79C0">
          <w:pPr>
            <w:pStyle w:val="B831EFCEF3C940F1BAA9D3094ADE353C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3B957D34C7342DEB39186FBD5C79E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A3029F-5423-4DEA-A20C-8B94C3E938ED}"/>
      </w:docPartPr>
      <w:docPartBody>
        <w:p w:rsidR="00735CB8" w:rsidRDefault="003C79C0" w:rsidP="003C79C0">
          <w:pPr>
            <w:pStyle w:val="F3B957D34C7342DEB39186FBD5C79E2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9C0"/>
    <w:rsid w:val="003C79C0"/>
    <w:rsid w:val="00735CB8"/>
    <w:rsid w:val="00D2345D"/>
    <w:rsid w:val="00F4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C79C0"/>
    <w:rPr>
      <w:color w:val="808080"/>
    </w:rPr>
  </w:style>
  <w:style w:type="paragraph" w:customStyle="1" w:styleId="21BB858FE6B14FE49AE33F903336F9D5">
    <w:name w:val="21BB858FE6B14FE49AE33F903336F9D5"/>
  </w:style>
  <w:style w:type="paragraph" w:customStyle="1" w:styleId="F5279098D66841D0975BD81778F78379">
    <w:name w:val="F5279098D66841D0975BD81778F78379"/>
  </w:style>
  <w:style w:type="paragraph" w:customStyle="1" w:styleId="02C0CE8B604E49A0A5C077BD5F843B8B">
    <w:name w:val="02C0CE8B604E49A0A5C077BD5F843B8B"/>
  </w:style>
  <w:style w:type="paragraph" w:customStyle="1" w:styleId="CF966BA0440647EF920FFF849C107B81">
    <w:name w:val="CF966BA0440647EF920FFF849C107B81"/>
  </w:style>
  <w:style w:type="paragraph" w:customStyle="1" w:styleId="5EBC15CD780047BFA21B7755D1D32D54">
    <w:name w:val="5EBC15CD780047BFA21B7755D1D32D54"/>
  </w:style>
  <w:style w:type="paragraph" w:customStyle="1" w:styleId="BAA51F5E27B143E69CED5857D842E113">
    <w:name w:val="BAA51F5E27B143E69CED5857D842E113"/>
  </w:style>
  <w:style w:type="paragraph" w:customStyle="1" w:styleId="EFF980979B774C3CA65B3B529F836D55">
    <w:name w:val="EFF980979B774C3CA65B3B529F836D55"/>
  </w:style>
  <w:style w:type="paragraph" w:customStyle="1" w:styleId="4888CDE4529B4BEFA9F02930A33ACED9">
    <w:name w:val="4888CDE4529B4BEFA9F02930A33ACED9"/>
  </w:style>
  <w:style w:type="paragraph" w:customStyle="1" w:styleId="5EC34C4C3D004631A87B8C34C6804C25">
    <w:name w:val="5EC34C4C3D004631A87B8C34C6804C25"/>
  </w:style>
  <w:style w:type="paragraph" w:customStyle="1" w:styleId="D883628474A646DB8D8F4C52022E0872">
    <w:name w:val="D883628474A646DB8D8F4C52022E0872"/>
  </w:style>
  <w:style w:type="paragraph" w:customStyle="1" w:styleId="789D9641202D499D9AF42AC16A5C4565">
    <w:name w:val="789D9641202D499D9AF42AC16A5C4565"/>
  </w:style>
  <w:style w:type="paragraph" w:customStyle="1" w:styleId="8AF80F2B4DCC4C9CB9D9F2A7994056DC">
    <w:name w:val="8AF80F2B4DCC4C9CB9D9F2A7994056DC"/>
  </w:style>
  <w:style w:type="paragraph" w:customStyle="1" w:styleId="F7521508CA3B44E4805488FBDFA666DA">
    <w:name w:val="F7521508CA3B44E4805488FBDFA666DA"/>
  </w:style>
  <w:style w:type="paragraph" w:customStyle="1" w:styleId="847336EE04BC4357B719C11057C974CF">
    <w:name w:val="847336EE04BC4357B719C11057C974CF"/>
  </w:style>
  <w:style w:type="paragraph" w:customStyle="1" w:styleId="11562A05A302468FA573D7D0F05401F6">
    <w:name w:val="11562A05A302468FA573D7D0F05401F6"/>
  </w:style>
  <w:style w:type="paragraph" w:customStyle="1" w:styleId="10EB1C00E05B48878B072D6323D69263">
    <w:name w:val="10EB1C00E05B48878B072D6323D69263"/>
  </w:style>
  <w:style w:type="paragraph" w:customStyle="1" w:styleId="63BC2C85777C4ABF955775DCD1D9BBFB">
    <w:name w:val="63BC2C85777C4ABF955775DCD1D9BBFB"/>
  </w:style>
  <w:style w:type="paragraph" w:customStyle="1" w:styleId="A05F7503FD204AA38D6B23A8C65FF45A">
    <w:name w:val="A05F7503FD204AA38D6B23A8C65FF45A"/>
  </w:style>
  <w:style w:type="paragraph" w:customStyle="1" w:styleId="F9481251448A4EA3AEF0A390238F8D45">
    <w:name w:val="F9481251448A4EA3AEF0A390238F8D45"/>
  </w:style>
  <w:style w:type="paragraph" w:customStyle="1" w:styleId="FCC82477677A4F2BB829765092F4572C">
    <w:name w:val="FCC82477677A4F2BB829765092F4572C"/>
  </w:style>
  <w:style w:type="paragraph" w:customStyle="1" w:styleId="88A2C4732ED94910BBC02B61FFB72DDD">
    <w:name w:val="88A2C4732ED94910BBC02B61FFB72DDD"/>
  </w:style>
  <w:style w:type="paragraph" w:customStyle="1" w:styleId="D364E9D60345443E859C61B40093831B">
    <w:name w:val="D364E9D60345443E859C61B40093831B"/>
  </w:style>
  <w:style w:type="paragraph" w:customStyle="1" w:styleId="A90DBB256A6A4F3AA8F35C64F1DE6AA1">
    <w:name w:val="A90DBB256A6A4F3AA8F35C64F1DE6AA1"/>
  </w:style>
  <w:style w:type="paragraph" w:customStyle="1" w:styleId="B8003F56C16E45F69AD6082B9419E8C3">
    <w:name w:val="B8003F56C16E45F69AD6082B9419E8C3"/>
  </w:style>
  <w:style w:type="paragraph" w:customStyle="1" w:styleId="0A17A67ED2A148F2BA9D3C9E471C0D9C">
    <w:name w:val="0A17A67ED2A148F2BA9D3C9E471C0D9C"/>
  </w:style>
  <w:style w:type="paragraph" w:customStyle="1" w:styleId="912A950E88F84C9BB720AE048345C6E6">
    <w:name w:val="912A950E88F84C9BB720AE048345C6E6"/>
  </w:style>
  <w:style w:type="paragraph" w:customStyle="1" w:styleId="08867C5B8F2040FA83016729F88D1FE0">
    <w:name w:val="08867C5B8F2040FA83016729F88D1FE0"/>
  </w:style>
  <w:style w:type="paragraph" w:customStyle="1" w:styleId="2E9506174A784F58A3951B0C49806F3F">
    <w:name w:val="2E9506174A784F58A3951B0C49806F3F"/>
    <w:rsid w:val="003C79C0"/>
  </w:style>
  <w:style w:type="paragraph" w:customStyle="1" w:styleId="A7CB177DF2F14D02B68E0B38752BD8CE">
    <w:name w:val="A7CB177DF2F14D02B68E0B38752BD8CE"/>
    <w:rsid w:val="003C79C0"/>
  </w:style>
  <w:style w:type="paragraph" w:customStyle="1" w:styleId="53C5B9C984184FD183976F8D27246287">
    <w:name w:val="53C5B9C984184FD183976F8D27246287"/>
    <w:rsid w:val="003C79C0"/>
  </w:style>
  <w:style w:type="paragraph" w:customStyle="1" w:styleId="2E95DA0D0FB2459B896499066EF708DE">
    <w:name w:val="2E95DA0D0FB2459B896499066EF708DE"/>
    <w:rsid w:val="003C79C0"/>
  </w:style>
  <w:style w:type="paragraph" w:customStyle="1" w:styleId="A2B7BDE56BBF409588452D81A68CDAA5">
    <w:name w:val="A2B7BDE56BBF409588452D81A68CDAA5"/>
    <w:rsid w:val="003C79C0"/>
  </w:style>
  <w:style w:type="paragraph" w:customStyle="1" w:styleId="8569DEBA7F2242758AF8A8107DBDCE6F">
    <w:name w:val="8569DEBA7F2242758AF8A8107DBDCE6F"/>
    <w:rsid w:val="003C79C0"/>
  </w:style>
  <w:style w:type="paragraph" w:customStyle="1" w:styleId="993074DA25014A21821BDADE97A37CD9">
    <w:name w:val="993074DA25014A21821BDADE97A37CD9"/>
    <w:rsid w:val="003C79C0"/>
  </w:style>
  <w:style w:type="paragraph" w:customStyle="1" w:styleId="6B2A23DD0FFF4078B2022F7E0EB6D209">
    <w:name w:val="6B2A23DD0FFF4078B2022F7E0EB6D209"/>
    <w:rsid w:val="003C79C0"/>
  </w:style>
  <w:style w:type="paragraph" w:customStyle="1" w:styleId="6464D5D0D6E34FB49810E8C27CBC7E38">
    <w:name w:val="6464D5D0D6E34FB49810E8C27CBC7E38"/>
    <w:rsid w:val="003C79C0"/>
  </w:style>
  <w:style w:type="paragraph" w:customStyle="1" w:styleId="4D0A4D5B4647443698F5591B59BFC0F7">
    <w:name w:val="4D0A4D5B4647443698F5591B59BFC0F7"/>
    <w:rsid w:val="003C79C0"/>
  </w:style>
  <w:style w:type="paragraph" w:customStyle="1" w:styleId="21AFD40AC79F49AB9847EC4F99C1402B">
    <w:name w:val="21AFD40AC79F49AB9847EC4F99C1402B"/>
    <w:rsid w:val="003C79C0"/>
  </w:style>
  <w:style w:type="paragraph" w:customStyle="1" w:styleId="AA133777BD5C4DB29B0D6034A7115C41">
    <w:name w:val="AA133777BD5C4DB29B0D6034A7115C41"/>
    <w:rsid w:val="003C79C0"/>
  </w:style>
  <w:style w:type="paragraph" w:customStyle="1" w:styleId="1E6103BEBC2A4634A5E7414D2A637969">
    <w:name w:val="1E6103BEBC2A4634A5E7414D2A637969"/>
    <w:rsid w:val="003C79C0"/>
  </w:style>
  <w:style w:type="paragraph" w:customStyle="1" w:styleId="72BB391FC79545C2B6A4C9B9A0DB88C9">
    <w:name w:val="72BB391FC79545C2B6A4C9B9A0DB88C9"/>
    <w:rsid w:val="003C79C0"/>
  </w:style>
  <w:style w:type="paragraph" w:customStyle="1" w:styleId="1A8B4D74DE014E149F78C2E63B7A9DB0">
    <w:name w:val="1A8B4D74DE014E149F78C2E63B7A9DB0"/>
    <w:rsid w:val="003C79C0"/>
  </w:style>
  <w:style w:type="paragraph" w:customStyle="1" w:styleId="FF72A11A68634B84869DE0562B5DA5DC">
    <w:name w:val="FF72A11A68634B84869DE0562B5DA5DC"/>
    <w:rsid w:val="003C79C0"/>
  </w:style>
  <w:style w:type="paragraph" w:customStyle="1" w:styleId="8DA5BBE6AA2A49A085A9672DB6285685">
    <w:name w:val="8DA5BBE6AA2A49A085A9672DB6285685"/>
    <w:rsid w:val="003C79C0"/>
  </w:style>
  <w:style w:type="paragraph" w:customStyle="1" w:styleId="43A554DEB70741D79D1A767264C657F1">
    <w:name w:val="43A554DEB70741D79D1A767264C657F1"/>
    <w:rsid w:val="003C79C0"/>
  </w:style>
  <w:style w:type="paragraph" w:customStyle="1" w:styleId="8521E9B120C64023B4CB652A510421C3">
    <w:name w:val="8521E9B120C64023B4CB652A510421C3"/>
    <w:rsid w:val="003C79C0"/>
  </w:style>
  <w:style w:type="paragraph" w:customStyle="1" w:styleId="DF88722D3D60457DA3968DEFFBC1AA27">
    <w:name w:val="DF88722D3D60457DA3968DEFFBC1AA27"/>
    <w:rsid w:val="003C79C0"/>
  </w:style>
  <w:style w:type="paragraph" w:customStyle="1" w:styleId="8DBD7FFFC1C9485D948DB3DA2462DB4F">
    <w:name w:val="8DBD7FFFC1C9485D948DB3DA2462DB4F"/>
    <w:rsid w:val="003C79C0"/>
  </w:style>
  <w:style w:type="paragraph" w:customStyle="1" w:styleId="E9DD66F36EF14B549F28D45F2F09F4C4">
    <w:name w:val="E9DD66F36EF14B549F28D45F2F09F4C4"/>
    <w:rsid w:val="003C79C0"/>
  </w:style>
  <w:style w:type="paragraph" w:customStyle="1" w:styleId="E88D0A4C6613463FAA17CB1AACE9B906">
    <w:name w:val="E88D0A4C6613463FAA17CB1AACE9B906"/>
    <w:rsid w:val="003C79C0"/>
  </w:style>
  <w:style w:type="paragraph" w:customStyle="1" w:styleId="B831EFCEF3C940F1BAA9D3094ADE353C">
    <w:name w:val="B831EFCEF3C940F1BAA9D3094ADE353C"/>
    <w:rsid w:val="003C79C0"/>
  </w:style>
  <w:style w:type="paragraph" w:customStyle="1" w:styleId="F3B957D34C7342DEB39186FBD5C79E27">
    <w:name w:val="F3B957D34C7342DEB39186FBD5C79E27"/>
    <w:rsid w:val="003C79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M503c Menüplan Vorlage ylaa DE 202302(5)</Template>
  <TotalTime>0</TotalTime>
  <Pages>1</Pages>
  <Words>259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YDP_PL</dc:creator>
  <cp:keywords/>
  <dc:description/>
  <cp:lastModifiedBy>ylaa Densa Park</cp:lastModifiedBy>
  <cp:revision>8</cp:revision>
  <cp:lastPrinted>2022-12-08T12:15:00Z</cp:lastPrinted>
  <dcterms:created xsi:type="dcterms:W3CDTF">2024-03-26T05:52:00Z</dcterms:created>
  <dcterms:modified xsi:type="dcterms:W3CDTF">2024-03-26T06:44:00Z</dcterms:modified>
</cp:coreProperties>
</file>