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D8508" w14:textId="2E078C01" w:rsidR="008A28A9" w:rsidRPr="00273EED" w:rsidRDefault="00F95422" w:rsidP="0062595C">
      <w:pPr>
        <w:tabs>
          <w:tab w:val="left" w:pos="284"/>
        </w:tabs>
        <w:spacing w:before="0"/>
        <w:rPr>
          <w:b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ab/>
      </w:r>
      <w:r w:rsidR="00104A22" w:rsidRPr="001C77C3">
        <w:rPr>
          <w:b/>
          <w:color w:val="C7135D"/>
          <w:sz w:val="28"/>
          <w:szCs w:val="28"/>
        </w:rPr>
        <w:t xml:space="preserve">Menüplan </w:t>
      </w:r>
      <w:sdt>
        <w:sdtPr>
          <w:rPr>
            <w:b/>
            <w:color w:val="C7135D"/>
            <w:sz w:val="28"/>
            <w:szCs w:val="28"/>
          </w:rPr>
          <w:id w:val="475113076"/>
          <w:placeholder>
            <w:docPart w:val="B2432CAA51144EF0B716EFE8E792F6AA"/>
          </w:placeholder>
          <w:dropDownList>
            <w:listItem w:value="Wählen Sie ein Element aus."/>
            <w:listItem w:displayText="Densa Park &amp; Bruderholz" w:value="Densa Park &amp; Bruderholz"/>
            <w:listItem w:displayText="Densa Park" w:value="Densa Park"/>
            <w:listItem w:displayText="Bruderholz" w:value="Bruderholz"/>
          </w:dropDownList>
        </w:sdtPr>
        <w:sdtContent>
          <w:r w:rsidR="00EF246C" w:rsidRPr="001C77C3">
            <w:rPr>
              <w:b/>
              <w:color w:val="C7135D"/>
              <w:sz w:val="28"/>
              <w:szCs w:val="28"/>
            </w:rPr>
            <w:t>Densa Park</w:t>
          </w:r>
        </w:sdtContent>
      </w:sdt>
      <w:r w:rsidR="00104A22" w:rsidRPr="001C77C3">
        <w:rPr>
          <w:b/>
          <w:color w:val="C7135D"/>
          <w:sz w:val="28"/>
          <w:szCs w:val="28"/>
        </w:rPr>
        <w:t xml:space="preserve"> –</w:t>
      </w:r>
      <w:r w:rsidR="00F16672" w:rsidRPr="001C77C3">
        <w:rPr>
          <w:b/>
          <w:color w:val="C7135D"/>
          <w:sz w:val="28"/>
          <w:szCs w:val="28"/>
        </w:rPr>
        <w:t xml:space="preserve"> </w:t>
      </w:r>
      <w:r w:rsidR="00DA382F">
        <w:rPr>
          <w:b/>
          <w:color w:val="C7135D"/>
          <w:sz w:val="28"/>
          <w:szCs w:val="28"/>
        </w:rPr>
        <w:t>März 2024</w:t>
      </w:r>
    </w:p>
    <w:p w14:paraId="16F57C52" w14:textId="77777777" w:rsidR="007410AF" w:rsidRPr="0046201E" w:rsidRDefault="007410AF" w:rsidP="00F95422">
      <w:pPr>
        <w:tabs>
          <w:tab w:val="left" w:pos="284"/>
        </w:tabs>
        <w:rPr>
          <w:b/>
          <w:i/>
          <w:sz w:val="16"/>
          <w:szCs w:val="16"/>
        </w:rPr>
      </w:pPr>
    </w:p>
    <w:tbl>
      <w:tblPr>
        <w:tblStyle w:val="Tabellenraster"/>
        <w:tblW w:w="11284" w:type="dxa"/>
        <w:jc w:val="center"/>
        <w:tblLayout w:type="fixed"/>
        <w:tblLook w:val="04A0" w:firstRow="1" w:lastRow="0" w:firstColumn="1" w:lastColumn="0" w:noHBand="0" w:noVBand="1"/>
      </w:tblPr>
      <w:tblGrid>
        <w:gridCol w:w="2057"/>
        <w:gridCol w:w="249"/>
        <w:gridCol w:w="2057"/>
        <w:gridCol w:w="249"/>
        <w:gridCol w:w="2058"/>
        <w:gridCol w:w="249"/>
        <w:gridCol w:w="2058"/>
        <w:gridCol w:w="249"/>
        <w:gridCol w:w="2058"/>
      </w:tblGrid>
      <w:tr w:rsidR="007410AF" w:rsidRPr="00991C82" w14:paraId="7DBDC283" w14:textId="77777777" w:rsidTr="0011417F">
        <w:trPr>
          <w:trHeight w:val="381"/>
          <w:jc w:val="center"/>
        </w:trPr>
        <w:tc>
          <w:tcPr>
            <w:tcW w:w="2057" w:type="dxa"/>
            <w:tcBorders>
              <w:bottom w:val="single" w:sz="4" w:space="0" w:color="auto"/>
              <w:right w:val="single" w:sz="4" w:space="0" w:color="auto"/>
            </w:tcBorders>
          </w:tcPr>
          <w:p w14:paraId="62AF055E" w14:textId="0930E51E" w:rsidR="007410AF" w:rsidRPr="00991C82" w:rsidRDefault="007410AF" w:rsidP="0011417F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C2325F"/>
              </w:rPr>
              <w:t xml:space="preserve">Woche </w:t>
            </w:r>
            <w:sdt>
              <w:sdtPr>
                <w:rPr>
                  <w:b/>
                  <w:color w:val="C2325F"/>
                </w:rPr>
                <w:id w:val="-901829088"/>
                <w:placeholder>
                  <w:docPart w:val="D161B25875904EAB90751E4367DCD56B"/>
                </w:placeholder>
                <w:text/>
              </w:sdtPr>
              <w:sdtContent>
                <w:r w:rsidR="00DA382F">
                  <w:rPr>
                    <w:b/>
                    <w:color w:val="C2325F"/>
                  </w:rPr>
                  <w:t>09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6DCE19" w14:textId="77777777" w:rsidR="007410AF" w:rsidRPr="00991C82" w:rsidRDefault="007410AF" w:rsidP="0011417F">
            <w:pPr>
              <w:rPr>
                <w:b/>
                <w:sz w:val="16"/>
                <w:szCs w:val="16"/>
              </w:rPr>
            </w:pPr>
          </w:p>
        </w:tc>
        <w:tc>
          <w:tcPr>
            <w:tcW w:w="20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884F3" w14:textId="5FC200B7" w:rsidR="007410AF" w:rsidRPr="00991C82" w:rsidRDefault="007410AF" w:rsidP="0011417F">
            <w:pPr>
              <w:spacing w:before="60" w:after="120"/>
              <w:rPr>
                <w:b/>
              </w:rPr>
            </w:pPr>
            <w:r>
              <w:rPr>
                <w:b/>
                <w:color w:val="832D7C"/>
              </w:rPr>
              <w:t xml:space="preserve">Woche </w:t>
            </w:r>
            <w:sdt>
              <w:sdtPr>
                <w:rPr>
                  <w:b/>
                  <w:color w:val="832D7C"/>
                </w:rPr>
                <w:id w:val="-460647133"/>
                <w:placeholder>
                  <w:docPart w:val="D161B25875904EAB90751E4367DCD56B"/>
                </w:placeholder>
                <w:text/>
              </w:sdtPr>
              <w:sdtContent>
                <w:r w:rsidR="00DA382F">
                  <w:rPr>
                    <w:b/>
                    <w:color w:val="832D7C"/>
                  </w:rPr>
                  <w:t>10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613F76" w14:textId="77777777" w:rsidR="007410AF" w:rsidRPr="00991C82" w:rsidRDefault="007410AF" w:rsidP="0011417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C5BE5" w14:textId="154FC6BE" w:rsidR="007410AF" w:rsidRPr="00991C82" w:rsidRDefault="007410AF" w:rsidP="0011417F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75B53C"/>
              </w:rPr>
              <w:t xml:space="preserve">Woche </w:t>
            </w:r>
            <w:sdt>
              <w:sdtPr>
                <w:rPr>
                  <w:b/>
                  <w:color w:val="75B53C"/>
                </w:rPr>
                <w:id w:val="963009433"/>
                <w:placeholder>
                  <w:docPart w:val="D161B25875904EAB90751E4367DCD56B"/>
                </w:placeholder>
                <w:text/>
              </w:sdtPr>
              <w:sdtContent>
                <w:r w:rsidR="00DA382F">
                  <w:rPr>
                    <w:b/>
                    <w:color w:val="75B53C"/>
                  </w:rPr>
                  <w:t>11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EE4BB8" w14:textId="77777777" w:rsidR="007410AF" w:rsidRPr="00991C82" w:rsidRDefault="007410AF" w:rsidP="0011417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B7823" w14:textId="429A63E6" w:rsidR="007410AF" w:rsidRPr="00991C82" w:rsidRDefault="007410AF" w:rsidP="0011417F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F9B129"/>
              </w:rPr>
              <w:t xml:space="preserve">Woche </w:t>
            </w:r>
            <w:sdt>
              <w:sdtPr>
                <w:rPr>
                  <w:b/>
                  <w:color w:val="F9B129"/>
                </w:rPr>
                <w:id w:val="1081951211"/>
                <w:placeholder>
                  <w:docPart w:val="D161B25875904EAB90751E4367DCD56B"/>
                </w:placeholder>
                <w:text/>
              </w:sdtPr>
              <w:sdtContent>
                <w:r w:rsidR="00DA382F">
                  <w:rPr>
                    <w:b/>
                    <w:color w:val="F9B129"/>
                  </w:rPr>
                  <w:t>12</w:t>
                </w:r>
              </w:sdtContent>
            </w:sdt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9C8339" w14:textId="77777777" w:rsidR="007410AF" w:rsidRPr="00991C82" w:rsidRDefault="007410AF" w:rsidP="0011417F">
            <w:pPr>
              <w:rPr>
                <w:b/>
                <w:sz w:val="16"/>
                <w:szCs w:val="16"/>
              </w:rPr>
            </w:pPr>
          </w:p>
        </w:tc>
        <w:tc>
          <w:tcPr>
            <w:tcW w:w="2058" w:type="dxa"/>
            <w:tcBorders>
              <w:left w:val="single" w:sz="4" w:space="0" w:color="auto"/>
              <w:bottom w:val="single" w:sz="4" w:space="0" w:color="auto"/>
            </w:tcBorders>
          </w:tcPr>
          <w:p w14:paraId="6662F77F" w14:textId="0A5C4D98" w:rsidR="007410AF" w:rsidRPr="00991C82" w:rsidRDefault="007410AF" w:rsidP="0011417F">
            <w:pPr>
              <w:spacing w:before="60" w:after="120"/>
              <w:rPr>
                <w:b/>
              </w:rPr>
            </w:pPr>
            <w:r w:rsidRPr="0051359E">
              <w:rPr>
                <w:b/>
                <w:color w:val="EF7E2D"/>
              </w:rPr>
              <w:t xml:space="preserve">Woche </w:t>
            </w:r>
            <w:sdt>
              <w:sdtPr>
                <w:rPr>
                  <w:b/>
                  <w:color w:val="EF7E2D"/>
                </w:rPr>
                <w:id w:val="-207040751"/>
                <w:placeholder>
                  <w:docPart w:val="D161B25875904EAB90751E4367DCD56B"/>
                </w:placeholder>
                <w:text/>
              </w:sdtPr>
              <w:sdtContent>
                <w:r w:rsidR="00DA382F">
                  <w:rPr>
                    <w:b/>
                    <w:color w:val="EF7E2D"/>
                  </w:rPr>
                  <w:t>13</w:t>
                </w:r>
              </w:sdtContent>
            </w:sdt>
          </w:p>
        </w:tc>
      </w:tr>
      <w:tr w:rsidR="007410AF" w:rsidRPr="00991C82" w14:paraId="019043FE" w14:textId="77777777" w:rsidTr="0011417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DC13B2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EC9A75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EE7203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98D26E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2CD8AD2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3715B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6308C72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8C9D4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B3B0BE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7410AF" w:rsidRPr="00991C82" w14:paraId="2EABA8EE" w14:textId="77777777" w:rsidTr="0011417F">
        <w:trPr>
          <w:trHeight w:val="1434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D0805" w14:textId="0D8F2A42" w:rsidR="007410AF" w:rsidRPr="00122CAF" w:rsidRDefault="007410AF" w:rsidP="0011417F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122CAF">
              <w:rPr>
                <w:b/>
                <w:color w:val="C2325F"/>
                <w:sz w:val="16"/>
                <w:szCs w:val="16"/>
              </w:rPr>
              <w:t>Montag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941207330"/>
                <w:placeholder>
                  <w:docPart w:val="86D18793B2454B0B8913F392D8BAA789"/>
                </w:placeholder>
                <w:date w:fullDate="2024-02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C2325F"/>
                    <w:sz w:val="16"/>
                    <w:szCs w:val="16"/>
                  </w:rPr>
                  <w:t>26.02.24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3B7969C1" w14:textId="77777777" w:rsidR="007410AF" w:rsidRPr="00307E20" w:rsidRDefault="009D5135" w:rsidP="009D5135">
            <w:pPr>
              <w:spacing w:before="60" w:after="120"/>
              <w:jc w:val="center"/>
              <w:rPr>
                <w:sz w:val="16"/>
                <w:szCs w:val="16"/>
              </w:rPr>
            </w:pP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DAF076" w14:textId="77777777" w:rsidR="007410AF" w:rsidRPr="00307E20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7AAD8" w14:textId="0E0C53D5" w:rsidR="00227889" w:rsidRPr="008B3018" w:rsidRDefault="00227889" w:rsidP="00227889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8B3018">
              <w:rPr>
                <w:b/>
                <w:color w:val="832D7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832D7C"/>
                  <w:sz w:val="16"/>
                  <w:szCs w:val="16"/>
                  <w:lang w:val="fr-CH"/>
                </w:rPr>
                <w:id w:val="615334902"/>
                <w:placeholder>
                  <w:docPart w:val="4ABB9EF2D02749FBB0EFD8FD7668D942"/>
                </w:placeholder>
                <w:date w:fullDate="2024-03-0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832D7C"/>
                    <w:sz w:val="16"/>
                    <w:szCs w:val="16"/>
                  </w:rPr>
                  <w:t>04.03.24</w:t>
                </w:r>
              </w:sdtContent>
            </w:sdt>
            <w:r w:rsidRPr="008B3018">
              <w:rPr>
                <w:b/>
                <w:color w:val="832D7C"/>
                <w:sz w:val="16"/>
                <w:szCs w:val="16"/>
              </w:rPr>
              <w:t>)</w:t>
            </w:r>
          </w:p>
          <w:p w14:paraId="453DFF8F" w14:textId="77777777" w:rsidR="001F4FF6" w:rsidRPr="008B3018" w:rsidRDefault="008B3018" w:rsidP="00001557">
            <w:pPr>
              <w:rPr>
                <w:sz w:val="16"/>
                <w:szCs w:val="16"/>
              </w:rPr>
            </w:pPr>
            <w:r w:rsidRPr="008B3018">
              <w:rPr>
                <w:sz w:val="16"/>
                <w:szCs w:val="16"/>
              </w:rPr>
              <w:t>Spinatsuppe mit Joghurt verfeinert</w:t>
            </w:r>
            <w:r w:rsidR="00001557" w:rsidRPr="008B3018">
              <w:rPr>
                <w:sz w:val="16"/>
                <w:szCs w:val="16"/>
              </w:rPr>
              <w:t xml:space="preserve"> </w:t>
            </w:r>
          </w:p>
          <w:p w14:paraId="09AAAE38" w14:textId="10504FF7" w:rsidR="008B3018" w:rsidRPr="008B3018" w:rsidRDefault="008B3018" w:rsidP="00001557">
            <w:pPr>
              <w:rPr>
                <w:sz w:val="16"/>
                <w:szCs w:val="16"/>
              </w:rPr>
            </w:pPr>
            <w:r w:rsidRPr="008B3018">
              <w:rPr>
                <w:sz w:val="16"/>
                <w:szCs w:val="16"/>
              </w:rPr>
              <w:t>Gnocchi mit grünem Pesto und</w:t>
            </w:r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Fetabröseln</w:t>
            </w:r>
            <w:proofErr w:type="spellEnd"/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EA499F" w14:textId="77777777" w:rsidR="007410AF" w:rsidRPr="008B3018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74A33" w14:textId="7BD80234" w:rsidR="00001557" w:rsidRPr="00122CAF" w:rsidRDefault="00001557" w:rsidP="0000155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122CAF">
              <w:rPr>
                <w:b/>
                <w:color w:val="75B53C"/>
                <w:sz w:val="16"/>
                <w:szCs w:val="16"/>
              </w:rPr>
              <w:t>Montag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113324973"/>
                <w:placeholder>
                  <w:docPart w:val="B7A0553851944D7CBD45EAF96EF83D02"/>
                </w:placeholder>
                <w:date w:fullDate="2024-03-1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75B53C"/>
                    <w:sz w:val="16"/>
                    <w:szCs w:val="16"/>
                  </w:rPr>
                  <w:t>11.03.24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5E868707" w14:textId="494FB319" w:rsidR="00001557" w:rsidRPr="00D412A3" w:rsidRDefault="007C0DE3" w:rsidP="0000155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Avocadosalat</w:t>
            </w:r>
            <w:proofErr w:type="spellEnd"/>
            <w:r>
              <w:rPr>
                <w:sz w:val="16"/>
                <w:szCs w:val="16"/>
              </w:rPr>
              <w:t xml:space="preserve"> mit Birnen</w:t>
            </w:r>
          </w:p>
          <w:p w14:paraId="69F70529" w14:textId="4461A695" w:rsidR="007410AF" w:rsidRPr="001F4FF6" w:rsidRDefault="007C0DE3" w:rsidP="0000155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Pastinakenauflauf</w:t>
            </w:r>
            <w:proofErr w:type="spellEnd"/>
            <w:r>
              <w:rPr>
                <w:sz w:val="16"/>
                <w:szCs w:val="16"/>
              </w:rPr>
              <w:t xml:space="preserve"> mit Hackfleisch</w:t>
            </w:r>
            <w:r w:rsidR="00001557" w:rsidRPr="001F4FF6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8DEC22" w14:textId="77777777" w:rsidR="007410AF" w:rsidRPr="001F4FF6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9FF5" w14:textId="7E549045" w:rsidR="00001557" w:rsidRPr="007C0DE3" w:rsidRDefault="00001557" w:rsidP="00001557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7C0DE3">
              <w:rPr>
                <w:b/>
                <w:color w:val="F9B129"/>
                <w:sz w:val="16"/>
                <w:szCs w:val="16"/>
              </w:rPr>
              <w:t>Montag (</w:t>
            </w:r>
            <w:sdt>
              <w:sdtPr>
                <w:rPr>
                  <w:b/>
                  <w:color w:val="F9B129"/>
                  <w:sz w:val="16"/>
                  <w:szCs w:val="16"/>
                  <w:lang w:val="en-US"/>
                </w:rPr>
                <w:id w:val="-18542380"/>
                <w:placeholder>
                  <w:docPart w:val="C88AE81B253E4E8B882CC08B98829FDB"/>
                </w:placeholder>
                <w:date w:fullDate="2024-03-1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F9B129"/>
                    <w:sz w:val="16"/>
                    <w:szCs w:val="16"/>
                  </w:rPr>
                  <w:t>18.03.24</w:t>
                </w:r>
              </w:sdtContent>
            </w:sdt>
            <w:r w:rsidRPr="007C0DE3">
              <w:rPr>
                <w:b/>
                <w:color w:val="F9B129"/>
                <w:sz w:val="16"/>
                <w:szCs w:val="16"/>
              </w:rPr>
              <w:t>)</w:t>
            </w:r>
          </w:p>
          <w:p w14:paraId="5D43C4CD" w14:textId="41E073B3" w:rsidR="007410AF" w:rsidRPr="007C0DE3" w:rsidRDefault="007C0DE3" w:rsidP="00F20A91">
            <w:pPr>
              <w:rPr>
                <w:sz w:val="16"/>
                <w:szCs w:val="16"/>
              </w:rPr>
            </w:pPr>
            <w:proofErr w:type="spellStart"/>
            <w:r w:rsidRPr="007C0DE3">
              <w:rPr>
                <w:sz w:val="16"/>
                <w:szCs w:val="16"/>
              </w:rPr>
              <w:t>Kichererbsensalat</w:t>
            </w:r>
            <w:proofErr w:type="spellEnd"/>
            <w:r w:rsidRPr="007C0DE3">
              <w:rPr>
                <w:sz w:val="16"/>
                <w:szCs w:val="16"/>
              </w:rPr>
              <w:t xml:space="preserve"> mit Federkohl</w:t>
            </w:r>
          </w:p>
          <w:p w14:paraId="612BE71E" w14:textId="0247AE2A" w:rsidR="007C0DE3" w:rsidRPr="007C0DE3" w:rsidRDefault="007C0DE3" w:rsidP="00F20A91">
            <w:pPr>
              <w:rPr>
                <w:sz w:val="16"/>
                <w:szCs w:val="16"/>
              </w:rPr>
            </w:pPr>
            <w:r w:rsidRPr="007C0DE3">
              <w:rPr>
                <w:sz w:val="16"/>
                <w:szCs w:val="16"/>
              </w:rPr>
              <w:t>Hausgemachte Spätzle an Käsesauce</w:t>
            </w:r>
          </w:p>
        </w:tc>
        <w:tc>
          <w:tcPr>
            <w:tcW w:w="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C4E6407" w14:textId="77777777" w:rsidR="007410AF" w:rsidRPr="007C0DE3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6606398" w14:textId="016288E3" w:rsidR="00001557" w:rsidRPr="00122CAF" w:rsidRDefault="00001557" w:rsidP="00001557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122CAF">
              <w:rPr>
                <w:b/>
                <w:color w:val="EF7E2D"/>
                <w:sz w:val="16"/>
                <w:szCs w:val="16"/>
              </w:rPr>
              <w:t>Montag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1125467869"/>
                <w:placeholder>
                  <w:docPart w:val="61FC04CBF91F4F2191A3B5D9AAD73C4F"/>
                </w:placeholder>
                <w:date w:fullDate="2024-03-2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EF7E2D"/>
                    <w:sz w:val="16"/>
                    <w:szCs w:val="16"/>
                  </w:rPr>
                  <w:t>25.03.24</w:t>
                </w:r>
              </w:sdtContent>
            </w:sdt>
            <w:r w:rsidRPr="00122CAF">
              <w:rPr>
                <w:b/>
                <w:color w:val="EF7E2D"/>
                <w:sz w:val="16"/>
                <w:szCs w:val="16"/>
              </w:rPr>
              <w:t>)</w:t>
            </w:r>
          </w:p>
          <w:p w14:paraId="517A3A1C" w14:textId="77777777" w:rsidR="00E20B4A" w:rsidRPr="00E20B4A" w:rsidRDefault="00E20B4A" w:rsidP="00F20A91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E20B4A">
              <w:rPr>
                <w:b/>
                <w:bCs/>
                <w:i/>
                <w:iCs/>
                <w:sz w:val="16"/>
                <w:szCs w:val="16"/>
              </w:rPr>
              <w:t>Walisische Lauchsuppe</w:t>
            </w:r>
          </w:p>
          <w:p w14:paraId="56E51D8E" w14:textId="127C6D14" w:rsidR="001C6C8A" w:rsidRPr="00991C82" w:rsidRDefault="00E20B4A" w:rsidP="00F20A91">
            <w:pPr>
              <w:rPr>
                <w:sz w:val="16"/>
                <w:szCs w:val="16"/>
              </w:rPr>
            </w:pPr>
            <w:r w:rsidRPr="00E20B4A">
              <w:rPr>
                <w:b/>
                <w:bCs/>
                <w:i/>
                <w:iCs/>
                <w:sz w:val="16"/>
                <w:szCs w:val="16"/>
              </w:rPr>
              <w:t xml:space="preserve">Welsh Rarebit: Käsebrot mit Kräutern dazu </w:t>
            </w:r>
            <w:proofErr w:type="spellStart"/>
            <w:r w:rsidRPr="00E20B4A">
              <w:rPr>
                <w:b/>
                <w:bCs/>
                <w:i/>
                <w:iCs/>
                <w:sz w:val="16"/>
                <w:szCs w:val="16"/>
              </w:rPr>
              <w:t>Gurkensticks</w:t>
            </w:r>
            <w:proofErr w:type="spellEnd"/>
            <w:r w:rsidRPr="00E20B4A">
              <w:rPr>
                <w:b/>
                <w:bCs/>
                <w:i/>
                <w:iCs/>
                <w:sz w:val="16"/>
                <w:szCs w:val="16"/>
              </w:rPr>
              <w:t xml:space="preserve"> mit Joghurtdip</w:t>
            </w:r>
            <w:r w:rsidR="009B22E3" w:rsidRPr="00E20B4A">
              <w:rPr>
                <w:b/>
                <w:bCs/>
                <w:i/>
                <w:iCs/>
                <w:sz w:val="16"/>
                <w:szCs w:val="16"/>
              </w:rPr>
              <w:br/>
            </w:r>
          </w:p>
        </w:tc>
      </w:tr>
      <w:tr w:rsidR="007410AF" w:rsidRPr="00991C82" w14:paraId="711C4E62" w14:textId="77777777" w:rsidTr="0011417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7C6BDC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2428FA4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8D73AD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39B794F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898DC8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7E1139CC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E348F5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B72D6F7" w14:textId="77777777" w:rsidR="007410AF" w:rsidRPr="00991C82" w:rsidRDefault="007410AF" w:rsidP="0011417F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FAD9439" w14:textId="77777777" w:rsidR="007410AF" w:rsidRPr="00991C82" w:rsidRDefault="007410AF" w:rsidP="0011417F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001557" w:rsidRPr="00991C82" w14:paraId="4864C68B" w14:textId="77777777" w:rsidTr="0011417F">
        <w:trPr>
          <w:trHeight w:val="1596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5F7F338" w14:textId="11E6CDBC" w:rsidR="00001557" w:rsidRPr="00A5389B" w:rsidRDefault="00001557" w:rsidP="0000155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A5389B">
              <w:rPr>
                <w:b/>
                <w:color w:val="C2325F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C2325F"/>
                  <w:sz w:val="16"/>
                  <w:szCs w:val="16"/>
                  <w:lang w:val="nl-NL"/>
                </w:rPr>
                <w:id w:val="142089545"/>
                <w:placeholder>
                  <w:docPart w:val="BF3BA558D7914C69B20A56E3BA9B23FB"/>
                </w:placeholder>
                <w:date w:fullDate="2024-02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C2325F"/>
                    <w:sz w:val="16"/>
                    <w:szCs w:val="16"/>
                  </w:rPr>
                  <w:t>27.02.24</w:t>
                </w:r>
              </w:sdtContent>
            </w:sdt>
            <w:r w:rsidRPr="00A5389B">
              <w:rPr>
                <w:b/>
                <w:color w:val="C2325F"/>
                <w:sz w:val="16"/>
                <w:szCs w:val="16"/>
              </w:rPr>
              <w:t>)</w:t>
            </w:r>
          </w:p>
          <w:p w14:paraId="743AA1A7" w14:textId="77777777" w:rsidR="00001557" w:rsidRPr="00A5389B" w:rsidRDefault="00001557" w:rsidP="00001557">
            <w:pPr>
              <w:spacing w:before="60" w:after="120"/>
              <w:jc w:val="center"/>
              <w:rPr>
                <w:sz w:val="16"/>
                <w:szCs w:val="16"/>
              </w:rPr>
            </w:pP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8587C9B" w14:textId="77777777" w:rsidR="00001557" w:rsidRPr="00A5389B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45B10061" w14:textId="5CFDCECA" w:rsidR="00001557" w:rsidRPr="00122CAF" w:rsidRDefault="00001557" w:rsidP="00001557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463419068"/>
                <w:placeholder>
                  <w:docPart w:val="799036C5EC8A4830AE38C20AEF17F4C0"/>
                </w:placeholder>
                <w:date w:fullDate="2024-03-0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832D7C"/>
                    <w:sz w:val="16"/>
                    <w:szCs w:val="16"/>
                  </w:rPr>
                  <w:t>05.03.24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31A4F215" w14:textId="77777777" w:rsidR="008B3018" w:rsidRPr="008B3018" w:rsidRDefault="008B3018" w:rsidP="00F20A91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8B3018">
              <w:rPr>
                <w:b/>
                <w:bCs/>
                <w:i/>
                <w:iCs/>
                <w:sz w:val="16"/>
                <w:szCs w:val="16"/>
              </w:rPr>
              <w:t>Randensalat</w:t>
            </w:r>
            <w:proofErr w:type="spellEnd"/>
            <w:r w:rsidRPr="008B3018">
              <w:rPr>
                <w:b/>
                <w:bCs/>
                <w:i/>
                <w:iCs/>
                <w:sz w:val="16"/>
                <w:szCs w:val="16"/>
              </w:rPr>
              <w:t xml:space="preserve"> mit Vinaigrette</w:t>
            </w:r>
          </w:p>
          <w:p w14:paraId="685D7711" w14:textId="058356BB" w:rsidR="00001557" w:rsidRPr="008B3018" w:rsidRDefault="008B3018" w:rsidP="00F20A91">
            <w:pPr>
              <w:rPr>
                <w:sz w:val="16"/>
                <w:szCs w:val="16"/>
              </w:rPr>
            </w:pPr>
            <w:r w:rsidRPr="008B3018">
              <w:rPr>
                <w:b/>
                <w:bCs/>
                <w:i/>
                <w:iCs/>
                <w:sz w:val="16"/>
                <w:szCs w:val="16"/>
              </w:rPr>
              <w:t xml:space="preserve">Welsh </w:t>
            </w:r>
            <w:proofErr w:type="spellStart"/>
            <w:r w:rsidRPr="008B3018">
              <w:rPr>
                <w:b/>
                <w:bCs/>
                <w:i/>
                <w:iCs/>
                <w:sz w:val="16"/>
                <w:szCs w:val="16"/>
              </w:rPr>
              <w:t>Cawl</w:t>
            </w:r>
            <w:proofErr w:type="spellEnd"/>
            <w:r w:rsidRPr="008B3018">
              <w:rPr>
                <w:b/>
                <w:bCs/>
                <w:i/>
                <w:iCs/>
                <w:sz w:val="16"/>
                <w:szCs w:val="16"/>
              </w:rPr>
              <w:t>: Lammeintopf mit Lauch und Gemüse der Saison</w:t>
            </w:r>
            <w:r w:rsidR="00001557" w:rsidRPr="00D412A3">
              <w:rPr>
                <w:sz w:val="16"/>
                <w:szCs w:val="16"/>
              </w:rPr>
              <w:br/>
            </w:r>
            <w:r w:rsidR="00001557">
              <w:rPr>
                <w:rFonts w:eastAsia="Times New Roman" w:cs="Tahoma"/>
                <w:b/>
                <w:bCs/>
                <w:i/>
                <w:iCs/>
                <w:sz w:val="18"/>
                <w:szCs w:val="18"/>
                <w:lang w:eastAsia="de-CH"/>
              </w:rPr>
              <w:t xml:space="preserve">         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4ADB65E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73A2344" w14:textId="67A5520E" w:rsidR="008E43DD" w:rsidRPr="00122CAF" w:rsidRDefault="008E43DD" w:rsidP="008E43DD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>
              <w:rPr>
                <w:b/>
                <w:color w:val="75B53C"/>
                <w:sz w:val="16"/>
                <w:szCs w:val="16"/>
              </w:rPr>
              <w:t>Diens</w:t>
            </w:r>
            <w:r w:rsidRPr="00122CAF">
              <w:rPr>
                <w:b/>
                <w:color w:val="75B53C"/>
                <w:sz w:val="16"/>
                <w:szCs w:val="16"/>
              </w:rPr>
              <w:t>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892926116"/>
                <w:placeholder>
                  <w:docPart w:val="E93A9CE73D664365BD511A8784EEC338"/>
                </w:placeholder>
                <w:date w:fullDate="2024-03-1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75B53C"/>
                    <w:sz w:val="16"/>
                    <w:szCs w:val="16"/>
                  </w:rPr>
                  <w:t>12.03.24</w:t>
                </w:r>
              </w:sdtContent>
            </w:sdt>
            <w:r w:rsidRPr="00122CAF">
              <w:rPr>
                <w:b/>
                <w:color w:val="75B53C"/>
                <w:sz w:val="16"/>
                <w:szCs w:val="16"/>
              </w:rPr>
              <w:t>)</w:t>
            </w:r>
          </w:p>
          <w:p w14:paraId="0CC1D68D" w14:textId="77777777" w:rsidR="00001557" w:rsidRDefault="007C0DE3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Bündner Gerstensuppe</w:t>
            </w:r>
          </w:p>
          <w:p w14:paraId="059DCA9F" w14:textId="37529979" w:rsidR="007C0DE3" w:rsidRPr="00700E9B" w:rsidRDefault="007C0DE3" w:rsidP="00F20A91">
            <w:pPr>
              <w:rPr>
                <w:bCs/>
                <w:iCs/>
                <w:sz w:val="16"/>
                <w:szCs w:val="16"/>
              </w:rPr>
            </w:pPr>
            <w:r>
              <w:rPr>
                <w:sz w:val="16"/>
                <w:szCs w:val="16"/>
              </w:rPr>
              <w:t>Gepresste Kartoffeln mit Bohnen und Kichererbsen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172E2DF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7F7645D2" w14:textId="4A4DF617" w:rsidR="00001557" w:rsidRPr="0051359E" w:rsidRDefault="00001557" w:rsidP="00001557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0821181"/>
                <w:placeholder>
                  <w:docPart w:val="69B33D296A5B4AA9B393D786DDAD9B48"/>
                </w:placeholder>
                <w:date w:fullDate="2024-03-1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F9B129"/>
                    <w:sz w:val="16"/>
                    <w:szCs w:val="16"/>
                  </w:rPr>
                  <w:t>19.03.24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15D0F898" w14:textId="77777777" w:rsidR="00001557" w:rsidRDefault="007C0DE3" w:rsidP="00F20A9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Brokkolisuppe</w:t>
            </w:r>
            <w:proofErr w:type="spellEnd"/>
          </w:p>
          <w:p w14:paraId="7493D08E" w14:textId="7423BB83" w:rsidR="007C0DE3" w:rsidRPr="00991C82" w:rsidRDefault="007C0DE3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Linsengratin mit Gemüse und Sauce </w:t>
            </w:r>
            <w:proofErr w:type="spellStart"/>
            <w:r>
              <w:rPr>
                <w:sz w:val="16"/>
                <w:szCs w:val="16"/>
              </w:rPr>
              <w:t>Bechamel</w:t>
            </w:r>
            <w:proofErr w:type="spellEnd"/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5B4C235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628B5760" w14:textId="06EFEA06" w:rsidR="00001557" w:rsidRPr="0051359E" w:rsidRDefault="00001557" w:rsidP="00001557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Dienstag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39897541"/>
                <w:placeholder>
                  <w:docPart w:val="E46AC95C41CD4646AEB520036CAD9A12"/>
                </w:placeholder>
                <w:date w:fullDate="2024-03-2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EF7E2D"/>
                    <w:sz w:val="16"/>
                    <w:szCs w:val="16"/>
                  </w:rPr>
                  <w:t>26.03.24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52C3FC92" w14:textId="77777777" w:rsidR="00E20B4A" w:rsidRDefault="00E20B4A" w:rsidP="00001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Grüner Salat mit Radieschen</w:t>
            </w:r>
          </w:p>
          <w:p w14:paraId="2735720B" w14:textId="28FDD535" w:rsidR="00001557" w:rsidRPr="00991C82" w:rsidRDefault="00E20B4A" w:rsidP="00001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Vollkornspaghetti a la </w:t>
            </w:r>
            <w:proofErr w:type="spellStart"/>
            <w:r>
              <w:rPr>
                <w:sz w:val="16"/>
                <w:szCs w:val="16"/>
              </w:rPr>
              <w:t>Carbonara</w:t>
            </w:r>
            <w:proofErr w:type="spellEnd"/>
            <w:r w:rsidR="00001557">
              <w:rPr>
                <w:sz w:val="16"/>
                <w:szCs w:val="16"/>
              </w:rPr>
              <w:t xml:space="preserve"> </w:t>
            </w:r>
          </w:p>
        </w:tc>
      </w:tr>
      <w:tr w:rsidR="00001557" w:rsidRPr="00991C82" w14:paraId="04A953E0" w14:textId="77777777" w:rsidTr="0011417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D21A553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ED05164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F6D47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58A011AF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FD35F10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AF29F49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8D58F63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3EA709B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EEA128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001557" w:rsidRPr="00991C82" w14:paraId="31C89388" w14:textId="77777777" w:rsidTr="0011417F">
        <w:trPr>
          <w:trHeight w:val="153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6F0371C4" w14:textId="1ABFE8E7" w:rsidR="00001557" w:rsidRPr="00F74768" w:rsidRDefault="00001557" w:rsidP="0000155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F74768">
              <w:rPr>
                <w:b/>
                <w:color w:val="C2325F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1781220728"/>
                <w:placeholder>
                  <w:docPart w:val="3923C8BCCD294F38AC5DC3CB6B426A1C"/>
                </w:placeholder>
                <w:date w:fullDate="2024-02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C2325F"/>
                    <w:sz w:val="16"/>
                    <w:szCs w:val="16"/>
                  </w:rPr>
                  <w:t>28.02.24</w:t>
                </w:r>
              </w:sdtContent>
            </w:sdt>
            <w:r w:rsidRPr="00F74768">
              <w:rPr>
                <w:b/>
                <w:color w:val="C2325F"/>
                <w:sz w:val="16"/>
                <w:szCs w:val="16"/>
              </w:rPr>
              <w:t>)</w:t>
            </w:r>
          </w:p>
          <w:p w14:paraId="4784DA7A" w14:textId="38AB5103" w:rsidR="00001557" w:rsidRPr="00991C82" w:rsidRDefault="00DA382F" w:rsidP="00001557">
            <w:pPr>
              <w:rPr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EBE46D2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74AFD195" w14:textId="1F92BF9E" w:rsidR="00001557" w:rsidRPr="00E076F4" w:rsidRDefault="00001557" w:rsidP="00001557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122CAF">
              <w:rPr>
                <w:b/>
                <w:color w:val="832D7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990788502"/>
                <w:placeholder>
                  <w:docPart w:val="8F7EAD221A5548DD992D75DE53F765D3"/>
                </w:placeholder>
                <w:date w:fullDate="2024-03-06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832D7C"/>
                    <w:sz w:val="16"/>
                    <w:szCs w:val="16"/>
                  </w:rPr>
                  <w:t>06.03.24</w:t>
                </w:r>
              </w:sdtContent>
            </w:sdt>
            <w:r w:rsidRPr="00122CAF">
              <w:rPr>
                <w:b/>
                <w:color w:val="832D7C"/>
                <w:sz w:val="16"/>
                <w:szCs w:val="16"/>
              </w:rPr>
              <w:t>)</w:t>
            </w:r>
          </w:p>
          <w:p w14:paraId="57504510" w14:textId="77777777" w:rsidR="00001557" w:rsidRPr="008B3018" w:rsidRDefault="008B3018" w:rsidP="00525033">
            <w:pPr>
              <w:rPr>
                <w:sz w:val="16"/>
                <w:szCs w:val="16"/>
              </w:rPr>
            </w:pPr>
            <w:proofErr w:type="spellStart"/>
            <w:r w:rsidRPr="008B3018">
              <w:rPr>
                <w:sz w:val="16"/>
                <w:szCs w:val="16"/>
              </w:rPr>
              <w:t>Quinoasalat</w:t>
            </w:r>
            <w:proofErr w:type="spellEnd"/>
            <w:r w:rsidRPr="008B3018">
              <w:rPr>
                <w:sz w:val="16"/>
                <w:szCs w:val="16"/>
              </w:rPr>
              <w:t xml:space="preserve"> mit </w:t>
            </w:r>
            <w:proofErr w:type="spellStart"/>
            <w:r w:rsidRPr="008B3018">
              <w:rPr>
                <w:sz w:val="16"/>
                <w:szCs w:val="16"/>
              </w:rPr>
              <w:t>Karrotten</w:t>
            </w:r>
            <w:proofErr w:type="spellEnd"/>
            <w:r w:rsidRPr="008B3018">
              <w:rPr>
                <w:sz w:val="16"/>
                <w:szCs w:val="16"/>
              </w:rPr>
              <w:t xml:space="preserve"> und Minze</w:t>
            </w:r>
          </w:p>
          <w:p w14:paraId="10602463" w14:textId="40A70AED" w:rsidR="008B3018" w:rsidRPr="008B3018" w:rsidRDefault="008B3018" w:rsidP="00525033">
            <w:pPr>
              <w:rPr>
                <w:sz w:val="16"/>
                <w:szCs w:val="16"/>
              </w:rPr>
            </w:pPr>
            <w:r w:rsidRPr="008B3018">
              <w:rPr>
                <w:sz w:val="16"/>
                <w:szCs w:val="16"/>
              </w:rPr>
              <w:t>Gerstenrisotto mit gedämpftem Gemüse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360A35C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3D67DF82" w14:textId="58C4ADD1" w:rsidR="00001557" w:rsidRPr="00777E89" w:rsidRDefault="00001557" w:rsidP="0000155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77E89">
              <w:rPr>
                <w:b/>
                <w:color w:val="75B53C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75B53C"/>
                  <w:sz w:val="16"/>
                  <w:szCs w:val="16"/>
                  <w:lang w:val="en-US"/>
                </w:rPr>
                <w:id w:val="1025907308"/>
                <w:placeholder>
                  <w:docPart w:val="BDB82E272A6A44BFA9CBC189A3D5E308"/>
                </w:placeholder>
                <w:date w:fullDate="2024-03-13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75B53C"/>
                    <w:sz w:val="16"/>
                    <w:szCs w:val="16"/>
                  </w:rPr>
                  <w:t>13.03.24</w:t>
                </w:r>
              </w:sdtContent>
            </w:sdt>
            <w:r w:rsidRPr="00777E89">
              <w:rPr>
                <w:b/>
                <w:color w:val="75B53C"/>
                <w:sz w:val="16"/>
                <w:szCs w:val="16"/>
              </w:rPr>
              <w:t>)</w:t>
            </w:r>
          </w:p>
          <w:p w14:paraId="55E272F0" w14:textId="77777777" w:rsidR="00001557" w:rsidRPr="007C0DE3" w:rsidRDefault="007C0DE3" w:rsidP="00F20A91">
            <w:pPr>
              <w:rPr>
                <w:b/>
                <w:bCs/>
                <w:i/>
                <w:iCs/>
                <w:sz w:val="16"/>
                <w:szCs w:val="16"/>
              </w:rPr>
            </w:pP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Rüblisalat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 mit Äpfeln</w:t>
            </w:r>
          </w:p>
          <w:p w14:paraId="06C056D4" w14:textId="333E651A" w:rsidR="007C0DE3" w:rsidRPr="00777E89" w:rsidRDefault="007C0DE3" w:rsidP="00F20A91">
            <w:pPr>
              <w:rPr>
                <w:sz w:val="16"/>
                <w:szCs w:val="16"/>
              </w:rPr>
            </w:pPr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Glamorgan </w:t>
            </w: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Sausage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 mit Wildreis und Gemüsesticks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1BCFC51B" w14:textId="77777777" w:rsidR="00001557" w:rsidRPr="00777E89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CC9583B" w14:textId="4D8C2E1F" w:rsidR="00001557" w:rsidRPr="0051359E" w:rsidRDefault="00001557" w:rsidP="00001557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1409837476"/>
                <w:placeholder>
                  <w:docPart w:val="6F5F698E78B34DAA8848540C4E5A14E0"/>
                </w:placeholder>
                <w:date w:fullDate="2024-03-20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F9B129"/>
                    <w:sz w:val="16"/>
                    <w:szCs w:val="16"/>
                  </w:rPr>
                  <w:t>20.03.24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2C58815D" w14:textId="77777777" w:rsidR="007C0DE3" w:rsidRPr="007C0DE3" w:rsidRDefault="007C0DE3" w:rsidP="00001557">
            <w:pPr>
              <w:rPr>
                <w:sz w:val="16"/>
                <w:szCs w:val="16"/>
              </w:rPr>
            </w:pPr>
            <w:r w:rsidRPr="007C0DE3">
              <w:rPr>
                <w:sz w:val="16"/>
                <w:szCs w:val="16"/>
              </w:rPr>
              <w:t xml:space="preserve">Reissalat mit </w:t>
            </w:r>
            <w:proofErr w:type="spellStart"/>
            <w:r w:rsidRPr="007C0DE3">
              <w:rPr>
                <w:sz w:val="16"/>
                <w:szCs w:val="16"/>
              </w:rPr>
              <w:t>Thongarnitur</w:t>
            </w:r>
            <w:proofErr w:type="spellEnd"/>
          </w:p>
          <w:p w14:paraId="7CC95399" w14:textId="01663957" w:rsidR="00001557" w:rsidRPr="004B0F12" w:rsidRDefault="007C0DE3" w:rsidP="00001557">
            <w:pPr>
              <w:rPr>
                <w:bCs/>
                <w:iCs/>
                <w:sz w:val="16"/>
                <w:szCs w:val="16"/>
              </w:rPr>
            </w:pPr>
            <w:r w:rsidRPr="007C0DE3">
              <w:rPr>
                <w:sz w:val="16"/>
                <w:szCs w:val="16"/>
              </w:rPr>
              <w:t xml:space="preserve">Blumenkohlgratin mit </w:t>
            </w:r>
            <w:proofErr w:type="spellStart"/>
            <w:r w:rsidRPr="007C0DE3">
              <w:rPr>
                <w:sz w:val="16"/>
                <w:szCs w:val="16"/>
              </w:rPr>
              <w:t>Gruyere</w:t>
            </w:r>
            <w:proofErr w:type="spellEnd"/>
            <w:r w:rsidR="00001557" w:rsidRPr="002D3279">
              <w:rPr>
                <w:bCs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2990A85" w14:textId="77777777" w:rsidR="00001557" w:rsidRPr="004B0F1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435668F" w14:textId="33646336" w:rsidR="00001557" w:rsidRPr="0051359E" w:rsidRDefault="00001557" w:rsidP="00001557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Mittwoch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-549839729"/>
                <w:placeholder>
                  <w:docPart w:val="CFEBA83CB05A4AC59AA4AB5B03930F77"/>
                </w:placeholder>
                <w:date w:fullDate="2024-03-2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EF7E2D"/>
                    <w:sz w:val="16"/>
                    <w:szCs w:val="16"/>
                  </w:rPr>
                  <w:t>27.03.24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6F450D76" w14:textId="77777777" w:rsidR="00001557" w:rsidRDefault="00E20B4A" w:rsidP="00001557">
            <w:pPr>
              <w:spacing w:before="60" w:after="120"/>
              <w:rPr>
                <w:sz w:val="16"/>
                <w:szCs w:val="16"/>
              </w:rPr>
            </w:pPr>
            <w:r w:rsidRPr="00E20B4A">
              <w:rPr>
                <w:sz w:val="16"/>
                <w:szCs w:val="16"/>
              </w:rPr>
              <w:t>Käse</w:t>
            </w:r>
            <w:r>
              <w:rPr>
                <w:sz w:val="16"/>
                <w:szCs w:val="16"/>
              </w:rPr>
              <w:t>salat mit hausgemachtem Brot</w:t>
            </w:r>
          </w:p>
          <w:p w14:paraId="1FAC586A" w14:textId="5D46D975" w:rsidR="00E20B4A" w:rsidRPr="00E20B4A" w:rsidRDefault="00E20B4A" w:rsidP="00001557">
            <w:pPr>
              <w:spacing w:before="60" w:after="1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Chinakohlrouladen</w:t>
            </w:r>
          </w:p>
        </w:tc>
      </w:tr>
      <w:tr w:rsidR="00001557" w:rsidRPr="00991C82" w14:paraId="38332293" w14:textId="77777777" w:rsidTr="0011417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6D084A5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87DAFA5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C8109A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3E31BE9C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6A3846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6FD817D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5D6AC1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8D55FDB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CCB240F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001557" w:rsidRPr="00991C82" w14:paraId="6B33AC2F" w14:textId="77777777" w:rsidTr="0011417F">
        <w:trPr>
          <w:trHeight w:val="1649"/>
          <w:jc w:val="center"/>
        </w:trPr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CC2340D" w14:textId="49CF76CE" w:rsidR="00001557" w:rsidRPr="00122CAF" w:rsidRDefault="00001557" w:rsidP="0000155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>
              <w:rPr>
                <w:b/>
                <w:color w:val="C2325F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835388505"/>
                <w:placeholder>
                  <w:docPart w:val="E743406A1C984191A4EEB390D40832BE"/>
                </w:placeholder>
                <w:date w:fullDate="2024-02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C2325F"/>
                    <w:sz w:val="16"/>
                    <w:szCs w:val="16"/>
                  </w:rPr>
                  <w:t>29.02.24</w:t>
                </w:r>
              </w:sdtContent>
            </w:sdt>
            <w:r w:rsidRPr="00122CAF">
              <w:rPr>
                <w:b/>
                <w:color w:val="C2325F"/>
                <w:sz w:val="16"/>
                <w:szCs w:val="16"/>
              </w:rPr>
              <w:t>)</w:t>
            </w:r>
          </w:p>
          <w:p w14:paraId="5EEC210C" w14:textId="0E33E07D" w:rsidR="00001557" w:rsidRPr="00C87B2D" w:rsidRDefault="00DA382F" w:rsidP="00525033">
            <w:pPr>
              <w:rPr>
                <w:sz w:val="16"/>
                <w:szCs w:val="16"/>
              </w:rPr>
            </w:pPr>
            <w:r>
              <w:rPr>
                <w:b/>
                <w:bCs/>
                <w:sz w:val="72"/>
                <w:szCs w:val="72"/>
              </w:rPr>
              <w:t xml:space="preserve">   </w:t>
            </w:r>
            <w:r w:rsidRPr="00AF074F">
              <w:rPr>
                <w:b/>
                <w:bCs/>
                <w:sz w:val="72"/>
                <w:szCs w:val="72"/>
              </w:rPr>
              <w:t>*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23BCC059" w14:textId="77777777" w:rsidR="00001557" w:rsidRPr="00C87B2D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bottom w:val="single" w:sz="4" w:space="0" w:color="auto"/>
            </w:tcBorders>
          </w:tcPr>
          <w:p w14:paraId="1B2BDAE5" w14:textId="20A61753" w:rsidR="00001557" w:rsidRPr="007F2B91" w:rsidRDefault="00001557" w:rsidP="00001557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7F2B91">
              <w:rPr>
                <w:b/>
                <w:color w:val="832D7C"/>
                <w:sz w:val="16"/>
                <w:szCs w:val="16"/>
              </w:rPr>
              <w:t xml:space="preserve">Donnerstag </w:t>
            </w:r>
            <w:r>
              <w:rPr>
                <w:b/>
                <w:color w:val="832D7C"/>
                <w:sz w:val="16"/>
                <w:szCs w:val="16"/>
              </w:rPr>
              <w:t>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887871455"/>
                <w:placeholder>
                  <w:docPart w:val="B535716177E946C985954716909F5A2D"/>
                </w:placeholder>
                <w:date w:fullDate="2024-03-07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832D7C"/>
                    <w:sz w:val="16"/>
                    <w:szCs w:val="16"/>
                  </w:rPr>
                  <w:t>07.03.24</w:t>
                </w:r>
              </w:sdtContent>
            </w:sdt>
            <w:r w:rsidRPr="007F2B91">
              <w:rPr>
                <w:b/>
                <w:color w:val="832D7C"/>
                <w:sz w:val="16"/>
                <w:szCs w:val="16"/>
              </w:rPr>
              <w:t>)</w:t>
            </w:r>
          </w:p>
          <w:p w14:paraId="7C793E62" w14:textId="2480BD4C" w:rsidR="00001557" w:rsidRPr="00D412A3" w:rsidRDefault="008B3018" w:rsidP="0000155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Salat aus grünen Bohnen mit orangenen und </w:t>
            </w:r>
            <w:r w:rsidR="003F101D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>oten Rüben</w:t>
            </w:r>
          </w:p>
          <w:p w14:paraId="525B2279" w14:textId="5D72C375" w:rsidR="00001557" w:rsidRPr="00991C82" w:rsidRDefault="008B3018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Rosenkohl mit Rübli</w:t>
            </w:r>
            <w:r w:rsidR="00B72B8E">
              <w:rPr>
                <w:sz w:val="16"/>
                <w:szCs w:val="16"/>
              </w:rPr>
              <w:t xml:space="preserve">, </w:t>
            </w:r>
            <w:r>
              <w:rPr>
                <w:sz w:val="16"/>
                <w:szCs w:val="16"/>
              </w:rPr>
              <w:t xml:space="preserve">Kräutern mit Baumnüssen </w:t>
            </w:r>
            <w:r w:rsidR="007C0DE3">
              <w:rPr>
                <w:sz w:val="16"/>
                <w:szCs w:val="16"/>
              </w:rPr>
              <w:t>Ofenkartoffeln mit Quark</w:t>
            </w:r>
            <w:r w:rsidR="00001557">
              <w:rPr>
                <w:sz w:val="16"/>
                <w:szCs w:val="16"/>
              </w:rPr>
              <w:t xml:space="preserve"> 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D4652F4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5DE909B2" w14:textId="45287619" w:rsidR="00001557" w:rsidRPr="007F2B91" w:rsidRDefault="00001557" w:rsidP="0000155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7F2B91">
              <w:rPr>
                <w:b/>
                <w:color w:val="75B53C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-1706866243"/>
                <w:placeholder>
                  <w:docPart w:val="7FA388B9CF5B4984A7B04E263B249260"/>
                </w:placeholder>
                <w:date w:fullDate="2024-03-14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75B53C"/>
                    <w:sz w:val="16"/>
                    <w:szCs w:val="16"/>
                  </w:rPr>
                  <w:t>14.03.24</w:t>
                </w:r>
              </w:sdtContent>
            </w:sdt>
            <w:r w:rsidRPr="007F2B91">
              <w:rPr>
                <w:b/>
                <w:color w:val="75B53C"/>
                <w:sz w:val="16"/>
                <w:szCs w:val="16"/>
              </w:rPr>
              <w:t>)</w:t>
            </w:r>
          </w:p>
          <w:p w14:paraId="6E6A9655" w14:textId="2C73B2AC" w:rsidR="007C0DE3" w:rsidRDefault="007C0DE3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Couscous mit milder </w:t>
            </w:r>
            <w:proofErr w:type="spellStart"/>
            <w:r>
              <w:rPr>
                <w:sz w:val="16"/>
                <w:szCs w:val="16"/>
              </w:rPr>
              <w:t>Merguez</w:t>
            </w:r>
            <w:proofErr w:type="spellEnd"/>
            <w:r>
              <w:rPr>
                <w:sz w:val="16"/>
                <w:szCs w:val="16"/>
              </w:rPr>
              <w:t xml:space="preserve"> und gebratenem Gemüse der Saison</w:t>
            </w:r>
          </w:p>
          <w:p w14:paraId="556460E1" w14:textId="663050E4" w:rsidR="00001557" w:rsidRPr="00991C82" w:rsidRDefault="007C0DE3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Fruchtsalat </w:t>
            </w:r>
            <w:r w:rsidR="00001557" w:rsidRPr="007C0DE3">
              <w:rPr>
                <w:sz w:val="16"/>
                <w:szCs w:val="16"/>
              </w:rPr>
              <w:t xml:space="preserve">  </w:t>
            </w:r>
            <w:r w:rsidR="00001557" w:rsidRPr="007C0DE3">
              <w:rPr>
                <w:sz w:val="16"/>
                <w:szCs w:val="16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6E5763A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2BF5446C" w14:textId="1019CDAE" w:rsidR="00001557" w:rsidRDefault="00001557" w:rsidP="00001557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7F2B91">
              <w:rPr>
                <w:b/>
                <w:color w:val="F9B129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-2001493444"/>
                <w:placeholder>
                  <w:docPart w:val="E721EA43817E46CDA3B53EC50367AE08"/>
                </w:placeholder>
                <w:date w:fullDate="2024-03-2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F9B129"/>
                    <w:sz w:val="16"/>
                    <w:szCs w:val="16"/>
                  </w:rPr>
                  <w:t>21.03.24</w:t>
                </w:r>
              </w:sdtContent>
            </w:sdt>
            <w:r w:rsidRPr="007F2B91">
              <w:rPr>
                <w:b/>
                <w:color w:val="F9B129"/>
                <w:sz w:val="16"/>
                <w:szCs w:val="16"/>
              </w:rPr>
              <w:t>)</w:t>
            </w:r>
          </w:p>
          <w:p w14:paraId="1C1733F4" w14:textId="77777777" w:rsidR="00001557" w:rsidRPr="007C0DE3" w:rsidRDefault="007C0DE3" w:rsidP="00F20A91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7C0DE3">
              <w:rPr>
                <w:b/>
                <w:bCs/>
                <w:i/>
                <w:iCs/>
                <w:sz w:val="16"/>
                <w:szCs w:val="16"/>
              </w:rPr>
              <w:t>Kürbiscremesuppe mit Äpfeln</w:t>
            </w:r>
          </w:p>
          <w:p w14:paraId="12DB8011" w14:textId="02AAABAE" w:rsidR="007C0DE3" w:rsidRPr="00036AB9" w:rsidRDefault="007C0DE3" w:rsidP="00F20A91">
            <w:pPr>
              <w:rPr>
                <w:sz w:val="16"/>
                <w:szCs w:val="16"/>
              </w:rPr>
            </w:pPr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Walisisches </w:t>
            </w: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Leeks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: Ei auf gedünstetem Lauchbett mit </w:t>
            </w:r>
            <w:proofErr w:type="spellStart"/>
            <w:r w:rsidRPr="007C0DE3">
              <w:rPr>
                <w:b/>
                <w:bCs/>
                <w:i/>
                <w:iCs/>
                <w:sz w:val="16"/>
                <w:szCs w:val="16"/>
              </w:rPr>
              <w:t>angeschmelzten</w:t>
            </w:r>
            <w:proofErr w:type="spellEnd"/>
            <w:r w:rsidRPr="007C0DE3">
              <w:rPr>
                <w:b/>
                <w:bCs/>
                <w:i/>
                <w:iCs/>
                <w:sz w:val="16"/>
                <w:szCs w:val="16"/>
              </w:rPr>
              <w:t xml:space="preserve"> Brotwürfeln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09CCBD8F" w14:textId="77777777" w:rsidR="00001557" w:rsidRPr="00336BAD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bottom w:val="single" w:sz="4" w:space="0" w:color="auto"/>
            </w:tcBorders>
          </w:tcPr>
          <w:p w14:paraId="0E90BEF7" w14:textId="1F10E120" w:rsidR="00001557" w:rsidRPr="007F2B91" w:rsidRDefault="00001557" w:rsidP="00001557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7F2B91">
              <w:rPr>
                <w:b/>
                <w:color w:val="EF7E2D"/>
                <w:sz w:val="16"/>
                <w:szCs w:val="16"/>
              </w:rPr>
              <w:t>Donnerstag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1786687631"/>
                <w:placeholder>
                  <w:docPart w:val="F7E1D0F91D0945C0B91C67839F07575F"/>
                </w:placeholder>
                <w:date w:fullDate="2024-03-2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EF7E2D"/>
                    <w:sz w:val="16"/>
                    <w:szCs w:val="16"/>
                  </w:rPr>
                  <w:t>28.03.24</w:t>
                </w:r>
              </w:sdtContent>
            </w:sdt>
            <w:r w:rsidRPr="007F2B91">
              <w:rPr>
                <w:b/>
                <w:color w:val="EF7E2D"/>
                <w:sz w:val="16"/>
                <w:szCs w:val="16"/>
              </w:rPr>
              <w:t>)</w:t>
            </w:r>
          </w:p>
          <w:p w14:paraId="631CCC46" w14:textId="77777777" w:rsidR="00001557" w:rsidRDefault="00E20B4A" w:rsidP="00001557">
            <w:pPr>
              <w:spacing w:before="60" w:after="12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Mango-Mozzarella-Salat</w:t>
            </w:r>
          </w:p>
          <w:p w14:paraId="61FABD0E" w14:textId="417AC6CE" w:rsidR="00B72B8E" w:rsidRPr="00E20B4A" w:rsidRDefault="00B72B8E" w:rsidP="00001557">
            <w:pPr>
              <w:spacing w:before="60" w:after="120"/>
              <w:rPr>
                <w:i/>
                <w:sz w:val="16"/>
                <w:szCs w:val="16"/>
              </w:rPr>
            </w:pPr>
            <w:proofErr w:type="spellStart"/>
            <w:r>
              <w:rPr>
                <w:i/>
                <w:sz w:val="16"/>
                <w:szCs w:val="16"/>
              </w:rPr>
              <w:t>Vollkornhörnli</w:t>
            </w:r>
            <w:proofErr w:type="spellEnd"/>
            <w:r>
              <w:rPr>
                <w:i/>
                <w:sz w:val="16"/>
                <w:szCs w:val="16"/>
              </w:rPr>
              <w:t xml:space="preserve"> mit Gehacktem und Apfelmus</w:t>
            </w:r>
          </w:p>
        </w:tc>
      </w:tr>
      <w:tr w:rsidR="00001557" w:rsidRPr="00991C82" w14:paraId="246B8E2D" w14:textId="77777777" w:rsidTr="0011417F">
        <w:trPr>
          <w:trHeight w:hRule="exact" w:val="193"/>
          <w:jc w:val="center"/>
        </w:trPr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86168B5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0BFAB54F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C0A4B1A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21EFEF27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CB66252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4BE68B47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679F211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</w:tcPr>
          <w:p w14:paraId="6F4856C1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352F7C" w14:textId="77777777" w:rsidR="00001557" w:rsidRPr="00991C82" w:rsidRDefault="00001557" w:rsidP="00001557">
            <w:pPr>
              <w:spacing w:before="60" w:after="120"/>
              <w:rPr>
                <w:sz w:val="16"/>
                <w:szCs w:val="16"/>
              </w:rPr>
            </w:pPr>
          </w:p>
        </w:tc>
      </w:tr>
      <w:tr w:rsidR="00001557" w:rsidRPr="00991C82" w14:paraId="390E66D5" w14:textId="77777777" w:rsidTr="00BA6685">
        <w:trPr>
          <w:trHeight w:val="1611"/>
          <w:jc w:val="center"/>
        </w:trPr>
        <w:tc>
          <w:tcPr>
            <w:tcW w:w="2057" w:type="dxa"/>
            <w:tcBorders>
              <w:top w:val="single" w:sz="4" w:space="0" w:color="auto"/>
            </w:tcBorders>
          </w:tcPr>
          <w:p w14:paraId="4D3A1DED" w14:textId="11D0F0D0" w:rsidR="00001557" w:rsidRPr="00080107" w:rsidRDefault="00001557" w:rsidP="00001557">
            <w:pPr>
              <w:spacing w:before="60" w:after="120"/>
              <w:rPr>
                <w:b/>
                <w:color w:val="C2325F"/>
                <w:sz w:val="16"/>
                <w:szCs w:val="16"/>
              </w:rPr>
            </w:pPr>
            <w:r w:rsidRPr="00080107">
              <w:rPr>
                <w:b/>
                <w:color w:val="C2325F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C2325F"/>
                  <w:sz w:val="16"/>
                  <w:szCs w:val="16"/>
                </w:rPr>
                <w:id w:val="-1523785552"/>
                <w:placeholder>
                  <w:docPart w:val="21D0BF1D5AC84DD89756F44128CB4D36"/>
                </w:placeholder>
                <w:date w:fullDate="2024-03-01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C2325F"/>
                    <w:sz w:val="16"/>
                    <w:szCs w:val="16"/>
                  </w:rPr>
                  <w:t>01.03.24</w:t>
                </w:r>
              </w:sdtContent>
            </w:sdt>
            <w:r w:rsidRPr="00080107">
              <w:rPr>
                <w:b/>
                <w:color w:val="C2325F"/>
                <w:sz w:val="16"/>
                <w:szCs w:val="16"/>
              </w:rPr>
              <w:t>)</w:t>
            </w:r>
          </w:p>
          <w:p w14:paraId="13F0471F" w14:textId="77777777" w:rsidR="008B3018" w:rsidRDefault="008B3018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Brotsalat mit Mais und Oliven, Gemüsesticks mit Joghurtdip</w:t>
            </w:r>
          </w:p>
          <w:p w14:paraId="58BC7E49" w14:textId="46B9EB3A" w:rsidR="00001557" w:rsidRPr="00B71048" w:rsidRDefault="008B3018" w:rsidP="00F20A91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Karamellisierter Chicorée mit Bündner Rohschinken verfeinert</w:t>
            </w:r>
            <w:r w:rsidR="007B744C" w:rsidRPr="00D412A3">
              <w:rPr>
                <w:sz w:val="16"/>
                <w:szCs w:val="16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245A689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7" w:type="dxa"/>
            <w:tcBorders>
              <w:top w:val="single" w:sz="4" w:space="0" w:color="auto"/>
            </w:tcBorders>
          </w:tcPr>
          <w:p w14:paraId="5512C4D0" w14:textId="719CF718" w:rsidR="00001557" w:rsidRDefault="00001557" w:rsidP="00001557">
            <w:pPr>
              <w:spacing w:before="60" w:after="120"/>
              <w:rPr>
                <w:b/>
                <w:color w:val="832D7C"/>
                <w:sz w:val="16"/>
                <w:szCs w:val="16"/>
              </w:rPr>
            </w:pPr>
            <w:r w:rsidRPr="0051359E">
              <w:rPr>
                <w:b/>
                <w:color w:val="832D7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832D7C"/>
                  <w:sz w:val="16"/>
                  <w:szCs w:val="16"/>
                </w:rPr>
                <w:id w:val="-1279641677"/>
                <w:placeholder>
                  <w:docPart w:val="580808B7EB804DD1B685979DB2A89460"/>
                </w:placeholder>
                <w:date w:fullDate="2024-03-08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832D7C"/>
                    <w:sz w:val="16"/>
                    <w:szCs w:val="16"/>
                  </w:rPr>
                  <w:t>08.03.24</w:t>
                </w:r>
              </w:sdtContent>
            </w:sdt>
            <w:r w:rsidRPr="0051359E">
              <w:rPr>
                <w:b/>
                <w:color w:val="832D7C"/>
                <w:sz w:val="16"/>
                <w:szCs w:val="16"/>
              </w:rPr>
              <w:t>)</w:t>
            </w:r>
          </w:p>
          <w:p w14:paraId="1C92DA5B" w14:textId="77777777" w:rsidR="00001557" w:rsidRDefault="007C0DE3" w:rsidP="00F20A9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Mungosprossensalat</w:t>
            </w:r>
            <w:proofErr w:type="spellEnd"/>
            <w:r>
              <w:rPr>
                <w:sz w:val="16"/>
                <w:szCs w:val="16"/>
              </w:rPr>
              <w:t xml:space="preserve"> mit Tofu</w:t>
            </w:r>
          </w:p>
          <w:p w14:paraId="6661A96A" w14:textId="622C6D2A" w:rsidR="007C0DE3" w:rsidRPr="00991C82" w:rsidRDefault="007C0DE3" w:rsidP="00F20A9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Crepes</w:t>
            </w:r>
            <w:proofErr w:type="spellEnd"/>
            <w:r>
              <w:rPr>
                <w:sz w:val="16"/>
                <w:szCs w:val="16"/>
              </w:rPr>
              <w:t xml:space="preserve"> mit gemischtem Gemüse an Rahmsauce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4BAD3308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4E8B867B" w14:textId="50CD8BC2" w:rsidR="00001557" w:rsidRPr="00080107" w:rsidRDefault="00001557" w:rsidP="00001557">
            <w:pPr>
              <w:spacing w:before="60" w:after="120"/>
              <w:rPr>
                <w:b/>
                <w:color w:val="75B53C"/>
                <w:sz w:val="16"/>
                <w:szCs w:val="16"/>
              </w:rPr>
            </w:pPr>
            <w:r w:rsidRPr="00080107">
              <w:rPr>
                <w:b/>
                <w:color w:val="75B53C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75B53C"/>
                  <w:sz w:val="16"/>
                  <w:szCs w:val="16"/>
                </w:rPr>
                <w:id w:val="1505937311"/>
                <w:placeholder>
                  <w:docPart w:val="694D0A40419646F8B4E67DA70AD7404B"/>
                </w:placeholder>
                <w:date w:fullDate="2024-03-15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75B53C"/>
                    <w:sz w:val="16"/>
                    <w:szCs w:val="16"/>
                  </w:rPr>
                  <w:t>15.03.24</w:t>
                </w:r>
              </w:sdtContent>
            </w:sdt>
            <w:r w:rsidRPr="00080107">
              <w:rPr>
                <w:b/>
                <w:color w:val="75B53C"/>
                <w:sz w:val="16"/>
                <w:szCs w:val="16"/>
              </w:rPr>
              <w:t>)</w:t>
            </w:r>
          </w:p>
          <w:p w14:paraId="45B1ECEC" w14:textId="77777777" w:rsidR="00001557" w:rsidRDefault="007C0DE3" w:rsidP="00F20A9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Cremige Blumenkohlsuppe</w:t>
            </w:r>
          </w:p>
          <w:p w14:paraId="45515A31" w14:textId="55460515" w:rsidR="007C0DE3" w:rsidRPr="00991C82" w:rsidRDefault="007C0DE3" w:rsidP="00F20A91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Pakchoi</w:t>
            </w:r>
            <w:proofErr w:type="spellEnd"/>
            <w:r>
              <w:rPr>
                <w:sz w:val="16"/>
                <w:szCs w:val="16"/>
              </w:rPr>
              <w:t xml:space="preserve"> mit gedämpftem Fisch und Salzkartoffeln</w:t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5CFDE271" w14:textId="77777777" w:rsidR="00001557" w:rsidRPr="00991C82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12E4DE52" w14:textId="7B09F094" w:rsidR="00001557" w:rsidRPr="0051359E" w:rsidRDefault="00001557" w:rsidP="00001557">
            <w:pPr>
              <w:spacing w:before="60" w:after="120"/>
              <w:rPr>
                <w:b/>
                <w:color w:val="F9B129"/>
                <w:sz w:val="16"/>
                <w:szCs w:val="16"/>
              </w:rPr>
            </w:pPr>
            <w:r w:rsidRPr="0051359E">
              <w:rPr>
                <w:b/>
                <w:color w:val="F9B129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F9B129"/>
                  <w:sz w:val="16"/>
                  <w:szCs w:val="16"/>
                </w:rPr>
                <w:id w:val="552822513"/>
                <w:placeholder>
                  <w:docPart w:val="EEAB857BA2874D7BBDCC04C121E520DE"/>
                </w:placeholder>
                <w:date w:fullDate="2024-03-22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F9B129"/>
                    <w:sz w:val="16"/>
                    <w:szCs w:val="16"/>
                  </w:rPr>
                  <w:t>22.03.24</w:t>
                </w:r>
              </w:sdtContent>
            </w:sdt>
            <w:r w:rsidRPr="0051359E">
              <w:rPr>
                <w:b/>
                <w:color w:val="F9B129"/>
                <w:sz w:val="16"/>
                <w:szCs w:val="16"/>
              </w:rPr>
              <w:t>)</w:t>
            </w:r>
          </w:p>
          <w:p w14:paraId="1366F6E9" w14:textId="37358403" w:rsidR="007C0DE3" w:rsidRPr="007C0DE3" w:rsidRDefault="007C0DE3" w:rsidP="00F20A91">
            <w:pPr>
              <w:rPr>
                <w:sz w:val="16"/>
                <w:szCs w:val="16"/>
              </w:rPr>
            </w:pPr>
            <w:r w:rsidRPr="007C0DE3">
              <w:rPr>
                <w:sz w:val="16"/>
                <w:szCs w:val="16"/>
              </w:rPr>
              <w:t>Arti</w:t>
            </w:r>
            <w:r w:rsidR="00C55E1D">
              <w:rPr>
                <w:sz w:val="16"/>
                <w:szCs w:val="16"/>
              </w:rPr>
              <w:t>s</w:t>
            </w:r>
            <w:r w:rsidRPr="007C0DE3">
              <w:rPr>
                <w:sz w:val="16"/>
                <w:szCs w:val="16"/>
              </w:rPr>
              <w:t>chockensalat</w:t>
            </w:r>
          </w:p>
          <w:p w14:paraId="1C61CA90" w14:textId="5FB66111" w:rsidR="00001557" w:rsidRPr="001B773F" w:rsidRDefault="007C0DE3" w:rsidP="00F20A91">
            <w:pPr>
              <w:rPr>
                <w:sz w:val="18"/>
                <w:szCs w:val="18"/>
              </w:rPr>
            </w:pPr>
            <w:r w:rsidRPr="007C0DE3">
              <w:rPr>
                <w:sz w:val="16"/>
                <w:szCs w:val="16"/>
              </w:rPr>
              <w:t xml:space="preserve">Gemüse Tortilla mit </w:t>
            </w:r>
            <w:proofErr w:type="spellStart"/>
            <w:r w:rsidRPr="007C0DE3">
              <w:rPr>
                <w:sz w:val="16"/>
                <w:szCs w:val="16"/>
              </w:rPr>
              <w:t>Pouletwürfeln</w:t>
            </w:r>
            <w:proofErr w:type="spellEnd"/>
            <w:r w:rsidR="00001557" w:rsidRPr="00D412A3">
              <w:rPr>
                <w:b/>
                <w:bCs/>
                <w:sz w:val="16"/>
                <w:szCs w:val="16"/>
              </w:rPr>
              <w:br/>
            </w:r>
            <w:r w:rsidR="00001557">
              <w:rPr>
                <w:sz w:val="18"/>
                <w:szCs w:val="18"/>
              </w:rPr>
              <w:br/>
            </w:r>
          </w:p>
        </w:tc>
        <w:tc>
          <w:tcPr>
            <w:tcW w:w="249" w:type="dxa"/>
            <w:tcBorders>
              <w:top w:val="nil"/>
              <w:bottom w:val="nil"/>
            </w:tcBorders>
          </w:tcPr>
          <w:p w14:paraId="6EA4ADAF" w14:textId="77777777" w:rsidR="00001557" w:rsidRPr="00D6006E" w:rsidRDefault="00001557" w:rsidP="00001557">
            <w:pPr>
              <w:rPr>
                <w:sz w:val="16"/>
                <w:szCs w:val="16"/>
              </w:rPr>
            </w:pPr>
          </w:p>
        </w:tc>
        <w:tc>
          <w:tcPr>
            <w:tcW w:w="2058" w:type="dxa"/>
            <w:tcBorders>
              <w:top w:val="single" w:sz="4" w:space="0" w:color="auto"/>
            </w:tcBorders>
          </w:tcPr>
          <w:p w14:paraId="28210B50" w14:textId="5B771CEC" w:rsidR="00B72B8E" w:rsidRPr="0051359E" w:rsidRDefault="00001557" w:rsidP="00001557">
            <w:pPr>
              <w:spacing w:before="60" w:after="120"/>
              <w:rPr>
                <w:b/>
                <w:color w:val="EF7E2D"/>
                <w:sz w:val="16"/>
                <w:szCs w:val="16"/>
              </w:rPr>
            </w:pPr>
            <w:r w:rsidRPr="0051359E">
              <w:rPr>
                <w:b/>
                <w:color w:val="EF7E2D"/>
                <w:sz w:val="16"/>
                <w:szCs w:val="16"/>
              </w:rPr>
              <w:t>Freitag (</w:t>
            </w:r>
            <w:sdt>
              <w:sdtPr>
                <w:rPr>
                  <w:b/>
                  <w:color w:val="EF7E2D"/>
                  <w:sz w:val="16"/>
                  <w:szCs w:val="16"/>
                </w:rPr>
                <w:id w:val="775061929"/>
                <w:placeholder>
                  <w:docPart w:val="CC11FDACB03444AD85A8268D5A8E2C92"/>
                </w:placeholder>
                <w:date w:fullDate="2024-03-29T00:00:00Z">
                  <w:dateFormat w:val="dd.MM.yy"/>
                  <w:lid w:val="de-CH"/>
                  <w:storeMappedDataAs w:val="dateTime"/>
                  <w:calendar w:val="gregorian"/>
                </w:date>
              </w:sdtPr>
              <w:sdtContent>
                <w:r w:rsidR="00DA382F">
                  <w:rPr>
                    <w:b/>
                    <w:color w:val="EF7E2D"/>
                    <w:sz w:val="16"/>
                    <w:szCs w:val="16"/>
                  </w:rPr>
                  <w:t>29.03.24</w:t>
                </w:r>
              </w:sdtContent>
            </w:sdt>
            <w:r w:rsidRPr="0051359E">
              <w:rPr>
                <w:b/>
                <w:color w:val="EF7E2D"/>
                <w:sz w:val="16"/>
                <w:szCs w:val="16"/>
              </w:rPr>
              <w:t>)</w:t>
            </w:r>
          </w:p>
          <w:p w14:paraId="2DA0B0EB" w14:textId="77777777" w:rsidR="00001557" w:rsidRPr="00B72B8E" w:rsidRDefault="00B72B8E" w:rsidP="00001557">
            <w:pPr>
              <w:spacing w:before="60" w:after="120"/>
              <w:rPr>
                <w:sz w:val="16"/>
                <w:szCs w:val="16"/>
              </w:rPr>
            </w:pPr>
            <w:r w:rsidRPr="00B72B8E">
              <w:rPr>
                <w:sz w:val="16"/>
                <w:szCs w:val="16"/>
              </w:rPr>
              <w:t>Fenchelsalat mit Sultaninen</w:t>
            </w:r>
          </w:p>
          <w:p w14:paraId="4C7B80F0" w14:textId="18F41534" w:rsidR="00B72B8E" w:rsidRPr="007E4FF7" w:rsidRDefault="00B72B8E" w:rsidP="00001557">
            <w:pPr>
              <w:spacing w:before="60" w:after="120"/>
              <w:rPr>
                <w:b/>
                <w:bCs/>
                <w:sz w:val="16"/>
                <w:szCs w:val="16"/>
              </w:rPr>
            </w:pPr>
            <w:r w:rsidRPr="00B72B8E">
              <w:rPr>
                <w:sz w:val="16"/>
                <w:szCs w:val="16"/>
              </w:rPr>
              <w:t xml:space="preserve">Kartoffel-Wirsing-Auflauf mit </w:t>
            </w:r>
            <w:proofErr w:type="spellStart"/>
            <w:r w:rsidRPr="00B72B8E">
              <w:rPr>
                <w:sz w:val="16"/>
                <w:szCs w:val="16"/>
              </w:rPr>
              <w:t>Fetabröseln</w:t>
            </w:r>
            <w:proofErr w:type="spellEnd"/>
          </w:p>
        </w:tc>
      </w:tr>
    </w:tbl>
    <w:p w14:paraId="788BC594" w14:textId="5340C8D5" w:rsidR="00273EED" w:rsidRDefault="007410AF" w:rsidP="0062595C">
      <w:pPr>
        <w:tabs>
          <w:tab w:val="left" w:pos="284"/>
        </w:tabs>
        <w:ind w:left="-993" w:firstLine="993"/>
        <w:rPr>
          <w:b/>
          <w:i/>
          <w:sz w:val="16"/>
          <w:szCs w:val="16"/>
        </w:rPr>
      </w:pPr>
      <w:r>
        <w:rPr>
          <w:b/>
          <w:i/>
          <w:sz w:val="16"/>
          <w:szCs w:val="16"/>
        </w:rPr>
        <w:t xml:space="preserve">      </w:t>
      </w:r>
      <w:r w:rsidR="00B30CDF" w:rsidRPr="0046201E">
        <w:rPr>
          <w:b/>
          <w:i/>
          <w:sz w:val="16"/>
          <w:szCs w:val="16"/>
        </w:rPr>
        <w:t>Spezialitäten zum pädagogischen Monatsthema</w:t>
      </w:r>
      <w:r w:rsidR="006F16EE">
        <w:rPr>
          <w:b/>
          <w:i/>
          <w:sz w:val="16"/>
          <w:szCs w:val="16"/>
        </w:rPr>
        <w:t>:</w:t>
      </w:r>
      <w:r w:rsidR="00B30CDF">
        <w:rPr>
          <w:b/>
          <w:i/>
          <w:sz w:val="16"/>
          <w:szCs w:val="16"/>
        </w:rPr>
        <w:t xml:space="preserve"> </w:t>
      </w:r>
      <w:r w:rsidR="00DA382F">
        <w:rPr>
          <w:b/>
          <w:i/>
          <w:sz w:val="16"/>
          <w:szCs w:val="16"/>
        </w:rPr>
        <w:t>Wales</w:t>
      </w:r>
    </w:p>
    <w:p w14:paraId="2527B48E" w14:textId="77777777" w:rsidR="0030674B" w:rsidRPr="0030674B" w:rsidRDefault="0030674B" w:rsidP="00787826">
      <w:pPr>
        <w:tabs>
          <w:tab w:val="left" w:pos="9320"/>
          <w:tab w:val="left" w:pos="10680"/>
        </w:tabs>
        <w:rPr>
          <w:sz w:val="16"/>
          <w:szCs w:val="16"/>
        </w:rPr>
      </w:pPr>
    </w:p>
    <w:sectPr w:rsidR="0030674B" w:rsidRPr="0030674B" w:rsidSect="002D167B">
      <w:headerReference w:type="default" r:id="rId7"/>
      <w:footerReference w:type="default" r:id="rId8"/>
      <w:pgSz w:w="11906" w:h="16838"/>
      <w:pgMar w:top="2552" w:right="0" w:bottom="426" w:left="0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2905A" w14:textId="77777777" w:rsidR="002D167B" w:rsidRDefault="002D167B" w:rsidP="008A28A9">
      <w:pPr>
        <w:spacing w:before="0"/>
      </w:pPr>
      <w:r>
        <w:separator/>
      </w:r>
    </w:p>
  </w:endnote>
  <w:endnote w:type="continuationSeparator" w:id="0">
    <w:p w14:paraId="098377A1" w14:textId="77777777" w:rsidR="002D167B" w:rsidRDefault="002D167B" w:rsidP="008A28A9">
      <w:pPr>
        <w:spacing w:before="0"/>
      </w:pPr>
      <w:r>
        <w:continuationSeparator/>
      </w:r>
    </w:p>
  </w:endnote>
  <w:endnote w:type="continuationNotice" w:id="1">
    <w:p w14:paraId="3C9C4690" w14:textId="77777777" w:rsidR="002D167B" w:rsidRDefault="002D167B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F84B3" w14:textId="77777777" w:rsidR="008E239D" w:rsidRPr="00F95422" w:rsidRDefault="00787826" w:rsidP="00F95422">
    <w:pPr>
      <w:tabs>
        <w:tab w:val="left" w:pos="284"/>
      </w:tabs>
      <w:spacing w:before="0" w:after="100"/>
      <w:ind w:left="284" w:hanging="284"/>
      <w:rPr>
        <w:i/>
        <w:iCs/>
        <w:sz w:val="12"/>
        <w:szCs w:val="12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BBD9486" wp14:editId="52F7A82E">
          <wp:simplePos x="0" y="0"/>
          <wp:positionH relativeFrom="column">
            <wp:posOffset>5172076</wp:posOffset>
          </wp:positionH>
          <wp:positionV relativeFrom="paragraph">
            <wp:posOffset>-1671956</wp:posOffset>
          </wp:positionV>
          <wp:extent cx="1905000" cy="1336675"/>
          <wp:effectExtent l="38100" t="57150" r="38100" b="53975"/>
          <wp:wrapNone/>
          <wp:docPr id="30" name="Grafi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439909">
                    <a:off x="0" y="0"/>
                    <a:ext cx="1905000" cy="1336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595C">
      <w:rPr>
        <w:sz w:val="12"/>
        <w:szCs w:val="12"/>
      </w:rPr>
      <w:tab/>
    </w:r>
    <w:r w:rsidR="00F95422" w:rsidRPr="00F95422">
      <w:rPr>
        <w:i/>
        <w:iCs/>
        <w:sz w:val="18"/>
        <w:szCs w:val="18"/>
      </w:rPr>
      <w:t>Abweichungen werden im Tagesmenü deklariert</w:t>
    </w:r>
    <w:r w:rsidR="00F95422" w:rsidRPr="00F95422">
      <w:rPr>
        <w:i/>
        <w:iCs/>
        <w:sz w:val="18"/>
        <w:szCs w:val="18"/>
      </w:rPr>
      <w:tab/>
      <w:t xml:space="preserve">Saisonales Obst und Gemüse: </w:t>
    </w:r>
    <w:r w:rsidR="001C77C3">
      <w:rPr>
        <w:i/>
        <w:iCs/>
        <w:sz w:val="18"/>
        <w:szCs w:val="18"/>
      </w:rPr>
      <w:t xml:space="preserve">Densa Park: </w:t>
    </w:r>
    <w:r w:rsidR="00F95422" w:rsidRPr="00F95422">
      <w:rPr>
        <w:i/>
        <w:iCs/>
        <w:sz w:val="18"/>
        <w:szCs w:val="18"/>
      </w:rPr>
      <w:t xml:space="preserve">Gebrüder </w:t>
    </w:r>
    <w:proofErr w:type="spellStart"/>
    <w:r w:rsidR="00F95422" w:rsidRPr="00F95422">
      <w:rPr>
        <w:i/>
        <w:iCs/>
        <w:sz w:val="18"/>
        <w:szCs w:val="18"/>
      </w:rPr>
      <w:t>Marksteiner</w:t>
    </w:r>
    <w:proofErr w:type="spellEnd"/>
    <w:r w:rsidR="001C77C3">
      <w:rPr>
        <w:i/>
        <w:iCs/>
        <w:sz w:val="18"/>
        <w:szCs w:val="18"/>
      </w:rPr>
      <w:t xml:space="preserve"> / Bruderholz: </w:t>
    </w:r>
    <w:proofErr w:type="spellStart"/>
    <w:r w:rsidR="001C77C3">
      <w:rPr>
        <w:i/>
        <w:iCs/>
        <w:sz w:val="18"/>
        <w:szCs w:val="18"/>
      </w:rPr>
      <w:t>Birsmatterhof</w:t>
    </w:r>
    <w:proofErr w:type="spellEnd"/>
    <w:r w:rsidR="00F95422">
      <w:rPr>
        <w:i/>
        <w:iCs/>
        <w:sz w:val="18"/>
        <w:szCs w:val="18"/>
      </w:rPr>
      <w:br/>
    </w:r>
    <w:r w:rsidR="00F95422" w:rsidRPr="00F95422">
      <w:rPr>
        <w:i/>
        <w:iCs/>
        <w:sz w:val="18"/>
        <w:szCs w:val="18"/>
      </w:rPr>
      <w:t>Fleischherkunft: Poulet, Lamm und Schwein: CH; Rind und Kalb: CH, Region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5EDB7D" w14:textId="77777777" w:rsidR="002D167B" w:rsidRDefault="002D167B" w:rsidP="008A28A9">
      <w:pPr>
        <w:spacing w:before="0"/>
      </w:pPr>
      <w:r>
        <w:separator/>
      </w:r>
    </w:p>
  </w:footnote>
  <w:footnote w:type="continuationSeparator" w:id="0">
    <w:p w14:paraId="68E8132A" w14:textId="77777777" w:rsidR="002D167B" w:rsidRDefault="002D167B" w:rsidP="008A28A9">
      <w:pPr>
        <w:spacing w:before="0"/>
      </w:pPr>
      <w:r>
        <w:continuationSeparator/>
      </w:r>
    </w:p>
  </w:footnote>
  <w:footnote w:type="continuationNotice" w:id="1">
    <w:p w14:paraId="2C6D0DFA" w14:textId="77777777" w:rsidR="002D167B" w:rsidRDefault="002D167B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26519" w14:textId="77777777" w:rsidR="008A28A9" w:rsidRDefault="00D412A3" w:rsidP="008A28A9">
    <w:pPr>
      <w:pStyle w:val="Kopfzeile"/>
      <w:jc w:val="right"/>
    </w:pPr>
    <w:r>
      <w:rPr>
        <w:noProof/>
      </w:rPr>
      <w:drawing>
        <wp:anchor distT="0" distB="0" distL="114300" distR="114300" simplePos="0" relativeHeight="251659266" behindDoc="1" locked="0" layoutInCell="1" allowOverlap="1" wp14:anchorId="6EA47BBF" wp14:editId="372C3052">
          <wp:simplePos x="0" y="0"/>
          <wp:positionH relativeFrom="margin">
            <wp:posOffset>4986020</wp:posOffset>
          </wp:positionH>
          <wp:positionV relativeFrom="paragraph">
            <wp:posOffset>165735</wp:posOffset>
          </wp:positionV>
          <wp:extent cx="1583690" cy="70866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69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5422" w:rsidRPr="00394467"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35467CDA" wp14:editId="6C308079">
          <wp:simplePos x="0" y="0"/>
          <wp:positionH relativeFrom="column">
            <wp:posOffset>161925</wp:posOffset>
          </wp:positionH>
          <wp:positionV relativeFrom="paragraph">
            <wp:posOffset>-244475</wp:posOffset>
          </wp:positionV>
          <wp:extent cx="2416175" cy="1189990"/>
          <wp:effectExtent l="0" t="0" r="3175" b="0"/>
          <wp:wrapNone/>
          <wp:docPr id="1" name="Grafik 1" descr="K:\Final Copy\kideal (fskideal)\02 kidéal Kindertagesstätten\YLAA Basel\02 Marketing &amp; Kommunikation\Fotos\ylaa Densapark\16 Q1\Gemüse und Früchte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Final Copy\kideal (fskideal)\02 kidéal Kindertagesstätten\YLAA Basel\02 Marketing &amp; Kommunikation\Fotos\ylaa Densapark\16 Q1\Gemüse und Früchte (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6175" cy="118999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softEdge rad="63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467" w:rsidRPr="0039446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7A93"/>
    <w:multiLevelType w:val="hybridMultilevel"/>
    <w:tmpl w:val="E00E03AA"/>
    <w:lvl w:ilvl="0" w:tplc="F442337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866" w:hanging="360"/>
      </w:pPr>
    </w:lvl>
    <w:lvl w:ilvl="2" w:tplc="0807001B" w:tentative="1">
      <w:start w:val="1"/>
      <w:numFmt w:val="lowerRoman"/>
      <w:lvlText w:val="%3."/>
      <w:lvlJc w:val="right"/>
      <w:pPr>
        <w:ind w:left="2586" w:hanging="180"/>
      </w:pPr>
    </w:lvl>
    <w:lvl w:ilvl="3" w:tplc="0807000F" w:tentative="1">
      <w:start w:val="1"/>
      <w:numFmt w:val="decimal"/>
      <w:lvlText w:val="%4."/>
      <w:lvlJc w:val="left"/>
      <w:pPr>
        <w:ind w:left="3306" w:hanging="360"/>
      </w:pPr>
    </w:lvl>
    <w:lvl w:ilvl="4" w:tplc="08070019" w:tentative="1">
      <w:start w:val="1"/>
      <w:numFmt w:val="lowerLetter"/>
      <w:lvlText w:val="%5."/>
      <w:lvlJc w:val="left"/>
      <w:pPr>
        <w:ind w:left="4026" w:hanging="360"/>
      </w:pPr>
    </w:lvl>
    <w:lvl w:ilvl="5" w:tplc="0807001B" w:tentative="1">
      <w:start w:val="1"/>
      <w:numFmt w:val="lowerRoman"/>
      <w:lvlText w:val="%6."/>
      <w:lvlJc w:val="right"/>
      <w:pPr>
        <w:ind w:left="4746" w:hanging="180"/>
      </w:pPr>
    </w:lvl>
    <w:lvl w:ilvl="6" w:tplc="0807000F" w:tentative="1">
      <w:start w:val="1"/>
      <w:numFmt w:val="decimal"/>
      <w:lvlText w:val="%7."/>
      <w:lvlJc w:val="left"/>
      <w:pPr>
        <w:ind w:left="5466" w:hanging="360"/>
      </w:pPr>
    </w:lvl>
    <w:lvl w:ilvl="7" w:tplc="08070019" w:tentative="1">
      <w:start w:val="1"/>
      <w:numFmt w:val="lowerLetter"/>
      <w:lvlText w:val="%8."/>
      <w:lvlJc w:val="left"/>
      <w:pPr>
        <w:ind w:left="6186" w:hanging="360"/>
      </w:pPr>
    </w:lvl>
    <w:lvl w:ilvl="8" w:tplc="08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56B01C1"/>
    <w:multiLevelType w:val="multilevel"/>
    <w:tmpl w:val="F0208408"/>
    <w:lvl w:ilvl="0">
      <w:start w:val="1"/>
      <w:numFmt w:val="decimal"/>
      <w:pStyle w:val="Formatvorlage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A9C3B4C"/>
    <w:multiLevelType w:val="multilevel"/>
    <w:tmpl w:val="E4C024DA"/>
    <w:lvl w:ilvl="0">
      <w:start w:val="1"/>
      <w:numFmt w:val="decimal"/>
      <w:pStyle w:val="berschrift1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4B385BEA"/>
    <w:multiLevelType w:val="hybridMultilevel"/>
    <w:tmpl w:val="E6026712"/>
    <w:lvl w:ilvl="0" w:tplc="E768195E">
      <w:start w:val="1"/>
      <w:numFmt w:val="decimal"/>
      <w:pStyle w:val="berschrift10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9B715C"/>
    <w:multiLevelType w:val="multilevel"/>
    <w:tmpl w:val="57FCE14E"/>
    <w:lvl w:ilvl="0">
      <w:start w:val="1"/>
      <w:numFmt w:val="decimal"/>
      <w:pStyle w:val="Untertite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EED16A2"/>
    <w:multiLevelType w:val="hybridMultilevel"/>
    <w:tmpl w:val="FE8041C6"/>
    <w:lvl w:ilvl="0" w:tplc="7EFAAD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32BF4"/>
    <w:multiLevelType w:val="hybridMultilevel"/>
    <w:tmpl w:val="D0CC9C8A"/>
    <w:lvl w:ilvl="0" w:tplc="EC3C480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61354235">
    <w:abstractNumId w:val="2"/>
  </w:num>
  <w:num w:numId="2" w16cid:durableId="925723329">
    <w:abstractNumId w:val="2"/>
  </w:num>
  <w:num w:numId="3" w16cid:durableId="745689688">
    <w:abstractNumId w:val="5"/>
  </w:num>
  <w:num w:numId="4" w16cid:durableId="348456672">
    <w:abstractNumId w:val="4"/>
  </w:num>
  <w:num w:numId="5" w16cid:durableId="4738350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12258485">
    <w:abstractNumId w:val="3"/>
  </w:num>
  <w:num w:numId="7" w16cid:durableId="349769011">
    <w:abstractNumId w:val="6"/>
  </w:num>
  <w:num w:numId="8" w16cid:durableId="114563892">
    <w:abstractNumId w:val="0"/>
  </w:num>
  <w:num w:numId="9" w16cid:durableId="21100078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cumentProtection w:edit="forms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82F"/>
    <w:rsid w:val="00001557"/>
    <w:rsid w:val="00015FCF"/>
    <w:rsid w:val="00024E21"/>
    <w:rsid w:val="00032430"/>
    <w:rsid w:val="00034D2B"/>
    <w:rsid w:val="00036AB9"/>
    <w:rsid w:val="000402CE"/>
    <w:rsid w:val="00040794"/>
    <w:rsid w:val="00051E05"/>
    <w:rsid w:val="00055FB0"/>
    <w:rsid w:val="00074BF6"/>
    <w:rsid w:val="00083B1D"/>
    <w:rsid w:val="00086658"/>
    <w:rsid w:val="000871AA"/>
    <w:rsid w:val="000A4DCD"/>
    <w:rsid w:val="000C1984"/>
    <w:rsid w:val="000D2D1F"/>
    <w:rsid w:val="000E5063"/>
    <w:rsid w:val="001012C0"/>
    <w:rsid w:val="00104A22"/>
    <w:rsid w:val="00112FA8"/>
    <w:rsid w:val="0011417F"/>
    <w:rsid w:val="00122CAF"/>
    <w:rsid w:val="00136D7A"/>
    <w:rsid w:val="00147AA9"/>
    <w:rsid w:val="001715C9"/>
    <w:rsid w:val="00172672"/>
    <w:rsid w:val="00174C24"/>
    <w:rsid w:val="001917BF"/>
    <w:rsid w:val="00194900"/>
    <w:rsid w:val="001B773F"/>
    <w:rsid w:val="001C34C2"/>
    <w:rsid w:val="001C6C8A"/>
    <w:rsid w:val="001C77C3"/>
    <w:rsid w:val="001D145B"/>
    <w:rsid w:val="001D37FC"/>
    <w:rsid w:val="001F4FF6"/>
    <w:rsid w:val="001F7378"/>
    <w:rsid w:val="00213550"/>
    <w:rsid w:val="002242F7"/>
    <w:rsid w:val="00225C0F"/>
    <w:rsid w:val="00227889"/>
    <w:rsid w:val="00273EED"/>
    <w:rsid w:val="00283ACE"/>
    <w:rsid w:val="00287FDE"/>
    <w:rsid w:val="00295D5D"/>
    <w:rsid w:val="0029737A"/>
    <w:rsid w:val="002A14CF"/>
    <w:rsid w:val="002A582E"/>
    <w:rsid w:val="002B1C3F"/>
    <w:rsid w:val="002B5AEC"/>
    <w:rsid w:val="002C38AF"/>
    <w:rsid w:val="002D167B"/>
    <w:rsid w:val="002D2538"/>
    <w:rsid w:val="002E3947"/>
    <w:rsid w:val="002E4159"/>
    <w:rsid w:val="002E66B7"/>
    <w:rsid w:val="0030049C"/>
    <w:rsid w:val="0030674B"/>
    <w:rsid w:val="00307E20"/>
    <w:rsid w:val="00312B00"/>
    <w:rsid w:val="00336BAD"/>
    <w:rsid w:val="00342B94"/>
    <w:rsid w:val="0036199A"/>
    <w:rsid w:val="003654DA"/>
    <w:rsid w:val="00371C8D"/>
    <w:rsid w:val="00394467"/>
    <w:rsid w:val="00394B4D"/>
    <w:rsid w:val="003A29FF"/>
    <w:rsid w:val="003B3B4E"/>
    <w:rsid w:val="003B3FA0"/>
    <w:rsid w:val="003B73B6"/>
    <w:rsid w:val="003E5F40"/>
    <w:rsid w:val="003F101D"/>
    <w:rsid w:val="004017EE"/>
    <w:rsid w:val="00426E8C"/>
    <w:rsid w:val="0043399E"/>
    <w:rsid w:val="004375DC"/>
    <w:rsid w:val="00457884"/>
    <w:rsid w:val="004647C1"/>
    <w:rsid w:val="0047035E"/>
    <w:rsid w:val="00476953"/>
    <w:rsid w:val="00476CAE"/>
    <w:rsid w:val="00480E23"/>
    <w:rsid w:val="004846AA"/>
    <w:rsid w:val="004B0F12"/>
    <w:rsid w:val="004B281A"/>
    <w:rsid w:val="004B2D28"/>
    <w:rsid w:val="004C19AD"/>
    <w:rsid w:val="004D61F6"/>
    <w:rsid w:val="004D7FFD"/>
    <w:rsid w:val="004E688C"/>
    <w:rsid w:val="0051359E"/>
    <w:rsid w:val="005177DB"/>
    <w:rsid w:val="00525033"/>
    <w:rsid w:val="005359E8"/>
    <w:rsid w:val="00536BAC"/>
    <w:rsid w:val="00540391"/>
    <w:rsid w:val="005639B4"/>
    <w:rsid w:val="00572966"/>
    <w:rsid w:val="0058175A"/>
    <w:rsid w:val="00582A62"/>
    <w:rsid w:val="00587E27"/>
    <w:rsid w:val="00591634"/>
    <w:rsid w:val="00593451"/>
    <w:rsid w:val="005966CD"/>
    <w:rsid w:val="005A312F"/>
    <w:rsid w:val="005B0066"/>
    <w:rsid w:val="005B1E9E"/>
    <w:rsid w:val="00611513"/>
    <w:rsid w:val="0062595C"/>
    <w:rsid w:val="00633622"/>
    <w:rsid w:val="006507C8"/>
    <w:rsid w:val="0065212D"/>
    <w:rsid w:val="00671115"/>
    <w:rsid w:val="00674EA8"/>
    <w:rsid w:val="00676549"/>
    <w:rsid w:val="00680A8D"/>
    <w:rsid w:val="0068430C"/>
    <w:rsid w:val="00686735"/>
    <w:rsid w:val="006A0F70"/>
    <w:rsid w:val="006F16EE"/>
    <w:rsid w:val="006F2976"/>
    <w:rsid w:val="00700E9B"/>
    <w:rsid w:val="0070137F"/>
    <w:rsid w:val="007026A0"/>
    <w:rsid w:val="0071190E"/>
    <w:rsid w:val="00734132"/>
    <w:rsid w:val="007410AF"/>
    <w:rsid w:val="007545C8"/>
    <w:rsid w:val="00756DF1"/>
    <w:rsid w:val="00757E95"/>
    <w:rsid w:val="00776D19"/>
    <w:rsid w:val="00785D31"/>
    <w:rsid w:val="00787826"/>
    <w:rsid w:val="00790722"/>
    <w:rsid w:val="007929A6"/>
    <w:rsid w:val="007A15AF"/>
    <w:rsid w:val="007A3FB9"/>
    <w:rsid w:val="007B69D9"/>
    <w:rsid w:val="007B744C"/>
    <w:rsid w:val="007C0DE3"/>
    <w:rsid w:val="007C54FB"/>
    <w:rsid w:val="007C5B86"/>
    <w:rsid w:val="007C5F30"/>
    <w:rsid w:val="007D0CFE"/>
    <w:rsid w:val="007D1C48"/>
    <w:rsid w:val="007D2662"/>
    <w:rsid w:val="007D3775"/>
    <w:rsid w:val="007E332D"/>
    <w:rsid w:val="007E4FF7"/>
    <w:rsid w:val="007E644F"/>
    <w:rsid w:val="007E6C5B"/>
    <w:rsid w:val="007F2B91"/>
    <w:rsid w:val="008069BC"/>
    <w:rsid w:val="00811A22"/>
    <w:rsid w:val="0081721E"/>
    <w:rsid w:val="008207C7"/>
    <w:rsid w:val="00827C8D"/>
    <w:rsid w:val="00845EF1"/>
    <w:rsid w:val="008636D9"/>
    <w:rsid w:val="008664B2"/>
    <w:rsid w:val="008847A2"/>
    <w:rsid w:val="00890836"/>
    <w:rsid w:val="00892784"/>
    <w:rsid w:val="0089609D"/>
    <w:rsid w:val="008A28A9"/>
    <w:rsid w:val="008A512B"/>
    <w:rsid w:val="008B3018"/>
    <w:rsid w:val="008B62BF"/>
    <w:rsid w:val="008D0574"/>
    <w:rsid w:val="008D5084"/>
    <w:rsid w:val="008E239D"/>
    <w:rsid w:val="008E43DD"/>
    <w:rsid w:val="008E5A0A"/>
    <w:rsid w:val="0091630C"/>
    <w:rsid w:val="009300FD"/>
    <w:rsid w:val="0093195E"/>
    <w:rsid w:val="00951C1C"/>
    <w:rsid w:val="00952391"/>
    <w:rsid w:val="00982F8C"/>
    <w:rsid w:val="00991C82"/>
    <w:rsid w:val="009B0D5F"/>
    <w:rsid w:val="009B22E3"/>
    <w:rsid w:val="009B6AD9"/>
    <w:rsid w:val="009B71CB"/>
    <w:rsid w:val="009C24B8"/>
    <w:rsid w:val="009D088A"/>
    <w:rsid w:val="009D5135"/>
    <w:rsid w:val="009E2B1B"/>
    <w:rsid w:val="009E333D"/>
    <w:rsid w:val="009E5BB2"/>
    <w:rsid w:val="009E5F5B"/>
    <w:rsid w:val="009E7E0C"/>
    <w:rsid w:val="00A00031"/>
    <w:rsid w:val="00A13098"/>
    <w:rsid w:val="00A31D96"/>
    <w:rsid w:val="00A3726B"/>
    <w:rsid w:val="00A60DD8"/>
    <w:rsid w:val="00A73F81"/>
    <w:rsid w:val="00A9430F"/>
    <w:rsid w:val="00AA1613"/>
    <w:rsid w:val="00AD6843"/>
    <w:rsid w:val="00AE1C14"/>
    <w:rsid w:val="00AE5C0A"/>
    <w:rsid w:val="00AE6AD7"/>
    <w:rsid w:val="00AE737F"/>
    <w:rsid w:val="00AF074F"/>
    <w:rsid w:val="00B242B6"/>
    <w:rsid w:val="00B30CDF"/>
    <w:rsid w:val="00B403A8"/>
    <w:rsid w:val="00B65FBD"/>
    <w:rsid w:val="00B7007F"/>
    <w:rsid w:val="00B72B8E"/>
    <w:rsid w:val="00B77D96"/>
    <w:rsid w:val="00B82227"/>
    <w:rsid w:val="00B92F03"/>
    <w:rsid w:val="00B97BE8"/>
    <w:rsid w:val="00BA6685"/>
    <w:rsid w:val="00BE6712"/>
    <w:rsid w:val="00BF586A"/>
    <w:rsid w:val="00C01654"/>
    <w:rsid w:val="00C03F60"/>
    <w:rsid w:val="00C22299"/>
    <w:rsid w:val="00C2335F"/>
    <w:rsid w:val="00C334D7"/>
    <w:rsid w:val="00C402E8"/>
    <w:rsid w:val="00C409FE"/>
    <w:rsid w:val="00C41324"/>
    <w:rsid w:val="00C55E1D"/>
    <w:rsid w:val="00C812EF"/>
    <w:rsid w:val="00C8248F"/>
    <w:rsid w:val="00C85D2D"/>
    <w:rsid w:val="00C87B2D"/>
    <w:rsid w:val="00CA7035"/>
    <w:rsid w:val="00CD0A15"/>
    <w:rsid w:val="00CD6B06"/>
    <w:rsid w:val="00CF658A"/>
    <w:rsid w:val="00D0153E"/>
    <w:rsid w:val="00D07687"/>
    <w:rsid w:val="00D07F11"/>
    <w:rsid w:val="00D15EB0"/>
    <w:rsid w:val="00D32735"/>
    <w:rsid w:val="00D412A3"/>
    <w:rsid w:val="00D423AA"/>
    <w:rsid w:val="00D44862"/>
    <w:rsid w:val="00D4507C"/>
    <w:rsid w:val="00D50042"/>
    <w:rsid w:val="00D6006E"/>
    <w:rsid w:val="00D6494E"/>
    <w:rsid w:val="00D71636"/>
    <w:rsid w:val="00D7732D"/>
    <w:rsid w:val="00D773FD"/>
    <w:rsid w:val="00D96D65"/>
    <w:rsid w:val="00DA382F"/>
    <w:rsid w:val="00DC33F3"/>
    <w:rsid w:val="00DC686D"/>
    <w:rsid w:val="00DD0B0A"/>
    <w:rsid w:val="00DD77DF"/>
    <w:rsid w:val="00DF2990"/>
    <w:rsid w:val="00DF4648"/>
    <w:rsid w:val="00E142A5"/>
    <w:rsid w:val="00E20B4A"/>
    <w:rsid w:val="00E21460"/>
    <w:rsid w:val="00E321CF"/>
    <w:rsid w:val="00E3328B"/>
    <w:rsid w:val="00E54EEC"/>
    <w:rsid w:val="00E60A9E"/>
    <w:rsid w:val="00E61CB5"/>
    <w:rsid w:val="00E636D9"/>
    <w:rsid w:val="00E75DEA"/>
    <w:rsid w:val="00E90432"/>
    <w:rsid w:val="00E91DBC"/>
    <w:rsid w:val="00E91FA0"/>
    <w:rsid w:val="00EA4833"/>
    <w:rsid w:val="00EB177F"/>
    <w:rsid w:val="00ED2F95"/>
    <w:rsid w:val="00EE039A"/>
    <w:rsid w:val="00EE66C0"/>
    <w:rsid w:val="00EF03D4"/>
    <w:rsid w:val="00EF246C"/>
    <w:rsid w:val="00EF2634"/>
    <w:rsid w:val="00EF3400"/>
    <w:rsid w:val="00F15507"/>
    <w:rsid w:val="00F16672"/>
    <w:rsid w:val="00F20A91"/>
    <w:rsid w:val="00F33A21"/>
    <w:rsid w:val="00F37645"/>
    <w:rsid w:val="00F401BB"/>
    <w:rsid w:val="00F529A1"/>
    <w:rsid w:val="00F674F3"/>
    <w:rsid w:val="00F7465D"/>
    <w:rsid w:val="00F760A7"/>
    <w:rsid w:val="00F95422"/>
    <w:rsid w:val="00F96023"/>
    <w:rsid w:val="00FA483D"/>
    <w:rsid w:val="00FA7B25"/>
    <w:rsid w:val="00FB099E"/>
    <w:rsid w:val="00FC7AFF"/>
    <w:rsid w:val="00FD112A"/>
    <w:rsid w:val="00FE2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161D364"/>
  <w15:docId w15:val="{429D6937-7690-4C08-9103-D2EB80DFC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Calibr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91C82"/>
    <w:pPr>
      <w:spacing w:before="240" w:after="0" w:line="240" w:lineRule="auto"/>
    </w:pPr>
    <w:rPr>
      <w:rFonts w:ascii="Tahoma" w:hAnsi="Tahoma" w:cs="Calibri"/>
      <w:sz w:val="24"/>
      <w:szCs w:val="24"/>
    </w:rPr>
  </w:style>
  <w:style w:type="paragraph" w:styleId="berschrift10">
    <w:name w:val="heading 1"/>
    <w:basedOn w:val="Standard"/>
    <w:next w:val="Standard"/>
    <w:link w:val="berschrift1Zchn"/>
    <w:autoRedefine/>
    <w:qFormat/>
    <w:rsid w:val="00C402E8"/>
    <w:pPr>
      <w:keepNext/>
      <w:numPr>
        <w:numId w:val="6"/>
      </w:numPr>
      <w:spacing w:after="60"/>
      <w:outlineLvl w:val="0"/>
    </w:pPr>
    <w:rPr>
      <w:rFonts w:eastAsiaTheme="majorEastAsia" w:cstheme="majorBidi"/>
      <w:b/>
      <w:bCs/>
      <w:kern w:val="32"/>
      <w:szCs w:val="32"/>
    </w:rPr>
  </w:style>
  <w:style w:type="paragraph" w:styleId="berschrift20">
    <w:name w:val="heading 2"/>
    <w:basedOn w:val="Standard"/>
    <w:next w:val="Standard"/>
    <w:link w:val="berschrift2Zchn"/>
    <w:uiPriority w:val="9"/>
    <w:semiHidden/>
    <w:unhideWhenUsed/>
    <w:qFormat/>
    <w:rsid w:val="00112FA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autoRedefine/>
    <w:unhideWhenUsed/>
    <w:qFormat/>
    <w:rsid w:val="00112FA8"/>
    <w:pPr>
      <w:keepNext/>
      <w:spacing w:after="60"/>
      <w:outlineLvl w:val="2"/>
    </w:pPr>
    <w:rPr>
      <w:rFonts w:eastAsiaTheme="majorEastAsia" w:cstheme="majorBidi"/>
      <w:b/>
      <w:bCs/>
      <w:sz w:val="22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">
    <w:name w:val="Überschrift1"/>
    <w:basedOn w:val="berschrift10"/>
    <w:link w:val="berschrift1Zchn0"/>
    <w:autoRedefine/>
    <w:uiPriority w:val="99"/>
    <w:rsid w:val="00112FA8"/>
    <w:pPr>
      <w:numPr>
        <w:numId w:val="2"/>
      </w:numPr>
      <w:tabs>
        <w:tab w:val="left" w:pos="709"/>
      </w:tabs>
      <w:spacing w:before="480" w:after="120"/>
    </w:pPr>
    <w:rPr>
      <w:rFonts w:eastAsia="Times New Roman" w:cs="Calibri"/>
      <w:b w:val="0"/>
      <w:bCs w:val="0"/>
      <w:color w:val="00ABF1"/>
      <w:sz w:val="28"/>
    </w:rPr>
  </w:style>
  <w:style w:type="character" w:customStyle="1" w:styleId="berschrift1Zchn0">
    <w:name w:val="Überschrift1 Zchn"/>
    <w:basedOn w:val="berschrift1Zchn"/>
    <w:link w:val="berschrift1"/>
    <w:uiPriority w:val="99"/>
    <w:locked/>
    <w:rsid w:val="00112FA8"/>
    <w:rPr>
      <w:rFonts w:ascii="Tahoma" w:eastAsia="Times New Roman" w:hAnsi="Tahoma" w:cs="Calibri"/>
      <w:b w:val="0"/>
      <w:bCs w:val="0"/>
      <w:color w:val="00ABF1"/>
      <w:kern w:val="32"/>
      <w:sz w:val="28"/>
      <w:szCs w:val="32"/>
    </w:rPr>
  </w:style>
  <w:style w:type="character" w:customStyle="1" w:styleId="berschrift1Zchn">
    <w:name w:val="Überschrift 1 Zchn"/>
    <w:basedOn w:val="Absatz-Standardschriftart"/>
    <w:link w:val="berschrift10"/>
    <w:rsid w:val="00C402E8"/>
    <w:rPr>
      <w:rFonts w:ascii="Tahoma" w:eastAsiaTheme="majorEastAsia" w:hAnsi="Tahoma" w:cstheme="majorBidi"/>
      <w:b/>
      <w:bCs/>
      <w:kern w:val="32"/>
      <w:sz w:val="24"/>
      <w:szCs w:val="32"/>
    </w:rPr>
  </w:style>
  <w:style w:type="paragraph" w:customStyle="1" w:styleId="berschrift2">
    <w:name w:val="Überschrift2"/>
    <w:basedOn w:val="berschrift20"/>
    <w:link w:val="berschrift2Zchn0"/>
    <w:autoRedefine/>
    <w:uiPriority w:val="99"/>
    <w:rsid w:val="00112FA8"/>
    <w:pPr>
      <w:keepLines w:val="0"/>
      <w:numPr>
        <w:ilvl w:val="1"/>
        <w:numId w:val="4"/>
      </w:numPr>
      <w:tabs>
        <w:tab w:val="left" w:pos="1134"/>
      </w:tabs>
      <w:spacing w:before="360" w:after="120"/>
      <w:ind w:left="720"/>
    </w:pPr>
    <w:rPr>
      <w:rFonts w:ascii="Tahoma" w:hAnsi="Tahoma"/>
      <w:b/>
      <w:iCs/>
      <w:color w:val="00ABF1"/>
      <w:sz w:val="22"/>
      <w:szCs w:val="28"/>
    </w:rPr>
  </w:style>
  <w:style w:type="character" w:customStyle="1" w:styleId="berschrift2Zchn0">
    <w:name w:val="Überschrift2 Zchn"/>
    <w:basedOn w:val="Absatz-Standardschriftart"/>
    <w:link w:val="berschrift2"/>
    <w:uiPriority w:val="99"/>
    <w:locked/>
    <w:rsid w:val="00112FA8"/>
    <w:rPr>
      <w:rFonts w:ascii="Tahoma" w:eastAsiaTheme="majorEastAsia" w:hAnsi="Tahoma" w:cstheme="majorBidi"/>
      <w:b/>
      <w:iCs/>
      <w:color w:val="00ABF1"/>
      <w:szCs w:val="28"/>
    </w:rPr>
  </w:style>
  <w:style w:type="character" w:customStyle="1" w:styleId="berschrift2Zchn">
    <w:name w:val="Überschrift 2 Zchn"/>
    <w:basedOn w:val="Absatz-Standardschriftart"/>
    <w:link w:val="berschrift20"/>
    <w:uiPriority w:val="9"/>
    <w:semiHidden/>
    <w:rsid w:val="00112FA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autoRedefine/>
    <w:qFormat/>
    <w:rsid w:val="00112FA8"/>
    <w:pPr>
      <w:tabs>
        <w:tab w:val="left" w:pos="1843"/>
      </w:tabs>
      <w:spacing w:before="60" w:after="60"/>
      <w:contextualSpacing/>
    </w:pPr>
    <w:rPr>
      <w:rFonts w:eastAsiaTheme="majorEastAsia" w:cstheme="majorBidi"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rsid w:val="00112FA8"/>
    <w:rPr>
      <w:rFonts w:ascii="Tahoma" w:eastAsiaTheme="majorEastAsia" w:hAnsi="Tahoma" w:cstheme="majorBidi"/>
      <w:spacing w:val="-10"/>
      <w:kern w:val="28"/>
      <w:szCs w:val="56"/>
    </w:rPr>
  </w:style>
  <w:style w:type="paragraph" w:styleId="Untertitel">
    <w:name w:val="Subtitle"/>
    <w:basedOn w:val="Standard"/>
    <w:next w:val="Standard"/>
    <w:link w:val="UntertitelZchn"/>
    <w:autoRedefine/>
    <w:qFormat/>
    <w:rsid w:val="00112FA8"/>
    <w:pPr>
      <w:numPr>
        <w:numId w:val="5"/>
      </w:numPr>
      <w:spacing w:before="0" w:after="60"/>
      <w:ind w:hanging="360"/>
    </w:pPr>
    <w:rPr>
      <w:rFonts w:eastAsiaTheme="majorEastAsia" w:cstheme="majorBidi"/>
      <w:sz w:val="22"/>
    </w:rPr>
  </w:style>
  <w:style w:type="character" w:customStyle="1" w:styleId="UntertitelZchn">
    <w:name w:val="Untertitel Zchn"/>
    <w:basedOn w:val="Absatz-Standardschriftart"/>
    <w:link w:val="Untertitel"/>
    <w:rsid w:val="00112FA8"/>
    <w:rPr>
      <w:rFonts w:ascii="Tahoma" w:eastAsiaTheme="majorEastAsia" w:hAnsi="Tahoma" w:cstheme="majorBidi"/>
      <w:szCs w:val="24"/>
    </w:rPr>
  </w:style>
  <w:style w:type="character" w:customStyle="1" w:styleId="berschrift3Zchn">
    <w:name w:val="Überschrift 3 Zchn"/>
    <w:basedOn w:val="Absatz-Standardschriftart"/>
    <w:link w:val="berschrift3"/>
    <w:rsid w:val="00112FA8"/>
    <w:rPr>
      <w:rFonts w:ascii="Tahoma" w:eastAsiaTheme="majorEastAsia" w:hAnsi="Tahoma" w:cstheme="majorBidi"/>
      <w:b/>
      <w:bCs/>
      <w:szCs w:val="26"/>
    </w:rPr>
  </w:style>
  <w:style w:type="paragraph" w:styleId="Listenabsatz">
    <w:name w:val="List Paragraph"/>
    <w:basedOn w:val="Standard"/>
    <w:autoRedefine/>
    <w:uiPriority w:val="34"/>
    <w:qFormat/>
    <w:rsid w:val="005B1E9E"/>
    <w:pPr>
      <w:numPr>
        <w:numId w:val="7"/>
      </w:numPr>
      <w:spacing w:before="60" w:after="120" w:line="276" w:lineRule="auto"/>
    </w:pPr>
    <w:rPr>
      <w:rFonts w:eastAsiaTheme="minorHAnsi" w:cstheme="minorBidi"/>
      <w:sz w:val="22"/>
      <w:szCs w:val="22"/>
    </w:rPr>
  </w:style>
  <w:style w:type="paragraph" w:customStyle="1" w:styleId="Formatvorlage2">
    <w:name w:val="Formatvorlage2"/>
    <w:basedOn w:val="Standard"/>
    <w:qFormat/>
    <w:rsid w:val="003B3FA0"/>
    <w:pPr>
      <w:keepNext/>
      <w:numPr>
        <w:numId w:val="9"/>
      </w:numPr>
      <w:spacing w:before="360" w:after="60" w:line="288" w:lineRule="auto"/>
      <w:ind w:left="1701" w:hanging="1701"/>
      <w:outlineLvl w:val="0"/>
    </w:pPr>
    <w:rPr>
      <w:rFonts w:eastAsia="Times New Roman" w:cs="Times New Roman"/>
      <w:b/>
      <w:color w:val="C7DA01"/>
      <w:kern w:val="32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8A28A9"/>
    <w:rPr>
      <w:rFonts w:ascii="Tahoma" w:hAnsi="Tahoma" w:cs="Calibri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A28A9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8A28A9"/>
    <w:rPr>
      <w:rFonts w:ascii="Tahoma" w:hAnsi="Tahoma" w:cs="Calibri"/>
      <w:sz w:val="24"/>
      <w:szCs w:val="24"/>
    </w:rPr>
  </w:style>
  <w:style w:type="table" w:styleId="Tabellenraster">
    <w:name w:val="Table Grid"/>
    <w:basedOn w:val="NormaleTabelle"/>
    <w:uiPriority w:val="39"/>
    <w:rsid w:val="008A2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5BB2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5BB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7F2B91"/>
    <w:rPr>
      <w:color w:val="808080"/>
    </w:rPr>
  </w:style>
  <w:style w:type="character" w:styleId="Hyperlink">
    <w:name w:val="Hyperlink"/>
    <w:basedOn w:val="Absatz-Standardschriftart"/>
    <w:uiPriority w:val="99"/>
    <w:semiHidden/>
    <w:unhideWhenUsed/>
    <w:rsid w:val="00680A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1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DP_PL\Downloads\M503c%20Men&#252;plan%20Vorlage%20ylaa%20DE%20202302(4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2432CAA51144EF0B716EFE8E792F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A9507E-BBA4-4A12-BFBB-97E925E61A24}"/>
      </w:docPartPr>
      <w:docPartBody>
        <w:p w:rsidR="00000000" w:rsidRDefault="00000000">
          <w:pPr>
            <w:pStyle w:val="B2432CAA51144EF0B716EFE8E792F6AA"/>
          </w:pPr>
          <w:r w:rsidRPr="00A97599">
            <w:rPr>
              <w:rStyle w:val="Platzhaltertext"/>
            </w:rPr>
            <w:t>Wählen Sie ein Element aus.</w:t>
          </w:r>
        </w:p>
      </w:docPartBody>
    </w:docPart>
    <w:docPart>
      <w:docPartPr>
        <w:name w:val="D161B25875904EAB90751E4367DCD5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C10C39-2BB6-4B4F-9377-CA917045F828}"/>
      </w:docPartPr>
      <w:docPartBody>
        <w:p w:rsidR="00000000" w:rsidRDefault="00000000">
          <w:pPr>
            <w:pStyle w:val="D161B25875904EAB90751E4367DCD56B"/>
          </w:pPr>
          <w:r w:rsidRPr="00A9759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D18793B2454B0B8913F392D8BAA7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B22195-1C28-4099-B75C-B4FD6CEF487E}"/>
      </w:docPartPr>
      <w:docPartBody>
        <w:p w:rsidR="00000000" w:rsidRDefault="00000000">
          <w:pPr>
            <w:pStyle w:val="86D18793B2454B0B8913F392D8BAA789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4ABB9EF2D02749FBB0EFD8FD7668D9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5479C5-244C-467B-8BC4-62621661A27C}"/>
      </w:docPartPr>
      <w:docPartBody>
        <w:p w:rsidR="00000000" w:rsidRDefault="00000000">
          <w:pPr>
            <w:pStyle w:val="4ABB9EF2D02749FBB0EFD8FD7668D94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7A0553851944D7CBD45EAF96EF83D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CD2811-99A4-45D9-A4F7-5EB8C232961A}"/>
      </w:docPartPr>
      <w:docPartBody>
        <w:p w:rsidR="00000000" w:rsidRDefault="00000000">
          <w:pPr>
            <w:pStyle w:val="B7A0553851944D7CBD45EAF96EF83D0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88AE81B253E4E8B882CC08B98829F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9B401B-201B-403C-B42A-1F435B0AF705}"/>
      </w:docPartPr>
      <w:docPartBody>
        <w:p w:rsidR="00000000" w:rsidRDefault="00000000">
          <w:pPr>
            <w:pStyle w:val="C88AE81B253E4E8B882CC08B98829FD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1FC04CBF91F4F2191A3B5D9AAD73C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E0FE20-D0FA-48A5-86A3-22E1C80C54A9}"/>
      </w:docPartPr>
      <w:docPartBody>
        <w:p w:rsidR="00000000" w:rsidRDefault="00000000">
          <w:pPr>
            <w:pStyle w:val="61FC04CBF91F4F2191A3B5D9AAD73C4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F3BA558D7914C69B20A56E3BA9B23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A2B7DD-C86E-4793-9CC0-7E8DD54FA215}"/>
      </w:docPartPr>
      <w:docPartBody>
        <w:p w:rsidR="00000000" w:rsidRDefault="00000000">
          <w:pPr>
            <w:pStyle w:val="BF3BA558D7914C69B20A56E3BA9B23FB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99036C5EC8A4830AE38C20AEF17F4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AEE2C2-8284-4C3E-AD4E-96E7A59612B5}"/>
      </w:docPartPr>
      <w:docPartBody>
        <w:p w:rsidR="00000000" w:rsidRDefault="00000000">
          <w:pPr>
            <w:pStyle w:val="799036C5EC8A4830AE38C20AEF17F4C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93A9CE73D664365BD511A8784EEC3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7BD143-6D4B-478C-93E7-44AC984DF322}"/>
      </w:docPartPr>
      <w:docPartBody>
        <w:p w:rsidR="00000000" w:rsidRDefault="00000000">
          <w:pPr>
            <w:pStyle w:val="E93A9CE73D664365BD511A8784EEC33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9B33D296A5B4AA9B393D786DDAD9B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0F3F99-F600-4C70-BC9C-9783A77E7CB5}"/>
      </w:docPartPr>
      <w:docPartBody>
        <w:p w:rsidR="00000000" w:rsidRDefault="00000000">
          <w:pPr>
            <w:pStyle w:val="69B33D296A5B4AA9B393D786DDAD9B4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46AC95C41CD4646AEB520036CAD9A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8E8897-E78D-4E81-B4FC-D71EA414AE1E}"/>
      </w:docPartPr>
      <w:docPartBody>
        <w:p w:rsidR="00000000" w:rsidRDefault="00000000">
          <w:pPr>
            <w:pStyle w:val="E46AC95C41CD4646AEB520036CAD9A1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923C8BCCD294F38AC5DC3CB6B426A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29F538-8CAE-4625-9D9E-46551D20BC5A}"/>
      </w:docPartPr>
      <w:docPartBody>
        <w:p w:rsidR="00000000" w:rsidRDefault="00000000">
          <w:pPr>
            <w:pStyle w:val="3923C8BCCD294F38AC5DC3CB6B426A1C"/>
          </w:pPr>
          <w:r w:rsidRPr="00A97599">
            <w:rPr>
              <w:rStyle w:val="Platzhaltertext"/>
            </w:rPr>
            <w:t xml:space="preserve">Klicken oder tippen </w:t>
          </w:r>
          <w:r w:rsidRPr="00A97599">
            <w:rPr>
              <w:rStyle w:val="Platzhaltertext"/>
            </w:rPr>
            <w:t>Sie, um ein Datum einzugeben.</w:t>
          </w:r>
        </w:p>
      </w:docPartBody>
    </w:docPart>
    <w:docPart>
      <w:docPartPr>
        <w:name w:val="8F7EAD221A5548DD992D75DE53F765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59F0AB-612A-4FFC-9AFA-BBFBE6883877}"/>
      </w:docPartPr>
      <w:docPartBody>
        <w:p w:rsidR="00000000" w:rsidRDefault="00000000">
          <w:pPr>
            <w:pStyle w:val="8F7EAD221A5548DD992D75DE53F765D3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DB82E272A6A44BFA9CBC189A3D5E3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8EEBAA-7E0D-4BAF-A00C-AB6E59A97D1B}"/>
      </w:docPartPr>
      <w:docPartBody>
        <w:p w:rsidR="00000000" w:rsidRDefault="00000000">
          <w:pPr>
            <w:pStyle w:val="BDB82E272A6A44BFA9CBC189A3D5E30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F5F698E78B34DAA8848540C4E5A14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57186D-3E54-41B7-B729-882C56E6C5B7}"/>
      </w:docPartPr>
      <w:docPartBody>
        <w:p w:rsidR="00000000" w:rsidRDefault="00000000">
          <w:pPr>
            <w:pStyle w:val="6F5F698E78B34DAA8848540C4E5A14E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FEBA83CB05A4AC59AA4AB5B03930F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3ED411-3FB5-4270-9242-256E7378E515}"/>
      </w:docPartPr>
      <w:docPartBody>
        <w:p w:rsidR="00000000" w:rsidRDefault="00000000">
          <w:pPr>
            <w:pStyle w:val="CFEBA83CB05A4AC59AA4AB5B03930F77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743406A1C984191A4EEB390D40832B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B4AA5B-AE28-4A2B-95FA-3EC9E5B02A3A}"/>
      </w:docPartPr>
      <w:docPartBody>
        <w:p w:rsidR="00000000" w:rsidRDefault="00000000">
          <w:pPr>
            <w:pStyle w:val="E743406A1C984191A4EEB390D40832B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B535716177E946C985954716909F5A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5FDC73-9C3F-4B6A-9F5D-81BC31036311}"/>
      </w:docPartPr>
      <w:docPartBody>
        <w:p w:rsidR="00000000" w:rsidRDefault="00000000">
          <w:pPr>
            <w:pStyle w:val="B535716177E946C985954716909F5A2D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FA388B9CF5B4984A7B04E263B2492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884AA3-C648-4EA9-9B2A-8C86323546FF}"/>
      </w:docPartPr>
      <w:docPartBody>
        <w:p w:rsidR="00000000" w:rsidRDefault="00000000">
          <w:pPr>
            <w:pStyle w:val="7FA388B9CF5B4984A7B04E263B24926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E721EA43817E46CDA3B53EC50367AE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F10A4D-9EF4-427D-A55D-29F96B3AAC1A}"/>
      </w:docPartPr>
      <w:docPartBody>
        <w:p w:rsidR="00000000" w:rsidRDefault="00000000">
          <w:pPr>
            <w:pStyle w:val="E721EA43817E46CDA3B53EC50367AE08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F7E1D0F91D0945C0B91C67839F075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680B53-9EFA-42E6-A547-73F47F714D9B}"/>
      </w:docPartPr>
      <w:docPartBody>
        <w:p w:rsidR="00000000" w:rsidRDefault="00000000">
          <w:pPr>
            <w:pStyle w:val="F7E1D0F91D0945C0B91C67839F07575F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21D0BF1D5AC84DD89756F44128CB4D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E0F7B8-DE7B-49DB-A5D2-F6B0EAAC9A0A}"/>
      </w:docPartPr>
      <w:docPartBody>
        <w:p w:rsidR="00000000" w:rsidRDefault="00000000">
          <w:pPr>
            <w:pStyle w:val="21D0BF1D5AC84DD89756F44128CB4D36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580808B7EB804DD1B685979DB2A894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B6202E-24FC-4140-BA2E-FE1302833D43}"/>
      </w:docPartPr>
      <w:docPartBody>
        <w:p w:rsidR="00000000" w:rsidRDefault="00000000">
          <w:pPr>
            <w:pStyle w:val="580808B7EB804DD1B685979DB2A89460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694D0A40419646F8B4E67DA70AD740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04C43-BFAE-479B-8223-EBA65D7C3A59}"/>
      </w:docPartPr>
      <w:docPartBody>
        <w:p w:rsidR="00000000" w:rsidRDefault="00000000">
          <w:pPr>
            <w:pStyle w:val="694D0A40419646F8B4E67DA70AD7404B"/>
          </w:pPr>
          <w:r w:rsidRPr="00A97599">
            <w:rPr>
              <w:rStyle w:val="Platzhaltertext"/>
            </w:rPr>
            <w:t xml:space="preserve">Klicken oder tippen Sie, um ein </w:t>
          </w:r>
          <w:r w:rsidRPr="00A97599">
            <w:rPr>
              <w:rStyle w:val="Platzhaltertext"/>
            </w:rPr>
            <w:t>Datum einzugeben.</w:t>
          </w:r>
        </w:p>
      </w:docPartBody>
    </w:docPart>
    <w:docPart>
      <w:docPartPr>
        <w:name w:val="EEAB857BA2874D7BBDCC04C121E520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BF26D7-5ACF-4DAA-AB73-7F6144329BE3}"/>
      </w:docPartPr>
      <w:docPartBody>
        <w:p w:rsidR="00000000" w:rsidRDefault="00000000">
          <w:pPr>
            <w:pStyle w:val="EEAB857BA2874D7BBDCC04C121E520DE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CC11FDACB03444AD85A8268D5A8E2C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DF901-AF2D-4FA7-B165-8E0CEBFD63C2}"/>
      </w:docPartPr>
      <w:docPartBody>
        <w:p w:rsidR="00000000" w:rsidRDefault="00000000">
          <w:pPr>
            <w:pStyle w:val="CC11FDACB03444AD85A8268D5A8E2C92"/>
          </w:pPr>
          <w:r w:rsidRPr="00A97599">
            <w:rPr>
              <w:rStyle w:val="Platzhaltertext"/>
            </w:rPr>
            <w:t>Klicken oder tippen Sie, um ein Datum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936"/>
    <w:rsid w:val="00AE0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B2432CAA51144EF0B716EFE8E792F6AA">
    <w:name w:val="B2432CAA51144EF0B716EFE8E792F6AA"/>
  </w:style>
  <w:style w:type="paragraph" w:customStyle="1" w:styleId="D161B25875904EAB90751E4367DCD56B">
    <w:name w:val="D161B25875904EAB90751E4367DCD56B"/>
  </w:style>
  <w:style w:type="paragraph" w:customStyle="1" w:styleId="86D18793B2454B0B8913F392D8BAA789">
    <w:name w:val="86D18793B2454B0B8913F392D8BAA789"/>
  </w:style>
  <w:style w:type="paragraph" w:customStyle="1" w:styleId="4ABB9EF2D02749FBB0EFD8FD7668D942">
    <w:name w:val="4ABB9EF2D02749FBB0EFD8FD7668D942"/>
  </w:style>
  <w:style w:type="paragraph" w:customStyle="1" w:styleId="B7A0553851944D7CBD45EAF96EF83D02">
    <w:name w:val="B7A0553851944D7CBD45EAF96EF83D02"/>
  </w:style>
  <w:style w:type="paragraph" w:customStyle="1" w:styleId="C88AE81B253E4E8B882CC08B98829FDB">
    <w:name w:val="C88AE81B253E4E8B882CC08B98829FDB"/>
  </w:style>
  <w:style w:type="paragraph" w:customStyle="1" w:styleId="61FC04CBF91F4F2191A3B5D9AAD73C4F">
    <w:name w:val="61FC04CBF91F4F2191A3B5D9AAD73C4F"/>
  </w:style>
  <w:style w:type="paragraph" w:customStyle="1" w:styleId="BF3BA558D7914C69B20A56E3BA9B23FB">
    <w:name w:val="BF3BA558D7914C69B20A56E3BA9B23FB"/>
  </w:style>
  <w:style w:type="paragraph" w:customStyle="1" w:styleId="799036C5EC8A4830AE38C20AEF17F4C0">
    <w:name w:val="799036C5EC8A4830AE38C20AEF17F4C0"/>
  </w:style>
  <w:style w:type="paragraph" w:customStyle="1" w:styleId="E93A9CE73D664365BD511A8784EEC338">
    <w:name w:val="E93A9CE73D664365BD511A8784EEC338"/>
  </w:style>
  <w:style w:type="paragraph" w:customStyle="1" w:styleId="69B33D296A5B4AA9B393D786DDAD9B48">
    <w:name w:val="69B33D296A5B4AA9B393D786DDAD9B48"/>
  </w:style>
  <w:style w:type="paragraph" w:customStyle="1" w:styleId="E46AC95C41CD4646AEB520036CAD9A12">
    <w:name w:val="E46AC95C41CD4646AEB520036CAD9A12"/>
  </w:style>
  <w:style w:type="paragraph" w:customStyle="1" w:styleId="3923C8BCCD294F38AC5DC3CB6B426A1C">
    <w:name w:val="3923C8BCCD294F38AC5DC3CB6B426A1C"/>
  </w:style>
  <w:style w:type="paragraph" w:customStyle="1" w:styleId="8F7EAD221A5548DD992D75DE53F765D3">
    <w:name w:val="8F7EAD221A5548DD992D75DE53F765D3"/>
  </w:style>
  <w:style w:type="paragraph" w:customStyle="1" w:styleId="BDB82E272A6A44BFA9CBC189A3D5E308">
    <w:name w:val="BDB82E272A6A44BFA9CBC189A3D5E308"/>
  </w:style>
  <w:style w:type="paragraph" w:customStyle="1" w:styleId="6F5F698E78B34DAA8848540C4E5A14E0">
    <w:name w:val="6F5F698E78B34DAA8848540C4E5A14E0"/>
  </w:style>
  <w:style w:type="paragraph" w:customStyle="1" w:styleId="CFEBA83CB05A4AC59AA4AB5B03930F77">
    <w:name w:val="CFEBA83CB05A4AC59AA4AB5B03930F77"/>
  </w:style>
  <w:style w:type="paragraph" w:customStyle="1" w:styleId="E743406A1C984191A4EEB390D40832BE">
    <w:name w:val="E743406A1C984191A4EEB390D40832BE"/>
  </w:style>
  <w:style w:type="paragraph" w:customStyle="1" w:styleId="B535716177E946C985954716909F5A2D">
    <w:name w:val="B535716177E946C985954716909F5A2D"/>
  </w:style>
  <w:style w:type="paragraph" w:customStyle="1" w:styleId="7FA388B9CF5B4984A7B04E263B249260">
    <w:name w:val="7FA388B9CF5B4984A7B04E263B249260"/>
  </w:style>
  <w:style w:type="paragraph" w:customStyle="1" w:styleId="E721EA43817E46CDA3B53EC50367AE08">
    <w:name w:val="E721EA43817E46CDA3B53EC50367AE08"/>
  </w:style>
  <w:style w:type="paragraph" w:customStyle="1" w:styleId="F7E1D0F91D0945C0B91C67839F07575F">
    <w:name w:val="F7E1D0F91D0945C0B91C67839F07575F"/>
  </w:style>
  <w:style w:type="paragraph" w:customStyle="1" w:styleId="21D0BF1D5AC84DD89756F44128CB4D36">
    <w:name w:val="21D0BF1D5AC84DD89756F44128CB4D36"/>
  </w:style>
  <w:style w:type="paragraph" w:customStyle="1" w:styleId="580808B7EB804DD1B685979DB2A89460">
    <w:name w:val="580808B7EB804DD1B685979DB2A89460"/>
  </w:style>
  <w:style w:type="paragraph" w:customStyle="1" w:styleId="694D0A40419646F8B4E67DA70AD7404B">
    <w:name w:val="694D0A40419646F8B4E67DA70AD7404B"/>
  </w:style>
  <w:style w:type="paragraph" w:customStyle="1" w:styleId="EEAB857BA2874D7BBDCC04C121E520DE">
    <w:name w:val="EEAB857BA2874D7BBDCC04C121E520DE"/>
  </w:style>
  <w:style w:type="paragraph" w:customStyle="1" w:styleId="CC11FDACB03444AD85A8268D5A8E2C92">
    <w:name w:val="CC11FDACB03444AD85A8268D5A8E2C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M503c Menüplan Vorlage ylaa DE 202302(4)</Template>
  <TotalTime>0</TotalTime>
  <Pages>1</Pages>
  <Words>325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YDP_PL</dc:creator>
  <cp:keywords/>
  <dc:description/>
  <cp:lastModifiedBy>ylaa Densa Park</cp:lastModifiedBy>
  <cp:revision>5</cp:revision>
  <cp:lastPrinted>2022-12-08T12:15:00Z</cp:lastPrinted>
  <dcterms:created xsi:type="dcterms:W3CDTF">2024-03-01T07:18:00Z</dcterms:created>
  <dcterms:modified xsi:type="dcterms:W3CDTF">2024-03-01T07:47:00Z</dcterms:modified>
</cp:coreProperties>
</file>